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38AD4" w14:textId="19809EE1" w:rsidR="002B378B" w:rsidRPr="004E2F74" w:rsidRDefault="00D53349" w:rsidP="001109BA">
      <w:pPr>
        <w:rPr>
          <w:sz w:val="40"/>
          <w:szCs w:val="40"/>
        </w:rPr>
      </w:pPr>
      <w:r w:rsidRPr="004E2F74">
        <w:rPr>
          <w:noProof/>
        </w:rPr>
        <mc:AlternateContent>
          <mc:Choice Requires="wps">
            <w:drawing>
              <wp:anchor distT="0" distB="0" distL="114300" distR="114300" simplePos="0" relativeHeight="251655168" behindDoc="1" locked="0" layoutInCell="1" allowOverlap="1" wp14:anchorId="0B97789D" wp14:editId="65F4AA8F">
                <wp:simplePos x="0" y="0"/>
                <wp:positionH relativeFrom="column">
                  <wp:posOffset>-1062990</wp:posOffset>
                </wp:positionH>
                <wp:positionV relativeFrom="page">
                  <wp:posOffset>-293720</wp:posOffset>
                </wp:positionV>
                <wp:extent cx="7967345" cy="11029950"/>
                <wp:effectExtent l="0" t="0" r="14605" b="19050"/>
                <wp:wrapNone/>
                <wp:docPr id="1063791449" name="Rectangle 1"/>
                <wp:cNvGraphicFramePr/>
                <a:graphic xmlns:a="http://schemas.openxmlformats.org/drawingml/2006/main">
                  <a:graphicData uri="http://schemas.microsoft.com/office/word/2010/wordprocessingShape">
                    <wps:wsp>
                      <wps:cNvSpPr/>
                      <wps:spPr>
                        <a:xfrm>
                          <a:off x="0" y="0"/>
                          <a:ext cx="7967345" cy="11029950"/>
                        </a:xfrm>
                        <a:prstGeom prst="rect">
                          <a:avLst/>
                        </a:prstGeom>
                        <a:solidFill>
                          <a:srgbClr val="258437"/>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DA2E31" id="Rectangle 1" o:spid="_x0000_s1026" style="position:absolute;margin-left:-83.7pt;margin-top:-23.15pt;width:627.35pt;height:86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" fillcolor="#258437" strokecolor="#040914 [484]" strokeweight="1pt">
                <w10:wrap anchory="page"/>
              </v:rect>
            </w:pict>
          </mc:Fallback>
        </mc:AlternateContent>
      </w:r>
      <w:r w:rsidR="001109BA" w:rsidRPr="004E2F74">
        <w:rPr>
          <w:noProof/>
        </w:rPr>
        <mc:AlternateContent>
          <mc:Choice Requires="wps">
            <w:drawing>
              <wp:anchor distT="45720" distB="45720" distL="114300" distR="114300" simplePos="0" relativeHeight="251661312" behindDoc="0" locked="0" layoutInCell="1" allowOverlap="1" wp14:anchorId="0D8A4F77" wp14:editId="765BE3F1">
                <wp:simplePos x="0" y="0"/>
                <wp:positionH relativeFrom="column">
                  <wp:posOffset>52705</wp:posOffset>
                </wp:positionH>
                <wp:positionV relativeFrom="page">
                  <wp:posOffset>900430</wp:posOffset>
                </wp:positionV>
                <wp:extent cx="4411980" cy="982345"/>
                <wp:effectExtent l="0" t="0" r="0" b="0"/>
                <wp:wrapSquare wrapText="bothSides"/>
                <wp:docPr id="14886041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1980" cy="982345"/>
                        </a:xfrm>
                        <a:prstGeom prst="rect">
                          <a:avLst/>
                        </a:prstGeom>
                        <a:noFill/>
                        <a:ln w="9525">
                          <a:noFill/>
                          <a:miter lim="800000"/>
                          <a:headEnd/>
                          <a:tailEnd/>
                        </a:ln>
                      </wps:spPr>
                      <wps:txbx>
                        <w:txbxContent>
                          <w:p w14:paraId="75A0B9D6" w14:textId="2ECDABB9" w:rsidR="001109BA" w:rsidRPr="001109BA" w:rsidRDefault="001109BA" w:rsidP="001109BA">
                            <w:pPr>
                              <w:pStyle w:val="Subtitle"/>
                              <w:spacing w:before="0" w:after="0" w:line="192" w:lineRule="auto"/>
                              <w:rPr>
                                <w:color w:val="FFFFFF" w:themeColor="background1"/>
                                <w:sz w:val="52"/>
                                <w:szCs w:val="52"/>
                              </w:rPr>
                            </w:pPr>
                            <w:r w:rsidRPr="001109BA">
                              <w:rPr>
                                <w:color w:val="FFFFFF" w:themeColor="background1"/>
                                <w:sz w:val="52"/>
                                <w:szCs w:val="52"/>
                              </w:rPr>
                              <w:t>London Borough of</w:t>
                            </w:r>
                          </w:p>
                          <w:p w14:paraId="2B245EDA" w14:textId="1E1C1C0B" w:rsidR="001109BA" w:rsidRPr="001109BA" w:rsidRDefault="00DB43A7" w:rsidP="001109BA">
                            <w:pPr>
                              <w:spacing w:line="192" w:lineRule="auto"/>
                              <w:rPr>
                                <w:color w:val="FFFFFF" w:themeColor="background1"/>
                                <w:sz w:val="72"/>
                                <w:szCs w:val="72"/>
                              </w:rPr>
                            </w:pPr>
                            <w:r>
                              <w:rPr>
                                <w:color w:val="FFFFFF" w:themeColor="background1"/>
                                <w:sz w:val="52"/>
                                <w:szCs w:val="52"/>
                              </w:rPr>
                              <w:t>Tower Hamlets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8A4F77" id="_x0000_t202" coordsize="21600,21600" o:spt="202" path="m,l,21600r21600,l21600,xe">
                <v:stroke joinstyle="miter"/>
                <v:path gradientshapeok="t" o:connecttype="rect"/>
              </v:shapetype>
              <v:shape id="Text Box 2" o:spid="_x0000_s1026" type="#_x0000_t202" style="position:absolute;left:0;text-align:left;margin-left:4.15pt;margin-top:70.9pt;width:347.4pt;height:77.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" filled="f" stroked="f">
                <v:textbox>
                  <w:txbxContent>
                    <w:p w14:paraId="75A0B9D6" w14:textId="2ECDABB9" w:rsidR="001109BA" w:rsidRPr="001109BA" w:rsidRDefault="001109BA" w:rsidP="001109BA">
                      <w:pPr>
                        <w:pStyle w:val="Subtitle"/>
                        <w:spacing w:before="0" w:after="0" w:line="192" w:lineRule="auto"/>
                        <w:rPr>
                          <w:color w:val="FFFFFF" w:themeColor="background1"/>
                          <w:sz w:val="52"/>
                          <w:szCs w:val="52"/>
                        </w:rPr>
                      </w:pPr>
                      <w:r w:rsidRPr="001109BA">
                        <w:rPr>
                          <w:color w:val="FFFFFF" w:themeColor="background1"/>
                          <w:sz w:val="52"/>
                          <w:szCs w:val="52"/>
                        </w:rPr>
                        <w:t>London Borough of</w:t>
                      </w:r>
                    </w:p>
                    <w:p w14:paraId="2B245EDA" w14:textId="1E1C1C0B" w:rsidR="001109BA" w:rsidRPr="001109BA" w:rsidRDefault="00DB43A7" w:rsidP="001109BA">
                      <w:pPr>
                        <w:spacing w:line="192" w:lineRule="auto"/>
                        <w:rPr>
                          <w:color w:val="FFFFFF" w:themeColor="background1"/>
                          <w:sz w:val="72"/>
                          <w:szCs w:val="72"/>
                        </w:rPr>
                      </w:pPr>
                      <w:r>
                        <w:rPr>
                          <w:color w:val="FFFFFF" w:themeColor="background1"/>
                          <w:sz w:val="52"/>
                          <w:szCs w:val="52"/>
                        </w:rPr>
                        <w:t>Tower Hamlets</w:t>
                      </w:r>
                    </w:p>
                  </w:txbxContent>
                </v:textbox>
                <w10:wrap type="square" anchory="page"/>
              </v:shape>
            </w:pict>
          </mc:Fallback>
        </mc:AlternateContent>
      </w:r>
    </w:p>
    <w:p w14:paraId="1A1B080C" w14:textId="6E961155" w:rsidR="001109BA" w:rsidRPr="004E2F74" w:rsidRDefault="001109BA" w:rsidP="001109BA"/>
    <w:p w14:paraId="018658C4" w14:textId="7502107E" w:rsidR="001109BA" w:rsidRPr="004E2F74" w:rsidRDefault="001109BA" w:rsidP="001109BA"/>
    <w:p w14:paraId="3F27628F" w14:textId="79EA05D7" w:rsidR="001109BA" w:rsidRPr="004E2F74" w:rsidRDefault="001109BA" w:rsidP="001109BA"/>
    <w:p w14:paraId="560591CB" w14:textId="1C6A937B" w:rsidR="001109BA" w:rsidRPr="004E2F74" w:rsidRDefault="001109BA" w:rsidP="001109BA"/>
    <w:p w14:paraId="3AD2FE2F" w14:textId="3D5FE1D6" w:rsidR="001109BA" w:rsidRPr="004E2F74" w:rsidRDefault="001109BA" w:rsidP="001109BA"/>
    <w:p w14:paraId="5A6BBBF5" w14:textId="4466CE10" w:rsidR="001109BA" w:rsidRPr="004E2F74" w:rsidRDefault="001109BA" w:rsidP="001109BA"/>
    <w:p w14:paraId="66107DAC" w14:textId="36FC259D" w:rsidR="001109BA" w:rsidRPr="004E2F74" w:rsidRDefault="00642A20" w:rsidP="001109BA">
      <w:r w:rsidRPr="004E2F74">
        <w:rPr>
          <w:noProof/>
        </w:rPr>
        <mc:AlternateContent>
          <mc:Choice Requires="wps">
            <w:drawing>
              <wp:anchor distT="45720" distB="45720" distL="114300" distR="114300" simplePos="0" relativeHeight="251659264" behindDoc="0" locked="0" layoutInCell="1" allowOverlap="1" wp14:anchorId="562C18B5" wp14:editId="7A0E510A">
                <wp:simplePos x="0" y="0"/>
                <wp:positionH relativeFrom="column">
                  <wp:posOffset>40005</wp:posOffset>
                </wp:positionH>
                <wp:positionV relativeFrom="page">
                  <wp:posOffset>3067049</wp:posOffset>
                </wp:positionV>
                <wp:extent cx="5715000" cy="30194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3019425"/>
                        </a:xfrm>
                        <a:prstGeom prst="rect">
                          <a:avLst/>
                        </a:prstGeom>
                        <a:noFill/>
                        <a:ln w="9525">
                          <a:noFill/>
                          <a:miter lim="800000"/>
                          <a:headEnd/>
                          <a:tailEnd/>
                        </a:ln>
                      </wps:spPr>
                      <wps:txbx>
                        <w:txbxContent>
                          <w:p w14:paraId="4D8527A2" w14:textId="20F0EA00" w:rsidR="001109BA" w:rsidRPr="00642A20" w:rsidRDefault="001109BA" w:rsidP="00642A20">
                            <w:pPr>
                              <w:jc w:val="left"/>
                              <w:rPr>
                                <w:b/>
                                <w:bCs/>
                                <w:color w:val="FFFFFF" w:themeColor="background1"/>
                                <w:sz w:val="88"/>
                                <w:szCs w:val="88"/>
                              </w:rPr>
                            </w:pPr>
                            <w:bookmarkStart w:id="0" w:name="_Toc239168014"/>
                            <w:r w:rsidRPr="00642A20">
                              <w:rPr>
                                <w:b/>
                                <w:bCs/>
                                <w:color w:val="FFFFFF" w:themeColor="background1"/>
                                <w:sz w:val="88"/>
                                <w:szCs w:val="88"/>
                              </w:rPr>
                              <w:t>Highway Maintenance Transparency Report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2C18B5" id="_x0000_s1027" type="#_x0000_t202" style="position:absolute;left:0;text-align:left;margin-left:3.15pt;margin-top:241.5pt;width:450pt;height:237.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" filled="f" stroked="f">
                <v:textbox>
                  <w:txbxContent>
                    <w:p w14:paraId="4D8527A2" w14:textId="20F0EA00" w:rsidR="001109BA" w:rsidRPr="00642A20" w:rsidRDefault="001109BA" w:rsidP="00642A20">
                      <w:pPr>
                        <w:jc w:val="left"/>
                        <w:rPr>
                          <w:b/>
                          <w:bCs/>
                          <w:color w:val="FFFFFF" w:themeColor="background1"/>
                          <w:sz w:val="88"/>
                          <w:szCs w:val="88"/>
                        </w:rPr>
                      </w:pPr>
                      <w:bookmarkStart w:id="1" w:name="_Toc239168014"/>
                      <w:r w:rsidRPr="00642A20">
                        <w:rPr>
                          <w:b/>
                          <w:bCs/>
                          <w:color w:val="FFFFFF" w:themeColor="background1"/>
                          <w:sz w:val="88"/>
                          <w:szCs w:val="88"/>
                        </w:rPr>
                        <w:t>Highway Maintenance Transparency Report</w:t>
                      </w:r>
                      <w:bookmarkEnd w:id="1"/>
                    </w:p>
                  </w:txbxContent>
                </v:textbox>
                <w10:wrap anchory="page"/>
              </v:shape>
            </w:pict>
          </mc:Fallback>
        </mc:AlternateContent>
      </w:r>
    </w:p>
    <w:p w14:paraId="57CD10AB" w14:textId="4605FF34" w:rsidR="001109BA" w:rsidRPr="004E2F74" w:rsidRDefault="001109BA" w:rsidP="001109BA"/>
    <w:p w14:paraId="7734A306" w14:textId="166B771D" w:rsidR="001109BA" w:rsidRPr="004E2F74" w:rsidRDefault="001109BA" w:rsidP="001109BA"/>
    <w:p w14:paraId="0CCF7A34" w14:textId="2BF6D6CC" w:rsidR="001109BA" w:rsidRPr="004E2F74" w:rsidRDefault="001109BA" w:rsidP="001109BA"/>
    <w:p w14:paraId="3DBDDD62" w14:textId="4795F85D" w:rsidR="001109BA" w:rsidRPr="004E2F74" w:rsidRDefault="001109BA" w:rsidP="001109BA"/>
    <w:p w14:paraId="116E44B8" w14:textId="26E13156" w:rsidR="001109BA" w:rsidRPr="004E2F74" w:rsidRDefault="001109BA" w:rsidP="001109BA"/>
    <w:p w14:paraId="4A3BA70D" w14:textId="09B0745C" w:rsidR="001109BA" w:rsidRPr="004E2F74" w:rsidRDefault="001109BA" w:rsidP="001109BA"/>
    <w:p w14:paraId="0E673B6D" w14:textId="6274654A" w:rsidR="001109BA" w:rsidRPr="004E2F74" w:rsidRDefault="001109BA" w:rsidP="001109BA"/>
    <w:p w14:paraId="50B06A00" w14:textId="13209325" w:rsidR="001109BA" w:rsidRPr="004E2F74" w:rsidRDefault="001109BA" w:rsidP="001109BA"/>
    <w:p w14:paraId="0925F280" w14:textId="1A67BC40" w:rsidR="001109BA" w:rsidRPr="004E2F74" w:rsidRDefault="001109BA" w:rsidP="001109BA"/>
    <w:p w14:paraId="72BBBAD1" w14:textId="18AD9228" w:rsidR="001109BA" w:rsidRPr="004E2F74" w:rsidRDefault="00642A20" w:rsidP="00DB43A7">
      <w:pPr>
        <w:tabs>
          <w:tab w:val="left" w:pos="9042"/>
        </w:tabs>
      </w:pPr>
      <w:r w:rsidRPr="004E2F74">
        <w:rPr>
          <w:noProof/>
        </w:rPr>
        <mc:AlternateContent>
          <mc:Choice Requires="wps">
            <w:drawing>
              <wp:anchor distT="45720" distB="45720" distL="114300" distR="114300" simplePos="0" relativeHeight="251663360" behindDoc="0" locked="0" layoutInCell="1" allowOverlap="1" wp14:anchorId="3DAADF8C" wp14:editId="307DA47F">
                <wp:simplePos x="0" y="0"/>
                <wp:positionH relativeFrom="column">
                  <wp:posOffset>46990</wp:posOffset>
                </wp:positionH>
                <wp:positionV relativeFrom="page">
                  <wp:posOffset>6140450</wp:posOffset>
                </wp:positionV>
                <wp:extent cx="4411980" cy="685800"/>
                <wp:effectExtent l="0" t="0" r="0" b="0"/>
                <wp:wrapNone/>
                <wp:docPr id="7373896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1980" cy="685800"/>
                        </a:xfrm>
                        <a:prstGeom prst="rect">
                          <a:avLst/>
                        </a:prstGeom>
                        <a:noFill/>
                        <a:ln w="9525">
                          <a:noFill/>
                          <a:miter lim="800000"/>
                          <a:headEnd/>
                          <a:tailEnd/>
                        </a:ln>
                      </wps:spPr>
                      <wps:txbx>
                        <w:txbxContent>
                          <w:p w14:paraId="4119E180" w14:textId="53E29462" w:rsidR="001109BA" w:rsidRPr="00E9572E" w:rsidRDefault="001109BA" w:rsidP="001109BA">
                            <w:pPr>
                              <w:spacing w:line="192" w:lineRule="auto"/>
                              <w:rPr>
                                <w:color w:val="FFFFFF" w:themeColor="background1"/>
                                <w:sz w:val="52"/>
                                <w:szCs w:val="52"/>
                              </w:rPr>
                            </w:pPr>
                            <w:r w:rsidRPr="00E9572E">
                              <w:rPr>
                                <w:color w:val="FFFFFF" w:themeColor="background1"/>
                                <w:sz w:val="52"/>
                                <w:szCs w:val="52"/>
                              </w:rPr>
                              <w:t>2026/27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AADF8C" id="_x0000_s1028" type="#_x0000_t202" style="position:absolute;left:0;text-align:left;margin-left:3.7pt;margin-top:483.5pt;width:347.4pt;height:5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" filled="f" stroked="f">
                <v:textbox>
                  <w:txbxContent>
                    <w:p w14:paraId="4119E180" w14:textId="53E29462" w:rsidR="001109BA" w:rsidRPr="00E9572E" w:rsidRDefault="001109BA" w:rsidP="001109BA">
                      <w:pPr>
                        <w:spacing w:line="192" w:lineRule="auto"/>
                        <w:rPr>
                          <w:color w:val="FFFFFF" w:themeColor="background1"/>
                          <w:sz w:val="52"/>
                          <w:szCs w:val="52"/>
                        </w:rPr>
                      </w:pPr>
                      <w:r w:rsidRPr="00E9572E">
                        <w:rPr>
                          <w:color w:val="FFFFFF" w:themeColor="background1"/>
                          <w:sz w:val="52"/>
                          <w:szCs w:val="52"/>
                        </w:rPr>
                        <w:t>2026/27</w:t>
                      </w:r>
                    </w:p>
                  </w:txbxContent>
                </v:textbox>
                <w10:wrap anchory="page"/>
              </v:shape>
            </w:pict>
          </mc:Fallback>
        </mc:AlternateContent>
      </w:r>
      <w:r w:rsidR="00DB43A7" w:rsidRPr="004E2F74">
        <w:tab/>
      </w:r>
    </w:p>
    <w:p w14:paraId="7EF53B6D" w14:textId="4B05DBDE" w:rsidR="001109BA" w:rsidRPr="004E2F74" w:rsidRDefault="001109BA" w:rsidP="001109BA"/>
    <w:p w14:paraId="0E806A53" w14:textId="3523B36F" w:rsidR="001109BA" w:rsidRPr="004E2F74" w:rsidRDefault="00362F39" w:rsidP="00362F39">
      <w:pPr>
        <w:tabs>
          <w:tab w:val="left" w:pos="9012"/>
        </w:tabs>
      </w:pPr>
      <w:r w:rsidRPr="004E2F74">
        <w:tab/>
      </w:r>
    </w:p>
    <w:p w14:paraId="7784EC86" w14:textId="5458EBE3" w:rsidR="001109BA" w:rsidRPr="004E2F74" w:rsidRDefault="001109BA" w:rsidP="001109BA"/>
    <w:p w14:paraId="6DDDF32C" w14:textId="30344D48" w:rsidR="001109BA" w:rsidRPr="004E2F74" w:rsidRDefault="001109BA" w:rsidP="001109BA"/>
    <w:p w14:paraId="47027C7A" w14:textId="35A781E4" w:rsidR="001109BA" w:rsidRPr="004E2F74" w:rsidRDefault="00D53349" w:rsidP="001109BA">
      <w:r>
        <w:rPr>
          <w:noProof/>
        </w:rPr>
        <w:drawing>
          <wp:anchor distT="0" distB="0" distL="114300" distR="114300" simplePos="0" relativeHeight="251758592" behindDoc="1" locked="0" layoutInCell="1" allowOverlap="1" wp14:anchorId="71E44637" wp14:editId="2A3FD735">
            <wp:simplePos x="0" y="0"/>
            <wp:positionH relativeFrom="margin">
              <wp:posOffset>101315</wp:posOffset>
            </wp:positionH>
            <wp:positionV relativeFrom="paragraph">
              <wp:posOffset>652145</wp:posOffset>
            </wp:positionV>
            <wp:extent cx="1880870" cy="1267460"/>
            <wp:effectExtent l="0" t="0" r="5080" b="8890"/>
            <wp:wrapTight wrapText="bothSides">
              <wp:wrapPolygon edited="0">
                <wp:start x="0" y="0"/>
                <wp:lineTo x="0" y="21427"/>
                <wp:lineTo x="21440" y="21427"/>
                <wp:lineTo x="21440" y="0"/>
                <wp:lineTo x="0" y="0"/>
              </wp:wrapPolygon>
            </wp:wrapTight>
            <wp:docPr id="352199524"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199524" name="Picture 32">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0870" cy="1267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2024">
        <w:rPr>
          <w:rFonts w:eastAsia="Times New Roman" w:cs="Times New Roman"/>
          <w:noProof/>
          <w:lang w:eastAsia="en-GB"/>
        </w:rPr>
        <mc:AlternateContent>
          <mc:Choice Requires="wps">
            <w:drawing>
              <wp:anchor distT="0" distB="0" distL="114300" distR="114300" simplePos="0" relativeHeight="251654143" behindDoc="0" locked="0" layoutInCell="1" allowOverlap="1" wp14:anchorId="7ED28792" wp14:editId="02E0190C">
                <wp:simplePos x="0" y="0"/>
                <wp:positionH relativeFrom="column">
                  <wp:posOffset>-189910</wp:posOffset>
                </wp:positionH>
                <wp:positionV relativeFrom="paragraph">
                  <wp:posOffset>131225</wp:posOffset>
                </wp:positionV>
                <wp:extent cx="2396359" cy="2456532"/>
                <wp:effectExtent l="0" t="0" r="23495" b="20320"/>
                <wp:wrapNone/>
                <wp:docPr id="65297159" name="Rectangle 31"/>
                <wp:cNvGraphicFramePr/>
                <a:graphic xmlns:a="http://schemas.openxmlformats.org/drawingml/2006/main">
                  <a:graphicData uri="http://schemas.microsoft.com/office/word/2010/wordprocessingShape">
                    <wps:wsp>
                      <wps:cNvSpPr/>
                      <wps:spPr>
                        <a:xfrm>
                          <a:off x="0" y="0"/>
                          <a:ext cx="2396359" cy="2456532"/>
                        </a:xfrm>
                        <a:prstGeom prst="ellipse">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B9AB73" id="Rectangle 31" o:spid="_x0000_s1026" style="position:absolute;margin-left:-14.95pt;margin-top:10.35pt;width:188.7pt;height:193.45pt;z-index:2516541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" fillcolor="white [3212]" strokecolor="white [3212]" strokeweight="1pt">
                <v:stroke joinstyle="miter"/>
              </v:oval>
            </w:pict>
          </mc:Fallback>
        </mc:AlternateContent>
      </w:r>
    </w:p>
    <w:p w14:paraId="2FA3DF7B" w14:textId="77777777" w:rsidR="001109BA" w:rsidRPr="004E2F74" w:rsidRDefault="001109BA" w:rsidP="002B378B">
      <w:pPr>
        <w:pStyle w:val="Subtitle"/>
        <w:spacing w:before="0" w:after="0"/>
        <w:sectPr w:rsidR="001109BA" w:rsidRPr="004E2F74" w:rsidSect="008E36F6">
          <w:footerReference w:type="even" r:id="rId12"/>
          <w:footerReference w:type="default" r:id="rId13"/>
          <w:pgSz w:w="11900" w:h="16840"/>
          <w:pgMar w:top="1134" w:right="1077" w:bottom="1134" w:left="1077" w:header="284" w:footer="284" w:gutter="0"/>
          <w:cols w:space="720"/>
          <w:titlePg/>
          <w:docGrid w:linePitch="360"/>
        </w:sectPr>
      </w:pPr>
    </w:p>
    <w:bookmarkStart w:id="2" w:name="_Toc239168015" w:displacedByCustomXml="next"/>
    <w:sdt>
      <w:sdtPr>
        <w:rPr>
          <w:b w:val="0"/>
          <w:color w:val="auto"/>
          <w:sz w:val="24"/>
          <w:szCs w:val="24"/>
        </w:rPr>
        <w:id w:val="728047885"/>
        <w:docPartObj>
          <w:docPartGallery w:val="Table of Contents"/>
          <w:docPartUnique/>
        </w:docPartObj>
      </w:sdtPr>
      <w:sdtEndPr>
        <w:rPr>
          <w:bCs/>
        </w:rPr>
      </w:sdtEndPr>
      <w:sdtContent>
        <w:p w14:paraId="6B4709EB" w14:textId="135984D3" w:rsidR="00B65DF2" w:rsidRPr="00F44208" w:rsidRDefault="00B65DF2" w:rsidP="00B65DF2">
          <w:pPr>
            <w:pStyle w:val="Heading1"/>
          </w:pPr>
          <w:r w:rsidRPr="00F44208">
            <w:t>Contents</w:t>
          </w:r>
          <w:bookmarkEnd w:id="2"/>
        </w:p>
        <w:p w14:paraId="1068A4F4" w14:textId="6F4ADC39" w:rsidR="00642A20" w:rsidRPr="00642A20" w:rsidRDefault="00B65DF2" w:rsidP="00642A20">
          <w:pPr>
            <w:pStyle w:val="TOC1"/>
            <w:rPr>
              <w:rFonts w:asciiTheme="minorHAnsi" w:eastAsiaTheme="minorEastAsia" w:hAnsiTheme="minorHAnsi" w:cstheme="minorBidi"/>
              <w:kern w:val="2"/>
              <w:lang w:eastAsia="en-GB"/>
              <w14:ligatures w14:val="standardContextual"/>
            </w:rPr>
          </w:pPr>
          <w:r w:rsidRPr="004E2F74">
            <w:fldChar w:fldCharType="begin"/>
          </w:r>
          <w:r w:rsidRPr="004E2F74">
            <w:instrText xml:space="preserve"> TOC \o "1-3" \h \z \u </w:instrText>
          </w:r>
          <w:r w:rsidRPr="004E2F74">
            <w:fldChar w:fldCharType="separate"/>
          </w:r>
          <w:hyperlink w:anchor="_Toc239168014" w:history="1">
            <w:r w:rsidR="00642A20" w:rsidRPr="00642A20">
              <w:rPr>
                <w:rStyle w:val="Hyperlink"/>
                <w:b w:val="0"/>
                <w:bCs w:val="0"/>
              </w:rPr>
              <w:t>Highway Maintenance Transparency Report</w:t>
            </w:r>
            <w:r w:rsidR="00642A20" w:rsidRPr="00642A20">
              <w:rPr>
                <w:webHidden/>
              </w:rPr>
              <w:tab/>
            </w:r>
            <w:r w:rsidR="00642A20" w:rsidRPr="00642A20">
              <w:rPr>
                <w:webHidden/>
              </w:rPr>
              <w:fldChar w:fldCharType="begin"/>
            </w:r>
            <w:r w:rsidR="00642A20" w:rsidRPr="00642A20">
              <w:rPr>
                <w:webHidden/>
              </w:rPr>
              <w:instrText xml:space="preserve"> PAGEREF _Toc239168014 \h </w:instrText>
            </w:r>
            <w:r w:rsidR="00642A20" w:rsidRPr="00642A20">
              <w:rPr>
                <w:webHidden/>
              </w:rPr>
            </w:r>
            <w:r w:rsidR="00642A20" w:rsidRPr="00642A20">
              <w:rPr>
                <w:webHidden/>
              </w:rPr>
              <w:fldChar w:fldCharType="separate"/>
            </w:r>
            <w:r w:rsidR="009B2F5F">
              <w:rPr>
                <w:webHidden/>
              </w:rPr>
              <w:t>1</w:t>
            </w:r>
            <w:r w:rsidR="00642A20" w:rsidRPr="00642A20">
              <w:rPr>
                <w:webHidden/>
              </w:rPr>
              <w:fldChar w:fldCharType="end"/>
            </w:r>
          </w:hyperlink>
        </w:p>
        <w:p w14:paraId="198CE695" w14:textId="06526FDC" w:rsidR="00642A20" w:rsidRDefault="00642A20" w:rsidP="00642A20">
          <w:pPr>
            <w:pStyle w:val="TOC1"/>
            <w:rPr>
              <w:rFonts w:asciiTheme="minorHAnsi" w:eastAsiaTheme="minorEastAsia" w:hAnsiTheme="minorHAnsi" w:cstheme="minorBidi"/>
              <w:kern w:val="2"/>
              <w:lang w:eastAsia="en-GB"/>
              <w14:ligatures w14:val="standardContextual"/>
            </w:rPr>
          </w:pPr>
          <w:hyperlink w:anchor="_Toc239168015" w:history="1">
            <w:r w:rsidRPr="00B81046">
              <w:rPr>
                <w:rStyle w:val="Hyperlink"/>
              </w:rPr>
              <w:t>Contents</w:t>
            </w:r>
            <w:r>
              <w:rPr>
                <w:webHidden/>
              </w:rPr>
              <w:tab/>
            </w:r>
            <w:r>
              <w:rPr>
                <w:webHidden/>
              </w:rPr>
              <w:fldChar w:fldCharType="begin"/>
            </w:r>
            <w:r>
              <w:rPr>
                <w:webHidden/>
              </w:rPr>
              <w:instrText xml:space="preserve"> PAGEREF _Toc239168015 \h </w:instrText>
            </w:r>
            <w:r>
              <w:rPr>
                <w:webHidden/>
              </w:rPr>
            </w:r>
            <w:r>
              <w:rPr>
                <w:webHidden/>
              </w:rPr>
              <w:fldChar w:fldCharType="separate"/>
            </w:r>
            <w:r w:rsidR="009B2F5F">
              <w:rPr>
                <w:webHidden/>
              </w:rPr>
              <w:t>2</w:t>
            </w:r>
            <w:r>
              <w:rPr>
                <w:webHidden/>
              </w:rPr>
              <w:fldChar w:fldCharType="end"/>
            </w:r>
          </w:hyperlink>
        </w:p>
        <w:p w14:paraId="4D768F9C" w14:textId="7BA245AC" w:rsidR="00642A20" w:rsidRPr="00642A20" w:rsidRDefault="00642A20" w:rsidP="00642A20">
          <w:pPr>
            <w:pStyle w:val="TOC1"/>
            <w:rPr>
              <w:rFonts w:asciiTheme="minorHAnsi" w:eastAsiaTheme="minorEastAsia" w:hAnsiTheme="minorHAnsi" w:cstheme="minorBidi"/>
              <w:b w:val="0"/>
              <w:bCs w:val="0"/>
              <w:kern w:val="2"/>
              <w:lang w:eastAsia="en-GB"/>
              <w14:ligatures w14:val="standardContextual"/>
            </w:rPr>
          </w:pPr>
          <w:hyperlink w:anchor="_Toc239168016" w:history="1">
            <w:r w:rsidRPr="00642A20">
              <w:rPr>
                <w:rStyle w:val="Hyperlink"/>
                <w:b w:val="0"/>
                <w:bCs w:val="0"/>
              </w:rPr>
              <w:t>A1 What do we maintain?</w:t>
            </w:r>
            <w:r w:rsidRPr="00642A20">
              <w:rPr>
                <w:b w:val="0"/>
                <w:bCs w:val="0"/>
                <w:webHidden/>
              </w:rPr>
              <w:tab/>
            </w:r>
            <w:r w:rsidRPr="00642A20">
              <w:rPr>
                <w:b w:val="0"/>
                <w:bCs w:val="0"/>
                <w:webHidden/>
              </w:rPr>
              <w:fldChar w:fldCharType="begin"/>
            </w:r>
            <w:r w:rsidRPr="00642A20">
              <w:rPr>
                <w:b w:val="0"/>
                <w:bCs w:val="0"/>
                <w:webHidden/>
              </w:rPr>
              <w:instrText xml:space="preserve"> PAGEREF _Toc239168016 \h </w:instrText>
            </w:r>
            <w:r w:rsidRPr="00642A20">
              <w:rPr>
                <w:b w:val="0"/>
                <w:bCs w:val="0"/>
                <w:webHidden/>
              </w:rPr>
            </w:r>
            <w:r w:rsidRPr="00642A20">
              <w:rPr>
                <w:b w:val="0"/>
                <w:bCs w:val="0"/>
                <w:webHidden/>
              </w:rPr>
              <w:fldChar w:fldCharType="separate"/>
            </w:r>
            <w:r w:rsidR="009B2F5F">
              <w:rPr>
                <w:b w:val="0"/>
                <w:bCs w:val="0"/>
                <w:webHidden/>
              </w:rPr>
              <w:t>3</w:t>
            </w:r>
            <w:r w:rsidRPr="00642A20">
              <w:rPr>
                <w:b w:val="0"/>
                <w:bCs w:val="0"/>
                <w:webHidden/>
              </w:rPr>
              <w:fldChar w:fldCharType="end"/>
            </w:r>
          </w:hyperlink>
        </w:p>
        <w:p w14:paraId="58703753" w14:textId="1CC03190" w:rsidR="00642A20" w:rsidRPr="00642A20" w:rsidRDefault="00642A20" w:rsidP="00642A20">
          <w:pPr>
            <w:pStyle w:val="TOC1"/>
            <w:rPr>
              <w:rFonts w:asciiTheme="minorHAnsi" w:eastAsiaTheme="minorEastAsia" w:hAnsiTheme="minorHAnsi" w:cstheme="minorBidi"/>
              <w:b w:val="0"/>
              <w:bCs w:val="0"/>
              <w:kern w:val="2"/>
              <w:lang w:eastAsia="en-GB"/>
              <w14:ligatures w14:val="standardContextual"/>
            </w:rPr>
          </w:pPr>
          <w:hyperlink w:anchor="_Toc239168017" w:history="1">
            <w:r w:rsidRPr="00642A20">
              <w:rPr>
                <w:rStyle w:val="Hyperlink"/>
                <w:b w:val="0"/>
                <w:bCs w:val="0"/>
              </w:rPr>
              <w:t>A2 Road condition</w:t>
            </w:r>
            <w:r w:rsidRPr="00642A20">
              <w:rPr>
                <w:b w:val="0"/>
                <w:bCs w:val="0"/>
                <w:webHidden/>
              </w:rPr>
              <w:tab/>
            </w:r>
            <w:r w:rsidRPr="00642A20">
              <w:rPr>
                <w:b w:val="0"/>
                <w:bCs w:val="0"/>
                <w:webHidden/>
              </w:rPr>
              <w:fldChar w:fldCharType="begin"/>
            </w:r>
            <w:r w:rsidRPr="00642A20">
              <w:rPr>
                <w:b w:val="0"/>
                <w:bCs w:val="0"/>
                <w:webHidden/>
              </w:rPr>
              <w:instrText xml:space="preserve"> PAGEREF _Toc239168017 \h </w:instrText>
            </w:r>
            <w:r w:rsidRPr="00642A20">
              <w:rPr>
                <w:b w:val="0"/>
                <w:bCs w:val="0"/>
                <w:webHidden/>
              </w:rPr>
            </w:r>
            <w:r w:rsidRPr="00642A20">
              <w:rPr>
                <w:b w:val="0"/>
                <w:bCs w:val="0"/>
                <w:webHidden/>
              </w:rPr>
              <w:fldChar w:fldCharType="separate"/>
            </w:r>
            <w:r w:rsidR="009B2F5F">
              <w:rPr>
                <w:b w:val="0"/>
                <w:bCs w:val="0"/>
                <w:webHidden/>
              </w:rPr>
              <w:t>5</w:t>
            </w:r>
            <w:r w:rsidRPr="00642A20">
              <w:rPr>
                <w:b w:val="0"/>
                <w:bCs w:val="0"/>
                <w:webHidden/>
              </w:rPr>
              <w:fldChar w:fldCharType="end"/>
            </w:r>
          </w:hyperlink>
        </w:p>
        <w:p w14:paraId="64075B51" w14:textId="0CE0CFF9" w:rsidR="00642A20" w:rsidRPr="00642A20" w:rsidRDefault="00642A20" w:rsidP="00642A20">
          <w:pPr>
            <w:pStyle w:val="TOC1"/>
            <w:rPr>
              <w:rFonts w:asciiTheme="minorHAnsi" w:eastAsiaTheme="minorEastAsia" w:hAnsiTheme="minorHAnsi" w:cstheme="minorBidi"/>
              <w:b w:val="0"/>
              <w:bCs w:val="0"/>
              <w:kern w:val="2"/>
              <w:lang w:eastAsia="en-GB"/>
              <w14:ligatures w14:val="standardContextual"/>
            </w:rPr>
          </w:pPr>
          <w:hyperlink w:anchor="_Toc239168018" w:history="1">
            <w:r w:rsidRPr="00642A20">
              <w:rPr>
                <w:rStyle w:val="Hyperlink"/>
                <w:b w:val="0"/>
                <w:bCs w:val="0"/>
              </w:rPr>
              <w:t>A3 Potholes and defects</w:t>
            </w:r>
            <w:r w:rsidRPr="00642A20">
              <w:rPr>
                <w:b w:val="0"/>
                <w:bCs w:val="0"/>
                <w:webHidden/>
              </w:rPr>
              <w:tab/>
            </w:r>
            <w:r w:rsidRPr="00642A20">
              <w:rPr>
                <w:b w:val="0"/>
                <w:bCs w:val="0"/>
                <w:webHidden/>
              </w:rPr>
              <w:fldChar w:fldCharType="begin"/>
            </w:r>
            <w:r w:rsidRPr="00642A20">
              <w:rPr>
                <w:b w:val="0"/>
                <w:bCs w:val="0"/>
                <w:webHidden/>
              </w:rPr>
              <w:instrText xml:space="preserve"> PAGEREF _Toc239168018 \h </w:instrText>
            </w:r>
            <w:r w:rsidRPr="00642A20">
              <w:rPr>
                <w:b w:val="0"/>
                <w:bCs w:val="0"/>
                <w:webHidden/>
              </w:rPr>
            </w:r>
            <w:r w:rsidRPr="00642A20">
              <w:rPr>
                <w:b w:val="0"/>
                <w:bCs w:val="0"/>
                <w:webHidden/>
              </w:rPr>
              <w:fldChar w:fldCharType="separate"/>
            </w:r>
            <w:r w:rsidR="009B2F5F">
              <w:rPr>
                <w:b w:val="0"/>
                <w:bCs w:val="0"/>
                <w:webHidden/>
              </w:rPr>
              <w:t>7</w:t>
            </w:r>
            <w:r w:rsidRPr="00642A20">
              <w:rPr>
                <w:b w:val="0"/>
                <w:bCs w:val="0"/>
                <w:webHidden/>
              </w:rPr>
              <w:fldChar w:fldCharType="end"/>
            </w:r>
          </w:hyperlink>
        </w:p>
        <w:p w14:paraId="09472F69" w14:textId="14F6238B" w:rsidR="00642A20" w:rsidRPr="00642A20" w:rsidRDefault="00642A20" w:rsidP="00642A20">
          <w:pPr>
            <w:pStyle w:val="TOC1"/>
            <w:rPr>
              <w:rFonts w:asciiTheme="minorHAnsi" w:eastAsiaTheme="minorEastAsia" w:hAnsiTheme="minorHAnsi" w:cstheme="minorBidi"/>
              <w:b w:val="0"/>
              <w:bCs w:val="0"/>
              <w:kern w:val="2"/>
              <w:lang w:eastAsia="en-GB"/>
              <w14:ligatures w14:val="standardContextual"/>
            </w:rPr>
          </w:pPr>
          <w:hyperlink w:anchor="_Toc239168019" w:history="1">
            <w:r w:rsidRPr="00642A20">
              <w:rPr>
                <w:rStyle w:val="Hyperlink"/>
                <w:b w:val="0"/>
                <w:bCs w:val="0"/>
              </w:rPr>
              <w:t>A4 Spend and funding</w:t>
            </w:r>
            <w:r w:rsidRPr="00642A20">
              <w:rPr>
                <w:b w:val="0"/>
                <w:bCs w:val="0"/>
                <w:webHidden/>
              </w:rPr>
              <w:tab/>
            </w:r>
            <w:r w:rsidRPr="00642A20">
              <w:rPr>
                <w:b w:val="0"/>
                <w:bCs w:val="0"/>
                <w:webHidden/>
              </w:rPr>
              <w:fldChar w:fldCharType="begin"/>
            </w:r>
            <w:r w:rsidRPr="00642A20">
              <w:rPr>
                <w:b w:val="0"/>
                <w:bCs w:val="0"/>
                <w:webHidden/>
              </w:rPr>
              <w:instrText xml:space="preserve"> PAGEREF _Toc239168019 \h </w:instrText>
            </w:r>
            <w:r w:rsidRPr="00642A20">
              <w:rPr>
                <w:b w:val="0"/>
                <w:bCs w:val="0"/>
                <w:webHidden/>
              </w:rPr>
            </w:r>
            <w:r w:rsidRPr="00642A20">
              <w:rPr>
                <w:b w:val="0"/>
                <w:bCs w:val="0"/>
                <w:webHidden/>
              </w:rPr>
              <w:fldChar w:fldCharType="separate"/>
            </w:r>
            <w:r w:rsidR="009B2F5F">
              <w:rPr>
                <w:b w:val="0"/>
                <w:bCs w:val="0"/>
                <w:webHidden/>
              </w:rPr>
              <w:t>9</w:t>
            </w:r>
            <w:r w:rsidRPr="00642A20">
              <w:rPr>
                <w:b w:val="0"/>
                <w:bCs w:val="0"/>
                <w:webHidden/>
              </w:rPr>
              <w:fldChar w:fldCharType="end"/>
            </w:r>
          </w:hyperlink>
        </w:p>
        <w:p w14:paraId="0AF281BA" w14:textId="413D8C4F" w:rsidR="00642A20" w:rsidRDefault="00642A20" w:rsidP="00642A20">
          <w:pPr>
            <w:pStyle w:val="TOC1"/>
            <w:rPr>
              <w:rFonts w:asciiTheme="minorHAnsi" w:eastAsiaTheme="minorEastAsia" w:hAnsiTheme="minorHAnsi" w:cstheme="minorBidi"/>
              <w:kern w:val="2"/>
              <w:lang w:eastAsia="en-GB"/>
              <w14:ligatures w14:val="standardContextual"/>
            </w:rPr>
          </w:pPr>
          <w:hyperlink w:anchor="_Toc239168020" w:history="1">
            <w:r w:rsidRPr="00642A20">
              <w:rPr>
                <w:rStyle w:val="Hyperlink"/>
                <w:b w:val="0"/>
                <w:bCs w:val="0"/>
              </w:rPr>
              <w:t>A5 Our plans for this year</w:t>
            </w:r>
            <w:r w:rsidRPr="00642A20">
              <w:rPr>
                <w:b w:val="0"/>
                <w:bCs w:val="0"/>
                <w:webHidden/>
              </w:rPr>
              <w:tab/>
            </w:r>
            <w:r w:rsidRPr="00642A20">
              <w:rPr>
                <w:b w:val="0"/>
                <w:bCs w:val="0"/>
                <w:webHidden/>
              </w:rPr>
              <w:fldChar w:fldCharType="begin"/>
            </w:r>
            <w:r w:rsidRPr="00642A20">
              <w:rPr>
                <w:b w:val="0"/>
                <w:bCs w:val="0"/>
                <w:webHidden/>
              </w:rPr>
              <w:instrText xml:space="preserve"> PAGEREF _Toc239168020 \h </w:instrText>
            </w:r>
            <w:r w:rsidRPr="00642A20">
              <w:rPr>
                <w:b w:val="0"/>
                <w:bCs w:val="0"/>
                <w:webHidden/>
              </w:rPr>
            </w:r>
            <w:r w:rsidRPr="00642A20">
              <w:rPr>
                <w:b w:val="0"/>
                <w:bCs w:val="0"/>
                <w:webHidden/>
              </w:rPr>
              <w:fldChar w:fldCharType="separate"/>
            </w:r>
            <w:r w:rsidR="009B2F5F">
              <w:rPr>
                <w:b w:val="0"/>
                <w:bCs w:val="0"/>
                <w:webHidden/>
              </w:rPr>
              <w:t>11</w:t>
            </w:r>
            <w:r w:rsidRPr="00642A20">
              <w:rPr>
                <w:b w:val="0"/>
                <w:bCs w:val="0"/>
                <w:webHidden/>
              </w:rPr>
              <w:fldChar w:fldCharType="end"/>
            </w:r>
          </w:hyperlink>
        </w:p>
        <w:p w14:paraId="146760FD" w14:textId="3F2A1440" w:rsidR="00642A20" w:rsidRDefault="00642A20" w:rsidP="00642A20">
          <w:pPr>
            <w:pStyle w:val="TOC1"/>
            <w:rPr>
              <w:rFonts w:asciiTheme="minorHAnsi" w:eastAsiaTheme="minorEastAsia" w:hAnsiTheme="minorHAnsi" w:cstheme="minorBidi"/>
              <w:kern w:val="2"/>
              <w:lang w:eastAsia="en-GB"/>
              <w14:ligatures w14:val="standardContextual"/>
            </w:rPr>
          </w:pPr>
          <w:hyperlink w:anchor="_Toc239168021" w:history="1">
            <w:r w:rsidRPr="00B81046">
              <w:rPr>
                <w:rStyle w:val="Hyperlink"/>
              </w:rPr>
              <w:t>Technical Annex</w:t>
            </w:r>
            <w:r>
              <w:rPr>
                <w:webHidden/>
              </w:rPr>
              <w:tab/>
            </w:r>
            <w:r>
              <w:rPr>
                <w:webHidden/>
              </w:rPr>
              <w:fldChar w:fldCharType="begin"/>
            </w:r>
            <w:r>
              <w:rPr>
                <w:webHidden/>
              </w:rPr>
              <w:instrText xml:space="preserve"> PAGEREF _Toc239168021 \h </w:instrText>
            </w:r>
            <w:r>
              <w:rPr>
                <w:webHidden/>
              </w:rPr>
            </w:r>
            <w:r>
              <w:rPr>
                <w:webHidden/>
              </w:rPr>
              <w:fldChar w:fldCharType="separate"/>
            </w:r>
            <w:r w:rsidR="009B2F5F">
              <w:rPr>
                <w:webHidden/>
              </w:rPr>
              <w:t>13</w:t>
            </w:r>
            <w:r>
              <w:rPr>
                <w:webHidden/>
              </w:rPr>
              <w:fldChar w:fldCharType="end"/>
            </w:r>
          </w:hyperlink>
        </w:p>
        <w:p w14:paraId="5D008806" w14:textId="2CD1DD6B" w:rsidR="00642A20" w:rsidRPr="00642A20" w:rsidRDefault="00642A20" w:rsidP="00642A20">
          <w:pPr>
            <w:pStyle w:val="TOC1"/>
            <w:rPr>
              <w:rFonts w:asciiTheme="minorHAnsi" w:eastAsiaTheme="minorEastAsia" w:hAnsiTheme="minorHAnsi" w:cstheme="minorBidi"/>
              <w:b w:val="0"/>
              <w:bCs w:val="0"/>
              <w:kern w:val="2"/>
              <w:lang w:eastAsia="en-GB"/>
              <w14:ligatures w14:val="standardContextual"/>
            </w:rPr>
          </w:pPr>
          <w:hyperlink w:anchor="_Toc239168022" w:history="1">
            <w:r w:rsidRPr="00642A20">
              <w:rPr>
                <w:rStyle w:val="Hyperlink"/>
                <w:b w:val="0"/>
                <w:bCs w:val="0"/>
              </w:rPr>
              <w:t>B1 Funding and spending</w:t>
            </w:r>
            <w:r w:rsidRPr="00642A20">
              <w:rPr>
                <w:b w:val="0"/>
                <w:bCs w:val="0"/>
                <w:webHidden/>
              </w:rPr>
              <w:tab/>
            </w:r>
            <w:r w:rsidRPr="00642A20">
              <w:rPr>
                <w:b w:val="0"/>
                <w:bCs w:val="0"/>
                <w:webHidden/>
              </w:rPr>
              <w:fldChar w:fldCharType="begin"/>
            </w:r>
            <w:r w:rsidRPr="00642A20">
              <w:rPr>
                <w:b w:val="0"/>
                <w:bCs w:val="0"/>
                <w:webHidden/>
              </w:rPr>
              <w:instrText xml:space="preserve"> PAGEREF _Toc239168022 \h </w:instrText>
            </w:r>
            <w:r w:rsidRPr="00642A20">
              <w:rPr>
                <w:b w:val="0"/>
                <w:bCs w:val="0"/>
                <w:webHidden/>
              </w:rPr>
            </w:r>
            <w:r w:rsidRPr="00642A20">
              <w:rPr>
                <w:b w:val="0"/>
                <w:bCs w:val="0"/>
                <w:webHidden/>
              </w:rPr>
              <w:fldChar w:fldCharType="separate"/>
            </w:r>
            <w:r w:rsidR="009B2F5F">
              <w:rPr>
                <w:b w:val="0"/>
                <w:bCs w:val="0"/>
                <w:webHidden/>
              </w:rPr>
              <w:t>14</w:t>
            </w:r>
            <w:r w:rsidRPr="00642A20">
              <w:rPr>
                <w:b w:val="0"/>
                <w:bCs w:val="0"/>
                <w:webHidden/>
              </w:rPr>
              <w:fldChar w:fldCharType="end"/>
            </w:r>
          </w:hyperlink>
        </w:p>
        <w:p w14:paraId="786F3E45" w14:textId="2AF6C14A" w:rsidR="00642A20" w:rsidRPr="00642A20" w:rsidRDefault="00642A20" w:rsidP="00642A20">
          <w:pPr>
            <w:pStyle w:val="TOC1"/>
            <w:rPr>
              <w:rFonts w:asciiTheme="minorHAnsi" w:eastAsiaTheme="minorEastAsia" w:hAnsiTheme="minorHAnsi" w:cstheme="minorBidi"/>
              <w:b w:val="0"/>
              <w:bCs w:val="0"/>
              <w:kern w:val="2"/>
              <w:lang w:eastAsia="en-GB"/>
              <w14:ligatures w14:val="standardContextual"/>
            </w:rPr>
          </w:pPr>
          <w:hyperlink w:anchor="_Toc239168023" w:history="1">
            <w:r w:rsidRPr="00642A20">
              <w:rPr>
                <w:rStyle w:val="Hyperlink"/>
                <w:b w:val="0"/>
                <w:bCs w:val="0"/>
              </w:rPr>
              <w:t>B2 Maintenance activities</w:t>
            </w:r>
            <w:r w:rsidRPr="00642A20">
              <w:rPr>
                <w:b w:val="0"/>
                <w:bCs w:val="0"/>
                <w:webHidden/>
              </w:rPr>
              <w:tab/>
            </w:r>
            <w:r w:rsidRPr="00642A20">
              <w:rPr>
                <w:b w:val="0"/>
                <w:bCs w:val="0"/>
                <w:webHidden/>
              </w:rPr>
              <w:fldChar w:fldCharType="begin"/>
            </w:r>
            <w:r w:rsidRPr="00642A20">
              <w:rPr>
                <w:b w:val="0"/>
                <w:bCs w:val="0"/>
                <w:webHidden/>
              </w:rPr>
              <w:instrText xml:space="preserve"> PAGEREF _Toc239168023 \h </w:instrText>
            </w:r>
            <w:r w:rsidRPr="00642A20">
              <w:rPr>
                <w:b w:val="0"/>
                <w:bCs w:val="0"/>
                <w:webHidden/>
              </w:rPr>
            </w:r>
            <w:r w:rsidRPr="00642A20">
              <w:rPr>
                <w:b w:val="0"/>
                <w:bCs w:val="0"/>
                <w:webHidden/>
              </w:rPr>
              <w:fldChar w:fldCharType="separate"/>
            </w:r>
            <w:r w:rsidR="009B2F5F">
              <w:rPr>
                <w:b w:val="0"/>
                <w:bCs w:val="0"/>
                <w:webHidden/>
              </w:rPr>
              <w:t>16</w:t>
            </w:r>
            <w:r w:rsidRPr="00642A20">
              <w:rPr>
                <w:b w:val="0"/>
                <w:bCs w:val="0"/>
                <w:webHidden/>
              </w:rPr>
              <w:fldChar w:fldCharType="end"/>
            </w:r>
          </w:hyperlink>
        </w:p>
        <w:p w14:paraId="5EB4D314" w14:textId="0C40B72F" w:rsidR="00642A20" w:rsidRPr="00642A20" w:rsidRDefault="00642A20" w:rsidP="00642A20">
          <w:pPr>
            <w:pStyle w:val="TOC1"/>
            <w:rPr>
              <w:rFonts w:asciiTheme="minorHAnsi" w:eastAsiaTheme="minorEastAsia" w:hAnsiTheme="minorHAnsi" w:cstheme="minorBidi"/>
              <w:b w:val="0"/>
              <w:bCs w:val="0"/>
              <w:kern w:val="2"/>
              <w:lang w:eastAsia="en-GB"/>
              <w14:ligatures w14:val="standardContextual"/>
            </w:rPr>
          </w:pPr>
          <w:hyperlink w:anchor="_Toc239168024" w:history="1">
            <w:r w:rsidRPr="00642A20">
              <w:rPr>
                <w:rStyle w:val="Hyperlink"/>
                <w:b w:val="0"/>
                <w:bCs w:val="0"/>
              </w:rPr>
              <w:t>B3 Pothole repairs</w:t>
            </w:r>
            <w:r w:rsidRPr="00642A20">
              <w:rPr>
                <w:b w:val="0"/>
                <w:bCs w:val="0"/>
                <w:webHidden/>
              </w:rPr>
              <w:tab/>
            </w:r>
            <w:r w:rsidRPr="00642A20">
              <w:rPr>
                <w:b w:val="0"/>
                <w:bCs w:val="0"/>
                <w:webHidden/>
              </w:rPr>
              <w:fldChar w:fldCharType="begin"/>
            </w:r>
            <w:r w:rsidRPr="00642A20">
              <w:rPr>
                <w:b w:val="0"/>
                <w:bCs w:val="0"/>
                <w:webHidden/>
              </w:rPr>
              <w:instrText xml:space="preserve"> PAGEREF _Toc239168024 \h </w:instrText>
            </w:r>
            <w:r w:rsidRPr="00642A20">
              <w:rPr>
                <w:b w:val="0"/>
                <w:bCs w:val="0"/>
                <w:webHidden/>
              </w:rPr>
            </w:r>
            <w:r w:rsidRPr="00642A20">
              <w:rPr>
                <w:b w:val="0"/>
                <w:bCs w:val="0"/>
                <w:webHidden/>
              </w:rPr>
              <w:fldChar w:fldCharType="separate"/>
            </w:r>
            <w:r w:rsidR="009B2F5F">
              <w:rPr>
                <w:b w:val="0"/>
                <w:bCs w:val="0"/>
                <w:webHidden/>
              </w:rPr>
              <w:t>17</w:t>
            </w:r>
            <w:r w:rsidRPr="00642A20">
              <w:rPr>
                <w:b w:val="0"/>
                <w:bCs w:val="0"/>
                <w:webHidden/>
              </w:rPr>
              <w:fldChar w:fldCharType="end"/>
            </w:r>
          </w:hyperlink>
        </w:p>
        <w:p w14:paraId="5A128366" w14:textId="42CB254C" w:rsidR="00642A20" w:rsidRPr="00642A20" w:rsidRDefault="00642A20" w:rsidP="00642A20">
          <w:pPr>
            <w:pStyle w:val="TOC1"/>
            <w:rPr>
              <w:rFonts w:asciiTheme="minorHAnsi" w:eastAsiaTheme="minorEastAsia" w:hAnsiTheme="minorHAnsi" w:cstheme="minorBidi"/>
              <w:b w:val="0"/>
              <w:bCs w:val="0"/>
              <w:kern w:val="2"/>
              <w:lang w:eastAsia="en-GB"/>
              <w14:ligatures w14:val="standardContextual"/>
            </w:rPr>
          </w:pPr>
          <w:hyperlink w:anchor="_Toc239168025" w:history="1">
            <w:r w:rsidRPr="00642A20">
              <w:rPr>
                <w:rStyle w:val="Hyperlink"/>
                <w:b w:val="0"/>
                <w:bCs w:val="0"/>
              </w:rPr>
              <w:t>B4 Highway structures</w:t>
            </w:r>
            <w:r w:rsidRPr="00642A20">
              <w:rPr>
                <w:b w:val="0"/>
                <w:bCs w:val="0"/>
                <w:webHidden/>
              </w:rPr>
              <w:tab/>
            </w:r>
            <w:r w:rsidRPr="00642A20">
              <w:rPr>
                <w:b w:val="0"/>
                <w:bCs w:val="0"/>
                <w:webHidden/>
              </w:rPr>
              <w:fldChar w:fldCharType="begin"/>
            </w:r>
            <w:r w:rsidRPr="00642A20">
              <w:rPr>
                <w:b w:val="0"/>
                <w:bCs w:val="0"/>
                <w:webHidden/>
              </w:rPr>
              <w:instrText xml:space="preserve"> PAGEREF _Toc239168025 \h </w:instrText>
            </w:r>
            <w:r w:rsidRPr="00642A20">
              <w:rPr>
                <w:b w:val="0"/>
                <w:bCs w:val="0"/>
                <w:webHidden/>
              </w:rPr>
            </w:r>
            <w:r w:rsidRPr="00642A20">
              <w:rPr>
                <w:b w:val="0"/>
                <w:bCs w:val="0"/>
                <w:webHidden/>
              </w:rPr>
              <w:fldChar w:fldCharType="separate"/>
            </w:r>
            <w:r w:rsidR="009B2F5F">
              <w:rPr>
                <w:b w:val="0"/>
                <w:bCs w:val="0"/>
                <w:webHidden/>
              </w:rPr>
              <w:t>20</w:t>
            </w:r>
            <w:r w:rsidRPr="00642A20">
              <w:rPr>
                <w:b w:val="0"/>
                <w:bCs w:val="0"/>
                <w:webHidden/>
              </w:rPr>
              <w:fldChar w:fldCharType="end"/>
            </w:r>
          </w:hyperlink>
        </w:p>
        <w:p w14:paraId="1347D7CB" w14:textId="5EFFEED5" w:rsidR="00642A20" w:rsidRPr="00642A20" w:rsidRDefault="00642A20" w:rsidP="00642A20">
          <w:pPr>
            <w:pStyle w:val="TOC1"/>
            <w:rPr>
              <w:rFonts w:asciiTheme="minorHAnsi" w:eastAsiaTheme="minorEastAsia" w:hAnsiTheme="minorHAnsi" w:cstheme="minorBidi"/>
              <w:b w:val="0"/>
              <w:bCs w:val="0"/>
              <w:kern w:val="2"/>
              <w:lang w:eastAsia="en-GB"/>
              <w14:ligatures w14:val="standardContextual"/>
            </w:rPr>
          </w:pPr>
          <w:hyperlink w:anchor="_Toc239168026" w:history="1">
            <w:r w:rsidRPr="00642A20">
              <w:rPr>
                <w:rStyle w:val="Hyperlink"/>
                <w:b w:val="0"/>
                <w:bCs w:val="0"/>
              </w:rPr>
              <w:t>B5 Asset management</w:t>
            </w:r>
            <w:r w:rsidRPr="00642A20">
              <w:rPr>
                <w:b w:val="0"/>
                <w:bCs w:val="0"/>
                <w:webHidden/>
              </w:rPr>
              <w:tab/>
            </w:r>
            <w:r w:rsidRPr="00642A20">
              <w:rPr>
                <w:b w:val="0"/>
                <w:bCs w:val="0"/>
                <w:webHidden/>
              </w:rPr>
              <w:fldChar w:fldCharType="begin"/>
            </w:r>
            <w:r w:rsidRPr="00642A20">
              <w:rPr>
                <w:b w:val="0"/>
                <w:bCs w:val="0"/>
                <w:webHidden/>
              </w:rPr>
              <w:instrText xml:space="preserve"> PAGEREF _Toc239168026 \h </w:instrText>
            </w:r>
            <w:r w:rsidRPr="00642A20">
              <w:rPr>
                <w:b w:val="0"/>
                <w:bCs w:val="0"/>
                <w:webHidden/>
              </w:rPr>
            </w:r>
            <w:r w:rsidRPr="00642A20">
              <w:rPr>
                <w:b w:val="0"/>
                <w:bCs w:val="0"/>
                <w:webHidden/>
              </w:rPr>
              <w:fldChar w:fldCharType="separate"/>
            </w:r>
            <w:r w:rsidR="009B2F5F">
              <w:rPr>
                <w:b w:val="0"/>
                <w:bCs w:val="0"/>
                <w:webHidden/>
              </w:rPr>
              <w:t>21</w:t>
            </w:r>
            <w:r w:rsidRPr="00642A20">
              <w:rPr>
                <w:b w:val="0"/>
                <w:bCs w:val="0"/>
                <w:webHidden/>
              </w:rPr>
              <w:fldChar w:fldCharType="end"/>
            </w:r>
          </w:hyperlink>
        </w:p>
        <w:p w14:paraId="462E4443" w14:textId="675EA550" w:rsidR="00642A20" w:rsidRPr="00642A20" w:rsidRDefault="00642A20" w:rsidP="00642A20">
          <w:pPr>
            <w:pStyle w:val="TOC1"/>
            <w:rPr>
              <w:rFonts w:asciiTheme="minorHAnsi" w:eastAsiaTheme="minorEastAsia" w:hAnsiTheme="minorHAnsi" w:cstheme="minorBidi"/>
              <w:b w:val="0"/>
              <w:bCs w:val="0"/>
              <w:kern w:val="2"/>
              <w:lang w:eastAsia="en-GB"/>
              <w14:ligatures w14:val="standardContextual"/>
            </w:rPr>
          </w:pPr>
          <w:hyperlink w:anchor="_Toc239168027" w:history="1">
            <w:r w:rsidRPr="00642A20">
              <w:rPr>
                <w:rStyle w:val="Hyperlink"/>
                <w:b w:val="0"/>
                <w:bCs w:val="0"/>
              </w:rPr>
              <w:t>B6 Footways and cycleways</w:t>
            </w:r>
            <w:r w:rsidRPr="00642A20">
              <w:rPr>
                <w:b w:val="0"/>
                <w:bCs w:val="0"/>
                <w:webHidden/>
              </w:rPr>
              <w:tab/>
            </w:r>
            <w:r w:rsidRPr="00642A20">
              <w:rPr>
                <w:b w:val="0"/>
                <w:bCs w:val="0"/>
                <w:webHidden/>
              </w:rPr>
              <w:fldChar w:fldCharType="begin"/>
            </w:r>
            <w:r w:rsidRPr="00642A20">
              <w:rPr>
                <w:b w:val="0"/>
                <w:bCs w:val="0"/>
                <w:webHidden/>
              </w:rPr>
              <w:instrText xml:space="preserve"> PAGEREF _Toc239168027 \h </w:instrText>
            </w:r>
            <w:r w:rsidRPr="00642A20">
              <w:rPr>
                <w:b w:val="0"/>
                <w:bCs w:val="0"/>
                <w:webHidden/>
              </w:rPr>
            </w:r>
            <w:r w:rsidRPr="00642A20">
              <w:rPr>
                <w:b w:val="0"/>
                <w:bCs w:val="0"/>
                <w:webHidden/>
              </w:rPr>
              <w:fldChar w:fldCharType="separate"/>
            </w:r>
            <w:r w:rsidR="009B2F5F">
              <w:rPr>
                <w:b w:val="0"/>
                <w:bCs w:val="0"/>
                <w:webHidden/>
              </w:rPr>
              <w:t>24</w:t>
            </w:r>
            <w:r w:rsidRPr="00642A20">
              <w:rPr>
                <w:b w:val="0"/>
                <w:bCs w:val="0"/>
                <w:webHidden/>
              </w:rPr>
              <w:fldChar w:fldCharType="end"/>
            </w:r>
          </w:hyperlink>
        </w:p>
        <w:p w14:paraId="77FD9D0C" w14:textId="3FBAB862" w:rsidR="00642A20" w:rsidRPr="00642A20" w:rsidRDefault="00642A20" w:rsidP="00642A20">
          <w:pPr>
            <w:pStyle w:val="TOC1"/>
            <w:rPr>
              <w:rFonts w:asciiTheme="minorHAnsi" w:eastAsiaTheme="minorEastAsia" w:hAnsiTheme="minorHAnsi" w:cstheme="minorBidi"/>
              <w:b w:val="0"/>
              <w:bCs w:val="0"/>
              <w:kern w:val="2"/>
              <w:lang w:eastAsia="en-GB"/>
              <w14:ligatures w14:val="standardContextual"/>
            </w:rPr>
          </w:pPr>
          <w:hyperlink w:anchor="_Toc239168028" w:history="1">
            <w:r w:rsidRPr="00642A20">
              <w:rPr>
                <w:rStyle w:val="Hyperlink"/>
                <w:b w:val="0"/>
                <w:bCs w:val="0"/>
              </w:rPr>
              <w:t>B7 Drainage</w:t>
            </w:r>
            <w:r w:rsidRPr="00642A20">
              <w:rPr>
                <w:b w:val="0"/>
                <w:bCs w:val="0"/>
                <w:webHidden/>
              </w:rPr>
              <w:tab/>
            </w:r>
            <w:r w:rsidRPr="00642A20">
              <w:rPr>
                <w:b w:val="0"/>
                <w:bCs w:val="0"/>
                <w:webHidden/>
              </w:rPr>
              <w:fldChar w:fldCharType="begin"/>
            </w:r>
            <w:r w:rsidRPr="00642A20">
              <w:rPr>
                <w:b w:val="0"/>
                <w:bCs w:val="0"/>
                <w:webHidden/>
              </w:rPr>
              <w:instrText xml:space="preserve"> PAGEREF _Toc239168028 \h </w:instrText>
            </w:r>
            <w:r w:rsidRPr="00642A20">
              <w:rPr>
                <w:b w:val="0"/>
                <w:bCs w:val="0"/>
                <w:webHidden/>
              </w:rPr>
            </w:r>
            <w:r w:rsidRPr="00642A20">
              <w:rPr>
                <w:b w:val="0"/>
                <w:bCs w:val="0"/>
                <w:webHidden/>
              </w:rPr>
              <w:fldChar w:fldCharType="separate"/>
            </w:r>
            <w:r w:rsidR="009B2F5F">
              <w:rPr>
                <w:b w:val="0"/>
                <w:bCs w:val="0"/>
                <w:webHidden/>
              </w:rPr>
              <w:t>26</w:t>
            </w:r>
            <w:r w:rsidRPr="00642A20">
              <w:rPr>
                <w:b w:val="0"/>
                <w:bCs w:val="0"/>
                <w:webHidden/>
              </w:rPr>
              <w:fldChar w:fldCharType="end"/>
            </w:r>
          </w:hyperlink>
        </w:p>
        <w:p w14:paraId="577EC5FA" w14:textId="4AB954B9" w:rsidR="00642A20" w:rsidRPr="00642A20" w:rsidRDefault="00642A20" w:rsidP="00642A20">
          <w:pPr>
            <w:pStyle w:val="TOC1"/>
            <w:rPr>
              <w:rFonts w:asciiTheme="minorHAnsi" w:eastAsiaTheme="minorEastAsia" w:hAnsiTheme="minorHAnsi" w:cstheme="minorBidi"/>
              <w:b w:val="0"/>
              <w:bCs w:val="0"/>
              <w:kern w:val="2"/>
              <w:lang w:eastAsia="en-GB"/>
              <w14:ligatures w14:val="standardContextual"/>
            </w:rPr>
          </w:pPr>
          <w:hyperlink w:anchor="_Toc239168029" w:history="1">
            <w:r w:rsidRPr="00642A20">
              <w:rPr>
                <w:rStyle w:val="Hyperlink"/>
                <w:b w:val="0"/>
                <w:bCs w:val="0"/>
              </w:rPr>
              <w:t>B8 Skills and training</w:t>
            </w:r>
            <w:r w:rsidRPr="00642A20">
              <w:rPr>
                <w:b w:val="0"/>
                <w:bCs w:val="0"/>
                <w:webHidden/>
              </w:rPr>
              <w:tab/>
            </w:r>
            <w:r w:rsidRPr="00642A20">
              <w:rPr>
                <w:b w:val="0"/>
                <w:bCs w:val="0"/>
                <w:webHidden/>
              </w:rPr>
              <w:fldChar w:fldCharType="begin"/>
            </w:r>
            <w:r w:rsidRPr="00642A20">
              <w:rPr>
                <w:b w:val="0"/>
                <w:bCs w:val="0"/>
                <w:webHidden/>
              </w:rPr>
              <w:instrText xml:space="preserve"> PAGEREF _Toc239168029 \h </w:instrText>
            </w:r>
            <w:r w:rsidRPr="00642A20">
              <w:rPr>
                <w:b w:val="0"/>
                <w:bCs w:val="0"/>
                <w:webHidden/>
              </w:rPr>
            </w:r>
            <w:r w:rsidRPr="00642A20">
              <w:rPr>
                <w:b w:val="0"/>
                <w:bCs w:val="0"/>
                <w:webHidden/>
              </w:rPr>
              <w:fldChar w:fldCharType="separate"/>
            </w:r>
            <w:r w:rsidR="009B2F5F">
              <w:rPr>
                <w:b w:val="0"/>
                <w:bCs w:val="0"/>
                <w:webHidden/>
              </w:rPr>
              <w:t>27</w:t>
            </w:r>
            <w:r w:rsidRPr="00642A20">
              <w:rPr>
                <w:b w:val="0"/>
                <w:bCs w:val="0"/>
                <w:webHidden/>
              </w:rPr>
              <w:fldChar w:fldCharType="end"/>
            </w:r>
          </w:hyperlink>
        </w:p>
        <w:p w14:paraId="357DE1F6" w14:textId="0953107F" w:rsidR="00642A20" w:rsidRPr="00642A20" w:rsidRDefault="00642A20" w:rsidP="00642A20">
          <w:pPr>
            <w:pStyle w:val="TOC1"/>
            <w:rPr>
              <w:rFonts w:asciiTheme="minorHAnsi" w:eastAsiaTheme="minorEastAsia" w:hAnsiTheme="minorHAnsi" w:cstheme="minorBidi"/>
              <w:b w:val="0"/>
              <w:bCs w:val="0"/>
              <w:kern w:val="2"/>
              <w:lang w:eastAsia="en-GB"/>
              <w14:ligatures w14:val="standardContextual"/>
            </w:rPr>
          </w:pPr>
          <w:hyperlink w:anchor="_Toc239168030" w:history="1">
            <w:r w:rsidRPr="00642A20">
              <w:rPr>
                <w:rStyle w:val="Hyperlink"/>
                <w:b w:val="0"/>
                <w:bCs w:val="0"/>
              </w:rPr>
              <w:t>B9 Resilience and adaptation</w:t>
            </w:r>
            <w:r w:rsidRPr="00642A20">
              <w:rPr>
                <w:b w:val="0"/>
                <w:bCs w:val="0"/>
                <w:webHidden/>
              </w:rPr>
              <w:tab/>
            </w:r>
            <w:r w:rsidRPr="00642A20">
              <w:rPr>
                <w:b w:val="0"/>
                <w:bCs w:val="0"/>
                <w:webHidden/>
              </w:rPr>
              <w:fldChar w:fldCharType="begin"/>
            </w:r>
            <w:r w:rsidRPr="00642A20">
              <w:rPr>
                <w:b w:val="0"/>
                <w:bCs w:val="0"/>
                <w:webHidden/>
              </w:rPr>
              <w:instrText xml:space="preserve"> PAGEREF _Toc239168030 \h </w:instrText>
            </w:r>
            <w:r w:rsidRPr="00642A20">
              <w:rPr>
                <w:b w:val="0"/>
                <w:bCs w:val="0"/>
                <w:webHidden/>
              </w:rPr>
            </w:r>
            <w:r w:rsidRPr="00642A20">
              <w:rPr>
                <w:b w:val="0"/>
                <w:bCs w:val="0"/>
                <w:webHidden/>
              </w:rPr>
              <w:fldChar w:fldCharType="separate"/>
            </w:r>
            <w:r w:rsidR="009B2F5F">
              <w:rPr>
                <w:b w:val="0"/>
                <w:bCs w:val="0"/>
                <w:webHidden/>
              </w:rPr>
              <w:t>28</w:t>
            </w:r>
            <w:r w:rsidRPr="00642A20">
              <w:rPr>
                <w:b w:val="0"/>
                <w:bCs w:val="0"/>
                <w:webHidden/>
              </w:rPr>
              <w:fldChar w:fldCharType="end"/>
            </w:r>
          </w:hyperlink>
        </w:p>
        <w:p w14:paraId="3952618D" w14:textId="493CE6A0" w:rsidR="00642A20" w:rsidRPr="00642A20" w:rsidRDefault="00642A20" w:rsidP="00642A20">
          <w:pPr>
            <w:pStyle w:val="TOC1"/>
            <w:rPr>
              <w:rFonts w:asciiTheme="minorHAnsi" w:eastAsiaTheme="minorEastAsia" w:hAnsiTheme="minorHAnsi" w:cstheme="minorBidi"/>
              <w:b w:val="0"/>
              <w:bCs w:val="0"/>
              <w:kern w:val="2"/>
              <w:lang w:eastAsia="en-GB"/>
              <w14:ligatures w14:val="standardContextual"/>
            </w:rPr>
          </w:pPr>
          <w:hyperlink w:anchor="_Toc239168031" w:history="1">
            <w:r w:rsidRPr="00642A20">
              <w:rPr>
                <w:rStyle w:val="Hyperlink"/>
                <w:b w:val="0"/>
                <w:bCs w:val="0"/>
              </w:rPr>
              <w:t>B10 Innovation</w:t>
            </w:r>
            <w:r w:rsidRPr="00642A20">
              <w:rPr>
                <w:b w:val="0"/>
                <w:bCs w:val="0"/>
                <w:webHidden/>
              </w:rPr>
              <w:tab/>
            </w:r>
            <w:r w:rsidRPr="00642A20">
              <w:rPr>
                <w:b w:val="0"/>
                <w:bCs w:val="0"/>
                <w:webHidden/>
              </w:rPr>
              <w:fldChar w:fldCharType="begin"/>
            </w:r>
            <w:r w:rsidRPr="00642A20">
              <w:rPr>
                <w:b w:val="0"/>
                <w:bCs w:val="0"/>
                <w:webHidden/>
              </w:rPr>
              <w:instrText xml:space="preserve"> PAGEREF _Toc239168031 \h </w:instrText>
            </w:r>
            <w:r w:rsidRPr="00642A20">
              <w:rPr>
                <w:b w:val="0"/>
                <w:bCs w:val="0"/>
                <w:webHidden/>
              </w:rPr>
            </w:r>
            <w:r w:rsidRPr="00642A20">
              <w:rPr>
                <w:b w:val="0"/>
                <w:bCs w:val="0"/>
                <w:webHidden/>
              </w:rPr>
              <w:fldChar w:fldCharType="separate"/>
            </w:r>
            <w:r w:rsidR="009B2F5F">
              <w:rPr>
                <w:b w:val="0"/>
                <w:bCs w:val="0"/>
                <w:webHidden/>
              </w:rPr>
              <w:t>30</w:t>
            </w:r>
            <w:r w:rsidRPr="00642A20">
              <w:rPr>
                <w:b w:val="0"/>
                <w:bCs w:val="0"/>
                <w:webHidden/>
              </w:rPr>
              <w:fldChar w:fldCharType="end"/>
            </w:r>
          </w:hyperlink>
        </w:p>
        <w:p w14:paraId="28752721" w14:textId="0F0B86C2" w:rsidR="00642A20" w:rsidRPr="00642A20" w:rsidRDefault="00642A20" w:rsidP="00642A20">
          <w:pPr>
            <w:pStyle w:val="TOC1"/>
            <w:rPr>
              <w:rFonts w:asciiTheme="minorHAnsi" w:eastAsiaTheme="minorEastAsia" w:hAnsiTheme="minorHAnsi" w:cstheme="minorBidi"/>
              <w:b w:val="0"/>
              <w:bCs w:val="0"/>
              <w:kern w:val="2"/>
              <w:lang w:eastAsia="en-GB"/>
              <w14:ligatures w14:val="standardContextual"/>
            </w:rPr>
          </w:pPr>
          <w:hyperlink w:anchor="_Toc239168032" w:history="1">
            <w:r w:rsidRPr="00642A20">
              <w:rPr>
                <w:rStyle w:val="Hyperlink"/>
                <w:b w:val="0"/>
                <w:bCs w:val="0"/>
              </w:rPr>
              <w:t>B11 Utility companies</w:t>
            </w:r>
            <w:r w:rsidRPr="00642A20">
              <w:rPr>
                <w:b w:val="0"/>
                <w:bCs w:val="0"/>
                <w:webHidden/>
              </w:rPr>
              <w:tab/>
            </w:r>
            <w:r w:rsidRPr="00642A20">
              <w:rPr>
                <w:b w:val="0"/>
                <w:bCs w:val="0"/>
                <w:webHidden/>
              </w:rPr>
              <w:fldChar w:fldCharType="begin"/>
            </w:r>
            <w:r w:rsidRPr="00642A20">
              <w:rPr>
                <w:b w:val="0"/>
                <w:bCs w:val="0"/>
                <w:webHidden/>
              </w:rPr>
              <w:instrText xml:space="preserve"> PAGEREF _Toc239168032 \h </w:instrText>
            </w:r>
            <w:r w:rsidRPr="00642A20">
              <w:rPr>
                <w:b w:val="0"/>
                <w:bCs w:val="0"/>
                <w:webHidden/>
              </w:rPr>
            </w:r>
            <w:r w:rsidRPr="00642A20">
              <w:rPr>
                <w:b w:val="0"/>
                <w:bCs w:val="0"/>
                <w:webHidden/>
              </w:rPr>
              <w:fldChar w:fldCharType="separate"/>
            </w:r>
            <w:r w:rsidR="009B2F5F">
              <w:rPr>
                <w:b w:val="0"/>
                <w:bCs w:val="0"/>
                <w:webHidden/>
              </w:rPr>
              <w:t>32</w:t>
            </w:r>
            <w:r w:rsidRPr="00642A20">
              <w:rPr>
                <w:b w:val="0"/>
                <w:bCs w:val="0"/>
                <w:webHidden/>
              </w:rPr>
              <w:fldChar w:fldCharType="end"/>
            </w:r>
          </w:hyperlink>
        </w:p>
        <w:p w14:paraId="316AECB7" w14:textId="384D871C" w:rsidR="00642A20" w:rsidRDefault="00642A20" w:rsidP="00642A20">
          <w:pPr>
            <w:pStyle w:val="TOC1"/>
            <w:rPr>
              <w:rFonts w:asciiTheme="minorHAnsi" w:eastAsiaTheme="minorEastAsia" w:hAnsiTheme="minorHAnsi" w:cstheme="minorBidi"/>
              <w:kern w:val="2"/>
              <w:lang w:eastAsia="en-GB"/>
              <w14:ligatures w14:val="standardContextual"/>
            </w:rPr>
          </w:pPr>
          <w:hyperlink w:anchor="_Toc239168033" w:history="1">
            <w:r w:rsidRPr="00642A20">
              <w:rPr>
                <w:rStyle w:val="Hyperlink"/>
                <w:b w:val="0"/>
                <w:bCs w:val="0"/>
              </w:rPr>
              <w:t>B12 Highway contracts</w:t>
            </w:r>
            <w:r w:rsidRPr="00642A20">
              <w:rPr>
                <w:b w:val="0"/>
                <w:bCs w:val="0"/>
                <w:webHidden/>
              </w:rPr>
              <w:tab/>
            </w:r>
            <w:r w:rsidRPr="00642A20">
              <w:rPr>
                <w:b w:val="0"/>
                <w:bCs w:val="0"/>
                <w:webHidden/>
              </w:rPr>
              <w:fldChar w:fldCharType="begin"/>
            </w:r>
            <w:r w:rsidRPr="00642A20">
              <w:rPr>
                <w:b w:val="0"/>
                <w:bCs w:val="0"/>
                <w:webHidden/>
              </w:rPr>
              <w:instrText xml:space="preserve"> PAGEREF _Toc239168033 \h </w:instrText>
            </w:r>
            <w:r w:rsidRPr="00642A20">
              <w:rPr>
                <w:b w:val="0"/>
                <w:bCs w:val="0"/>
                <w:webHidden/>
              </w:rPr>
            </w:r>
            <w:r w:rsidRPr="00642A20">
              <w:rPr>
                <w:b w:val="0"/>
                <w:bCs w:val="0"/>
                <w:webHidden/>
              </w:rPr>
              <w:fldChar w:fldCharType="separate"/>
            </w:r>
            <w:r w:rsidR="009B2F5F">
              <w:rPr>
                <w:b w:val="0"/>
                <w:bCs w:val="0"/>
                <w:webHidden/>
              </w:rPr>
              <w:t>33</w:t>
            </w:r>
            <w:r w:rsidRPr="00642A20">
              <w:rPr>
                <w:b w:val="0"/>
                <w:bCs w:val="0"/>
                <w:webHidden/>
              </w:rPr>
              <w:fldChar w:fldCharType="end"/>
            </w:r>
          </w:hyperlink>
        </w:p>
        <w:p w14:paraId="1F547888" w14:textId="6E07E625" w:rsidR="00B65DF2" w:rsidRPr="004E2F74" w:rsidRDefault="00B65DF2">
          <w:r w:rsidRPr="004E2F74">
            <w:rPr>
              <w:b/>
              <w:bCs/>
            </w:rPr>
            <w:fldChar w:fldCharType="end"/>
          </w:r>
        </w:p>
      </w:sdtContent>
    </w:sdt>
    <w:p w14:paraId="65C158C6" w14:textId="77777777" w:rsidR="00B65DF2" w:rsidRPr="004E2F74" w:rsidRDefault="00B65DF2" w:rsidP="00B65DF2"/>
    <w:p w14:paraId="0AA2F790" w14:textId="77777777" w:rsidR="00B65DF2" w:rsidRPr="004E2F74" w:rsidRDefault="00B65DF2" w:rsidP="00B65DF2">
      <w:pPr>
        <w:sectPr w:rsidR="00B65DF2" w:rsidRPr="004E2F74" w:rsidSect="008E36F6">
          <w:pgSz w:w="11900" w:h="16840"/>
          <w:pgMar w:top="1418" w:right="1077" w:bottom="1134" w:left="1077" w:header="284" w:footer="284" w:gutter="0"/>
          <w:cols w:space="720"/>
          <w:docGrid w:linePitch="360"/>
        </w:sectPr>
      </w:pPr>
    </w:p>
    <w:p w14:paraId="1D8AAE69" w14:textId="77777777" w:rsidR="00E527A6" w:rsidRPr="00F44208" w:rsidRDefault="00E527A6" w:rsidP="00F44208">
      <w:pPr>
        <w:pStyle w:val="Heading1"/>
      </w:pPr>
      <w:bookmarkStart w:id="3" w:name="_Toc239168016"/>
      <w:r w:rsidRPr="00F44208">
        <w:lastRenderedPageBreak/>
        <w:t>A1 What do we maintain?</w:t>
      </w:r>
      <w:bookmarkEnd w:id="3"/>
    </w:p>
    <w:p w14:paraId="6C51B3EE" w14:textId="77777777" w:rsidR="00E527A6" w:rsidRPr="004E2F74" w:rsidRDefault="00E527A6" w:rsidP="00E527A6">
      <w:r w:rsidRPr="004E2F74">
        <w:t>The London Borough of Tower Hamlets (Tower Hamlets) is London’s most densely populated borough</w:t>
      </w:r>
      <w:r w:rsidRPr="007A2024">
        <w:t>,</w:t>
      </w:r>
      <w:r w:rsidRPr="004E2F74">
        <w:t xml:space="preserve"> with over 15,700 residents per km², and experienced the fastest population growth of any borough between 2011 and 2021, increasing by 56,200 residents (22%). Historic streets, heritage features and globally significant commercial centres hosted within Tower Hamlets must be maintained whilst supporting the borough's evolving transport needs.</w:t>
      </w:r>
    </w:p>
    <w:p w14:paraId="1C5FFAE8" w14:textId="1145107F" w:rsidR="00E527A6" w:rsidRPr="004E2F74" w:rsidRDefault="00E527A6" w:rsidP="009B2F5F">
      <w:r w:rsidRPr="004E2F74">
        <w:t xml:space="preserve">Under Section 41 of the Highways Act 1980, Tower Hamlets has a statutory duty to maintain this public highway network, ensuring it supports the safe movement of people and goods across the borough. The public highway network is not limited to roads alone, </w:t>
      </w:r>
      <w:r w:rsidR="009733B6">
        <w:t>it</w:t>
      </w:r>
      <w:r w:rsidRPr="004E2F74">
        <w:t xml:space="preserve"> include</w:t>
      </w:r>
      <w:r w:rsidR="009733B6">
        <w:t>s</w:t>
      </w:r>
      <w:r w:rsidRPr="004E2F74">
        <w:t xml:space="preserve"> additional asset types such as footways, cycleways, street lighting, drainage and highway structures.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5"/>
        <w:gridCol w:w="1692"/>
        <w:gridCol w:w="1605"/>
        <w:gridCol w:w="1619"/>
        <w:gridCol w:w="1427"/>
        <w:gridCol w:w="1798"/>
      </w:tblGrid>
      <w:tr w:rsidR="00E527A6" w:rsidRPr="004E2F74" w14:paraId="07FF026B" w14:textId="77777777" w:rsidTr="009D23E4">
        <w:trPr>
          <w:trHeight w:val="1417"/>
        </w:trPr>
        <w:tc>
          <w:tcPr>
            <w:tcW w:w="1622" w:type="dxa"/>
          </w:tcPr>
          <w:p w14:paraId="2929664E" w14:textId="77777777" w:rsidR="00E527A6" w:rsidRPr="004E2F74" w:rsidRDefault="00E527A6" w:rsidP="009D23E4">
            <w:pPr>
              <w:spacing w:before="0" w:after="0"/>
              <w:jc w:val="left"/>
            </w:pPr>
            <w:r w:rsidRPr="004E2F74">
              <w:rPr>
                <w:noProof/>
              </w:rPr>
              <w:drawing>
                <wp:anchor distT="0" distB="0" distL="114300" distR="114300" simplePos="0" relativeHeight="251750400" behindDoc="0" locked="0" layoutInCell="1" allowOverlap="1" wp14:anchorId="1AECD7C9" wp14:editId="00689AB6">
                  <wp:simplePos x="0" y="0"/>
                  <wp:positionH relativeFrom="column">
                    <wp:posOffset>-6350</wp:posOffset>
                  </wp:positionH>
                  <wp:positionV relativeFrom="page">
                    <wp:posOffset>24353</wp:posOffset>
                  </wp:positionV>
                  <wp:extent cx="864000" cy="864000"/>
                  <wp:effectExtent l="0" t="0" r="0" b="0"/>
                  <wp:wrapNone/>
                  <wp:docPr id="2045314872" name="Picture 1" descr="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314872" name="Picture 1" descr="Road"/>
                          <pic:cNvPicPr/>
                        </pic:nvPicPr>
                        <pic:blipFill>
                          <a:blip r:embed="rId14">
                            <a:extLst>
                              <a:ext uri="{28A0092B-C50C-407E-A947-70E740481C1C}">
                                <a14:useLocalDpi xmlns:a14="http://schemas.microsoft.com/office/drawing/2010/main" val="0"/>
                              </a:ext>
                            </a:extLst>
                          </a:blip>
                          <a:stretch>
                            <a:fillRect/>
                          </a:stretch>
                        </pic:blipFill>
                        <pic:spPr>
                          <a:xfrm>
                            <a:off x="0" y="0"/>
                            <a:ext cx="864000" cy="864000"/>
                          </a:xfrm>
                          <a:prstGeom prst="rect">
                            <a:avLst/>
                          </a:prstGeom>
                        </pic:spPr>
                      </pic:pic>
                    </a:graphicData>
                  </a:graphic>
                  <wp14:sizeRelH relativeFrom="margin">
                    <wp14:pctWidth>0</wp14:pctWidth>
                  </wp14:sizeRelH>
                  <wp14:sizeRelV relativeFrom="margin">
                    <wp14:pctHeight>0</wp14:pctHeight>
                  </wp14:sizeRelV>
                </wp:anchor>
              </w:drawing>
            </w:r>
          </w:p>
        </w:tc>
        <w:tc>
          <w:tcPr>
            <w:tcW w:w="1623" w:type="dxa"/>
            <w:vAlign w:val="center"/>
          </w:tcPr>
          <w:p w14:paraId="344697E0" w14:textId="77777777" w:rsidR="00E527A6" w:rsidRPr="004E2F74" w:rsidRDefault="00E527A6" w:rsidP="009D23E4">
            <w:pPr>
              <w:spacing w:before="0" w:after="0"/>
              <w:jc w:val="left"/>
              <w:rPr>
                <w:sz w:val="40"/>
                <w:szCs w:val="40"/>
              </w:rPr>
            </w:pPr>
            <w:r w:rsidRPr="004E2F74">
              <w:rPr>
                <w:sz w:val="40"/>
                <w:szCs w:val="40"/>
              </w:rPr>
              <w:t>220km</w:t>
            </w:r>
          </w:p>
          <w:p w14:paraId="133D488A" w14:textId="77777777" w:rsidR="00E527A6" w:rsidRPr="004E2F74" w:rsidRDefault="00E527A6" w:rsidP="009D23E4">
            <w:pPr>
              <w:spacing w:before="0" w:after="0"/>
              <w:jc w:val="left"/>
            </w:pPr>
            <w:r w:rsidRPr="004E2F74">
              <w:t xml:space="preserve">carriageways </w:t>
            </w:r>
          </w:p>
          <w:p w14:paraId="311499A5" w14:textId="77777777" w:rsidR="00E527A6" w:rsidRPr="004E2F74" w:rsidRDefault="00E527A6" w:rsidP="009D23E4">
            <w:pPr>
              <w:spacing w:before="0" w:after="0"/>
              <w:jc w:val="left"/>
            </w:pPr>
            <w:r w:rsidRPr="004E2F74">
              <w:t>(roads)</w:t>
            </w:r>
          </w:p>
        </w:tc>
        <w:tc>
          <w:tcPr>
            <w:tcW w:w="1623" w:type="dxa"/>
          </w:tcPr>
          <w:p w14:paraId="7E571BAA" w14:textId="77777777" w:rsidR="00E527A6" w:rsidRPr="004E2F74" w:rsidRDefault="00E527A6" w:rsidP="009D23E4">
            <w:pPr>
              <w:spacing w:before="0" w:after="0"/>
              <w:jc w:val="left"/>
            </w:pPr>
            <w:r w:rsidRPr="004E2F74">
              <w:rPr>
                <w:noProof/>
              </w:rPr>
              <w:drawing>
                <wp:anchor distT="0" distB="0" distL="114300" distR="114300" simplePos="0" relativeHeight="251751424" behindDoc="0" locked="0" layoutInCell="1" allowOverlap="1" wp14:anchorId="41276928" wp14:editId="6FAA61EC">
                  <wp:simplePos x="0" y="0"/>
                  <wp:positionH relativeFrom="column">
                    <wp:posOffset>-54610</wp:posOffset>
                  </wp:positionH>
                  <wp:positionV relativeFrom="paragraph">
                    <wp:posOffset>16349</wp:posOffset>
                  </wp:positionV>
                  <wp:extent cx="897961" cy="864000"/>
                  <wp:effectExtent l="0" t="0" r="0" b="0"/>
                  <wp:wrapNone/>
                  <wp:docPr id="428847020" name="Picture 1" descr="A black background with a black 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847020" name="Picture 1" descr="A black background with a black square"/>
                          <pic:cNvPicPr>
                            <a:picLocks noChangeAspect="1"/>
                          </pic:cNvPicPr>
                        </pic:nvPicPr>
                        <pic:blipFill rotWithShape="1">
                          <a:blip r:embed="rId15">
                            <a:extLst>
                              <a:ext uri="{28A0092B-C50C-407E-A947-70E740481C1C}">
                                <a14:useLocalDpi xmlns:a14="http://schemas.microsoft.com/office/drawing/2010/main" val="0"/>
                              </a:ext>
                            </a:extLst>
                          </a:blip>
                          <a:srcRect t="4887" b="3839"/>
                          <a:stretch>
                            <a:fillRect/>
                          </a:stretch>
                        </pic:blipFill>
                        <pic:spPr bwMode="auto">
                          <a:xfrm>
                            <a:off x="0" y="0"/>
                            <a:ext cx="897961" cy="86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622" w:type="dxa"/>
            <w:vAlign w:val="center"/>
          </w:tcPr>
          <w:p w14:paraId="6ECD48F5" w14:textId="77777777" w:rsidR="00E527A6" w:rsidRPr="004E2F74" w:rsidRDefault="00E527A6" w:rsidP="009D23E4">
            <w:pPr>
              <w:spacing w:before="0" w:after="0"/>
              <w:jc w:val="left"/>
              <w:rPr>
                <w:sz w:val="40"/>
                <w:szCs w:val="40"/>
              </w:rPr>
            </w:pPr>
            <w:r w:rsidRPr="004E2F74">
              <w:rPr>
                <w:sz w:val="40"/>
                <w:szCs w:val="40"/>
              </w:rPr>
              <w:t>70km</w:t>
            </w:r>
          </w:p>
          <w:p w14:paraId="5474D71D" w14:textId="77777777" w:rsidR="00E527A6" w:rsidRPr="004E2F74" w:rsidRDefault="00E527A6" w:rsidP="009D23E4">
            <w:pPr>
              <w:spacing w:before="0" w:after="0"/>
              <w:jc w:val="left"/>
            </w:pPr>
            <w:r w:rsidRPr="004E2F74">
              <w:t>cycleways</w:t>
            </w:r>
          </w:p>
        </w:tc>
        <w:tc>
          <w:tcPr>
            <w:tcW w:w="1443" w:type="dxa"/>
          </w:tcPr>
          <w:p w14:paraId="216D53F8" w14:textId="77777777" w:rsidR="00E527A6" w:rsidRPr="004E2F74" w:rsidRDefault="00E527A6" w:rsidP="009D23E4">
            <w:pPr>
              <w:spacing w:before="0" w:after="0"/>
              <w:jc w:val="left"/>
            </w:pPr>
            <w:r w:rsidRPr="004E2F74">
              <w:rPr>
                <w:noProof/>
              </w:rPr>
              <w:drawing>
                <wp:anchor distT="0" distB="0" distL="114300" distR="114300" simplePos="0" relativeHeight="251752448" behindDoc="0" locked="0" layoutInCell="1" allowOverlap="1" wp14:anchorId="55BD5899" wp14:editId="151CC086">
                  <wp:simplePos x="0" y="0"/>
                  <wp:positionH relativeFrom="column">
                    <wp:posOffset>-45559</wp:posOffset>
                  </wp:positionH>
                  <wp:positionV relativeFrom="page">
                    <wp:posOffset>14605</wp:posOffset>
                  </wp:positionV>
                  <wp:extent cx="864000" cy="864000"/>
                  <wp:effectExtent l="0" t="0" r="0" b="0"/>
                  <wp:wrapNone/>
                  <wp:docPr id="1538272875" name="Picture 1" descr="Rain drops on d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272875" name="Picture 1" descr="Rain drops on drain"/>
                          <pic:cNvPicPr/>
                        </pic:nvPicPr>
                        <pic:blipFill>
                          <a:blip r:embed="rId16">
                            <a:extLst>
                              <a:ext uri="{28A0092B-C50C-407E-A947-70E740481C1C}">
                                <a14:useLocalDpi xmlns:a14="http://schemas.microsoft.com/office/drawing/2010/main" val="0"/>
                              </a:ext>
                            </a:extLst>
                          </a:blip>
                          <a:stretch>
                            <a:fillRect/>
                          </a:stretch>
                        </pic:blipFill>
                        <pic:spPr>
                          <a:xfrm>
                            <a:off x="0" y="0"/>
                            <a:ext cx="864000" cy="864000"/>
                          </a:xfrm>
                          <a:prstGeom prst="rect">
                            <a:avLst/>
                          </a:prstGeom>
                        </pic:spPr>
                      </pic:pic>
                    </a:graphicData>
                  </a:graphic>
                  <wp14:sizeRelH relativeFrom="margin">
                    <wp14:pctWidth>0</wp14:pctWidth>
                  </wp14:sizeRelH>
                  <wp14:sizeRelV relativeFrom="margin">
                    <wp14:pctHeight>0</wp14:pctHeight>
                  </wp14:sizeRelV>
                </wp:anchor>
              </w:drawing>
            </w:r>
          </w:p>
        </w:tc>
        <w:tc>
          <w:tcPr>
            <w:tcW w:w="1803" w:type="dxa"/>
            <w:vAlign w:val="center"/>
          </w:tcPr>
          <w:p w14:paraId="7A3B222A" w14:textId="77777777" w:rsidR="00E527A6" w:rsidRPr="004E2F74" w:rsidRDefault="00E527A6" w:rsidP="009D23E4">
            <w:pPr>
              <w:spacing w:before="0" w:after="0"/>
              <w:jc w:val="left"/>
              <w:rPr>
                <w:sz w:val="40"/>
                <w:szCs w:val="40"/>
              </w:rPr>
            </w:pPr>
            <w:r w:rsidRPr="004E2F74">
              <w:rPr>
                <w:sz w:val="40"/>
                <w:szCs w:val="40"/>
              </w:rPr>
              <w:t>10,848</w:t>
            </w:r>
          </w:p>
          <w:p w14:paraId="499A93A0" w14:textId="77777777" w:rsidR="00E527A6" w:rsidRPr="004E2F74" w:rsidRDefault="00E527A6" w:rsidP="009D23E4">
            <w:pPr>
              <w:spacing w:before="0" w:after="0"/>
              <w:jc w:val="left"/>
            </w:pPr>
            <w:r w:rsidRPr="004E2F74">
              <w:t xml:space="preserve">drainage </w:t>
            </w:r>
          </w:p>
          <w:p w14:paraId="4A1E5065" w14:textId="77777777" w:rsidR="00E527A6" w:rsidRPr="004E2F74" w:rsidRDefault="00E527A6" w:rsidP="009D23E4">
            <w:pPr>
              <w:spacing w:before="0" w:after="0"/>
              <w:jc w:val="left"/>
            </w:pPr>
            <w:r w:rsidRPr="004E2F74">
              <w:t>gullies</w:t>
            </w:r>
          </w:p>
        </w:tc>
      </w:tr>
    </w:tbl>
    <w:p w14:paraId="5D0C8089" w14:textId="77777777" w:rsidR="00E527A6" w:rsidRPr="004E2F74" w:rsidRDefault="00E527A6" w:rsidP="00E527A6">
      <w:pPr>
        <w:spacing w:before="0"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2"/>
        <w:gridCol w:w="1623"/>
        <w:gridCol w:w="1623"/>
        <w:gridCol w:w="1622"/>
        <w:gridCol w:w="1443"/>
        <w:gridCol w:w="1803"/>
      </w:tblGrid>
      <w:tr w:rsidR="00E527A6" w:rsidRPr="004E2F74" w14:paraId="3E0EB22D" w14:textId="77777777" w:rsidTr="009D23E4">
        <w:trPr>
          <w:trHeight w:val="1417"/>
        </w:trPr>
        <w:tc>
          <w:tcPr>
            <w:tcW w:w="1622" w:type="dxa"/>
          </w:tcPr>
          <w:p w14:paraId="43ABF46A" w14:textId="77777777" w:rsidR="00E527A6" w:rsidRPr="004E2F74" w:rsidRDefault="00E527A6" w:rsidP="009D23E4">
            <w:pPr>
              <w:spacing w:before="0" w:after="0"/>
              <w:jc w:val="left"/>
            </w:pPr>
            <w:r w:rsidRPr="004E2F74">
              <w:rPr>
                <w:noProof/>
              </w:rPr>
              <w:drawing>
                <wp:anchor distT="0" distB="0" distL="114300" distR="114300" simplePos="0" relativeHeight="251753472" behindDoc="0" locked="0" layoutInCell="1" allowOverlap="1" wp14:anchorId="09347053" wp14:editId="51CAE558">
                  <wp:simplePos x="0" y="0"/>
                  <wp:positionH relativeFrom="column">
                    <wp:posOffset>-6350</wp:posOffset>
                  </wp:positionH>
                  <wp:positionV relativeFrom="page">
                    <wp:posOffset>5080</wp:posOffset>
                  </wp:positionV>
                  <wp:extent cx="900000" cy="900000"/>
                  <wp:effectExtent l="0" t="0" r="0" b="0"/>
                  <wp:wrapNone/>
                  <wp:docPr id="1288164382" name="Picture 1" descr="Person mo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164382" name="Picture 1" descr="Person moving"/>
                          <pic:cNvPicPr/>
                        </pic:nvPicPr>
                        <pic:blipFill>
                          <a:blip r:embed="rId17">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14:sizeRelH relativeFrom="margin">
                    <wp14:pctWidth>0</wp14:pctWidth>
                  </wp14:sizeRelH>
                  <wp14:sizeRelV relativeFrom="margin">
                    <wp14:pctHeight>0</wp14:pctHeight>
                  </wp14:sizeRelV>
                </wp:anchor>
              </w:drawing>
            </w:r>
          </w:p>
        </w:tc>
        <w:tc>
          <w:tcPr>
            <w:tcW w:w="1623" w:type="dxa"/>
            <w:vAlign w:val="center"/>
          </w:tcPr>
          <w:p w14:paraId="36CC6EE2" w14:textId="77777777" w:rsidR="00E527A6" w:rsidRPr="004E2F74" w:rsidRDefault="00E527A6" w:rsidP="009D23E4">
            <w:pPr>
              <w:spacing w:before="0" w:after="0"/>
              <w:jc w:val="left"/>
              <w:rPr>
                <w:sz w:val="40"/>
                <w:szCs w:val="40"/>
              </w:rPr>
            </w:pPr>
            <w:r w:rsidRPr="004E2F74">
              <w:rPr>
                <w:sz w:val="40"/>
                <w:szCs w:val="40"/>
              </w:rPr>
              <w:t>455km</w:t>
            </w:r>
          </w:p>
          <w:p w14:paraId="5BC6AEEA" w14:textId="77777777" w:rsidR="00E527A6" w:rsidRPr="004E2F74" w:rsidRDefault="00E527A6" w:rsidP="009D23E4">
            <w:pPr>
              <w:spacing w:before="0" w:after="0"/>
              <w:jc w:val="left"/>
            </w:pPr>
            <w:r w:rsidRPr="004E2F74">
              <w:t xml:space="preserve">footways </w:t>
            </w:r>
          </w:p>
          <w:p w14:paraId="7031268A" w14:textId="77777777" w:rsidR="00E527A6" w:rsidRPr="004E2F74" w:rsidRDefault="00E527A6" w:rsidP="009D23E4">
            <w:pPr>
              <w:spacing w:before="0" w:after="0"/>
              <w:jc w:val="left"/>
            </w:pPr>
            <w:r w:rsidRPr="004E2F74">
              <w:t>(pavements)</w:t>
            </w:r>
          </w:p>
        </w:tc>
        <w:tc>
          <w:tcPr>
            <w:tcW w:w="1623" w:type="dxa"/>
          </w:tcPr>
          <w:p w14:paraId="28A06CAD" w14:textId="77777777" w:rsidR="00E527A6" w:rsidRPr="004E2F74" w:rsidRDefault="00E527A6" w:rsidP="009D23E4">
            <w:pPr>
              <w:spacing w:before="0" w:after="0"/>
              <w:jc w:val="left"/>
            </w:pPr>
            <w:r w:rsidRPr="004E2F74">
              <w:rPr>
                <w:noProof/>
              </w:rPr>
              <w:drawing>
                <wp:anchor distT="0" distB="0" distL="114300" distR="114300" simplePos="0" relativeHeight="251754496" behindDoc="0" locked="0" layoutInCell="1" allowOverlap="1" wp14:anchorId="310F453F" wp14:editId="6D3F29F7">
                  <wp:simplePos x="0" y="0"/>
                  <wp:positionH relativeFrom="column">
                    <wp:posOffset>966</wp:posOffset>
                  </wp:positionH>
                  <wp:positionV relativeFrom="page">
                    <wp:posOffset>5080</wp:posOffset>
                  </wp:positionV>
                  <wp:extent cx="900000" cy="900000"/>
                  <wp:effectExtent l="0" t="0" r="0" b="0"/>
                  <wp:wrapNone/>
                  <wp:docPr id="1958946273" name="Picture 1" descr="Street 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946273" name="Picture 1" descr="Street light"/>
                          <pic:cNvPicPr/>
                        </pic:nvPicPr>
                        <pic:blipFill>
                          <a:blip r:embed="rId18">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14:sizeRelH relativeFrom="margin">
                    <wp14:pctWidth>0</wp14:pctWidth>
                  </wp14:sizeRelH>
                  <wp14:sizeRelV relativeFrom="margin">
                    <wp14:pctHeight>0</wp14:pctHeight>
                  </wp14:sizeRelV>
                </wp:anchor>
              </w:drawing>
            </w:r>
          </w:p>
        </w:tc>
        <w:tc>
          <w:tcPr>
            <w:tcW w:w="1622" w:type="dxa"/>
            <w:vAlign w:val="center"/>
          </w:tcPr>
          <w:p w14:paraId="2D75FC18" w14:textId="77777777" w:rsidR="00E527A6" w:rsidRPr="004E2F74" w:rsidRDefault="00E527A6" w:rsidP="009D23E4">
            <w:pPr>
              <w:spacing w:before="0" w:after="0"/>
              <w:jc w:val="left"/>
              <w:rPr>
                <w:sz w:val="40"/>
                <w:szCs w:val="40"/>
              </w:rPr>
            </w:pPr>
            <w:r w:rsidRPr="004E2F74">
              <w:rPr>
                <w:sz w:val="40"/>
                <w:szCs w:val="40"/>
              </w:rPr>
              <w:t>10,033</w:t>
            </w:r>
          </w:p>
          <w:p w14:paraId="2254F6FE" w14:textId="77777777" w:rsidR="00E527A6" w:rsidRPr="004E2F74" w:rsidRDefault="00E527A6" w:rsidP="009D23E4">
            <w:pPr>
              <w:spacing w:before="0" w:after="0"/>
              <w:jc w:val="left"/>
            </w:pPr>
            <w:r w:rsidRPr="004E2F74">
              <w:t>street lighting columns</w:t>
            </w:r>
          </w:p>
        </w:tc>
        <w:tc>
          <w:tcPr>
            <w:tcW w:w="1443" w:type="dxa"/>
          </w:tcPr>
          <w:p w14:paraId="309432AF" w14:textId="77777777" w:rsidR="00E527A6" w:rsidRPr="004E2F74" w:rsidRDefault="00E527A6" w:rsidP="009D23E4">
            <w:pPr>
              <w:spacing w:before="0" w:after="0"/>
              <w:jc w:val="left"/>
            </w:pPr>
            <w:r w:rsidRPr="004E2F74">
              <w:rPr>
                <w:noProof/>
              </w:rPr>
              <w:drawing>
                <wp:anchor distT="0" distB="0" distL="114300" distR="114300" simplePos="0" relativeHeight="251755520" behindDoc="0" locked="0" layoutInCell="1" allowOverlap="1" wp14:anchorId="03FB64FA" wp14:editId="29C6977E">
                  <wp:simplePos x="0" y="0"/>
                  <wp:positionH relativeFrom="column">
                    <wp:posOffset>-61926</wp:posOffset>
                  </wp:positionH>
                  <wp:positionV relativeFrom="page">
                    <wp:posOffset>5080</wp:posOffset>
                  </wp:positionV>
                  <wp:extent cx="900000" cy="900000"/>
                  <wp:effectExtent l="0" t="0" r="0" b="0"/>
                  <wp:wrapNone/>
                  <wp:docPr id="938605443" name="Picture 1" descr="Highway stru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605443" name="Picture 1" descr="Highway structures"/>
                          <pic:cNvPicPr/>
                        </pic:nvPicPr>
                        <pic:blipFill>
                          <a:blip r:embed="rId19">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14:sizeRelH relativeFrom="margin">
                    <wp14:pctWidth>0</wp14:pctWidth>
                  </wp14:sizeRelH>
                  <wp14:sizeRelV relativeFrom="margin">
                    <wp14:pctHeight>0</wp14:pctHeight>
                  </wp14:sizeRelV>
                </wp:anchor>
              </w:drawing>
            </w:r>
          </w:p>
        </w:tc>
        <w:tc>
          <w:tcPr>
            <w:tcW w:w="1803" w:type="dxa"/>
            <w:vAlign w:val="center"/>
          </w:tcPr>
          <w:p w14:paraId="40693732" w14:textId="1CDEC889" w:rsidR="00E527A6" w:rsidRPr="004E2F74" w:rsidRDefault="00FB0FB7" w:rsidP="009D23E4">
            <w:pPr>
              <w:spacing w:before="0" w:after="0"/>
              <w:jc w:val="left"/>
              <w:rPr>
                <w:sz w:val="40"/>
                <w:szCs w:val="40"/>
              </w:rPr>
            </w:pPr>
            <w:r w:rsidRPr="004E2F74">
              <w:rPr>
                <w:sz w:val="40"/>
                <w:szCs w:val="40"/>
              </w:rPr>
              <w:t>82</w:t>
            </w:r>
          </w:p>
          <w:p w14:paraId="1F7747EA" w14:textId="77777777" w:rsidR="00E527A6" w:rsidRPr="004E2F74" w:rsidRDefault="00E527A6" w:rsidP="009D23E4">
            <w:pPr>
              <w:spacing w:before="0" w:after="0"/>
              <w:jc w:val="left"/>
            </w:pPr>
            <w:r w:rsidRPr="004E2F74">
              <w:t>highway structures</w:t>
            </w:r>
          </w:p>
        </w:tc>
      </w:tr>
    </w:tbl>
    <w:p w14:paraId="76C7F6E6" w14:textId="77777777" w:rsidR="00E527A6" w:rsidRPr="004E2F74" w:rsidRDefault="00E527A6" w:rsidP="00E527A6">
      <w:pPr>
        <w:spacing w:before="0" w:after="0"/>
      </w:pPr>
    </w:p>
    <w:p w14:paraId="7057DAC6" w14:textId="77777777" w:rsidR="00E527A6" w:rsidRPr="007A2024" w:rsidRDefault="00E527A6" w:rsidP="00E527A6">
      <w:pPr>
        <w:pStyle w:val="Heading2No"/>
        <w:rPr>
          <w:rFonts w:ascii="Raleway" w:hAnsi="Raleway"/>
        </w:rPr>
      </w:pPr>
      <w:r w:rsidRPr="007A2024">
        <w:rPr>
          <w:rFonts w:ascii="Raleway" w:hAnsi="Raleway"/>
        </w:rPr>
        <w:t>Key challenges</w:t>
      </w:r>
    </w:p>
    <w:p w14:paraId="7570DCA1" w14:textId="7C893FE1" w:rsidR="00E527A6" w:rsidRPr="004E2F74" w:rsidRDefault="00E527A6" w:rsidP="00E527A6">
      <w:r w:rsidRPr="004E2F74">
        <w:t xml:space="preserve">Maintaining this public highway network presents Tower Hamlets </w:t>
      </w:r>
      <w:r w:rsidR="009733B6">
        <w:t xml:space="preserve">with </w:t>
      </w:r>
      <w:r w:rsidRPr="004E2F74">
        <w:t>several challenges, including:</w:t>
      </w:r>
    </w:p>
    <w:p w14:paraId="05CD12B0" w14:textId="076856E5" w:rsidR="00E527A6" w:rsidRPr="007A2024" w:rsidRDefault="00E527A6" w:rsidP="00E527A6">
      <w:pPr>
        <w:pStyle w:val="MetisBulletBody"/>
      </w:pPr>
      <w:r w:rsidRPr="004E2F74">
        <w:rPr>
          <w:rStyle w:val="Strong"/>
        </w:rPr>
        <w:t>Network Usage</w:t>
      </w:r>
      <w:r w:rsidRPr="004E2F74">
        <w:t xml:space="preserve">: </w:t>
      </w:r>
      <w:r w:rsidR="005936DE" w:rsidRPr="004E2F74">
        <w:t xml:space="preserve">Almost 300,000 people work in </w:t>
      </w:r>
      <w:r w:rsidR="00C32EC5" w:rsidRPr="004E2F74">
        <w:t>Tower Hamlets and over 300,000 live in the borough</w:t>
      </w:r>
      <w:r w:rsidR="005936DE" w:rsidRPr="004E2F74">
        <w:t>,</w:t>
      </w:r>
      <w:r w:rsidRPr="004E2F74">
        <w:t xml:space="preserve"> </w:t>
      </w:r>
      <w:r w:rsidR="005936DE" w:rsidRPr="004E2F74">
        <w:t xml:space="preserve">which </w:t>
      </w:r>
      <w:r w:rsidR="00C32EC5" w:rsidRPr="004E2F74">
        <w:t xml:space="preserve">together </w:t>
      </w:r>
      <w:r w:rsidRPr="004E2F74">
        <w:t xml:space="preserve">generate intensive highway use, </w:t>
      </w:r>
      <w:r w:rsidR="00C32EC5" w:rsidRPr="004E2F74">
        <w:t xml:space="preserve">higher than the demand and </w:t>
      </w:r>
      <w:r w:rsidRPr="004E2F74">
        <w:t xml:space="preserve">wear on assets </w:t>
      </w:r>
      <w:r w:rsidR="00C32EC5" w:rsidRPr="004E2F74">
        <w:t>expected when they were constructed</w:t>
      </w:r>
      <w:r w:rsidRPr="004E2F74">
        <w:t>.</w:t>
      </w:r>
    </w:p>
    <w:p w14:paraId="2752A9B4" w14:textId="09A35FF1" w:rsidR="00E527A6" w:rsidRPr="004E2F74" w:rsidRDefault="00E527A6" w:rsidP="00694EDD">
      <w:pPr>
        <w:pStyle w:val="MetisBulletBody"/>
      </w:pPr>
      <w:r w:rsidRPr="004E2F74">
        <w:rPr>
          <w:rStyle w:val="Strong"/>
        </w:rPr>
        <w:t>Growth</w:t>
      </w:r>
      <w:r w:rsidR="00694EDD" w:rsidRPr="004E2F74">
        <w:rPr>
          <w:rStyle w:val="Strong"/>
        </w:rPr>
        <w:t xml:space="preserve"> and Development</w:t>
      </w:r>
      <w:r w:rsidRPr="004E2F74">
        <w:rPr>
          <w:rStyle w:val="Strong"/>
        </w:rPr>
        <w:t>:</w:t>
      </w:r>
      <w:r w:rsidRPr="004E2F74">
        <w:rPr>
          <w:rStyle w:val="Strong"/>
          <w:b w:val="0"/>
          <w:bCs w:val="0"/>
        </w:rPr>
        <w:t xml:space="preserve"> </w:t>
      </w:r>
      <w:r w:rsidR="00694EDD" w:rsidRPr="004E2F74">
        <w:t>The borough’s population is projected to grow by a further 17% by 2028</w:t>
      </w:r>
      <w:r w:rsidR="00C32EC5" w:rsidRPr="004E2F74">
        <w:t>, with increased building development also expected</w:t>
      </w:r>
      <w:r w:rsidR="00171491" w:rsidRPr="004E2F74">
        <w:t xml:space="preserve">. </w:t>
      </w:r>
      <w:r w:rsidR="00762979" w:rsidRPr="004E2F74">
        <w:t xml:space="preserve">The increase </w:t>
      </w:r>
      <w:r w:rsidR="00171491" w:rsidRPr="004E2F74">
        <w:t xml:space="preserve">in </w:t>
      </w:r>
      <w:r w:rsidR="00762979" w:rsidRPr="004E2F74">
        <w:t xml:space="preserve">new heavier electric buses </w:t>
      </w:r>
      <w:r w:rsidR="00171491" w:rsidRPr="004E2F74">
        <w:t>and</w:t>
      </w:r>
      <w:r w:rsidR="00762979" w:rsidRPr="004E2F74">
        <w:t xml:space="preserve"> construction vehicles around developments</w:t>
      </w:r>
      <w:r w:rsidR="00694EDD" w:rsidRPr="004E2F74">
        <w:t xml:space="preserve"> place</w:t>
      </w:r>
      <w:r w:rsidR="00762979" w:rsidRPr="004E2F74">
        <w:t>s</w:t>
      </w:r>
      <w:r w:rsidR="00694EDD" w:rsidRPr="004E2F74">
        <w:t xml:space="preserve"> disproportionate wear on highway assets </w:t>
      </w:r>
      <w:r w:rsidR="00C32EC5" w:rsidRPr="004E2F74">
        <w:t>across</w:t>
      </w:r>
      <w:r w:rsidR="00694EDD" w:rsidRPr="004E2F74">
        <w:t xml:space="preserve"> the borough</w:t>
      </w:r>
      <w:r w:rsidR="00C32EC5" w:rsidRPr="004E2F74">
        <w:t>.</w:t>
      </w:r>
    </w:p>
    <w:p w14:paraId="294527F9" w14:textId="6C36D2F6" w:rsidR="00E527A6" w:rsidRPr="004E2F74" w:rsidRDefault="00E527A6" w:rsidP="00E527A6">
      <w:pPr>
        <w:pStyle w:val="MetisBulletBody"/>
      </w:pPr>
      <w:r w:rsidRPr="004E2F74">
        <w:rPr>
          <w:rStyle w:val="Strong"/>
        </w:rPr>
        <w:t>Conservation Areas:</w:t>
      </w:r>
      <w:r w:rsidRPr="004E2F74">
        <w:rPr>
          <w:rStyle w:val="Strong"/>
          <w:b w:val="0"/>
          <w:bCs w:val="0"/>
        </w:rPr>
        <w:t xml:space="preserve"> </w:t>
      </w:r>
      <w:r w:rsidRPr="004E2F74">
        <w:t>Historic streets and heritage features often require bespoke maintenance solutions and traditional materials, increasing maintenance complexity</w:t>
      </w:r>
      <w:r w:rsidR="00905D5C" w:rsidRPr="004E2F74">
        <w:t>.</w:t>
      </w:r>
    </w:p>
    <w:p w14:paraId="5D1B3D2B" w14:textId="324B7222" w:rsidR="00E527A6" w:rsidRPr="004E2F74" w:rsidRDefault="00E527A6" w:rsidP="00E527A6">
      <w:pPr>
        <w:pStyle w:val="MetisBulletBody"/>
      </w:pPr>
      <w:r w:rsidRPr="004E2F74">
        <w:rPr>
          <w:rStyle w:val="Strong"/>
        </w:rPr>
        <w:t>Climate</w:t>
      </w:r>
      <w:r w:rsidRPr="004E2F74">
        <w:t xml:space="preserve">: Frequent extreme weather worsens existing defects on the highway and </w:t>
      </w:r>
      <w:r w:rsidR="009733B6">
        <w:t>places additional</w:t>
      </w:r>
      <w:r w:rsidR="00C32EC5" w:rsidRPr="004E2F74">
        <w:t xml:space="preserve"> strain on </w:t>
      </w:r>
      <w:r w:rsidR="009733B6">
        <w:t xml:space="preserve">the defined </w:t>
      </w:r>
      <w:r w:rsidR="00C32EC5" w:rsidRPr="004E2F74">
        <w:t>reactive maintenance response</w:t>
      </w:r>
      <w:r w:rsidR="009733B6">
        <w:t xml:space="preserve"> time</w:t>
      </w:r>
      <w:r w:rsidR="00C32EC5" w:rsidRPr="004E2F74">
        <w:t xml:space="preserve"> to fix them within the defined times</w:t>
      </w:r>
      <w:r w:rsidRPr="004E2F74">
        <w:t>.</w:t>
      </w:r>
    </w:p>
    <w:p w14:paraId="79067FEC" w14:textId="77777777" w:rsidR="00E527A6" w:rsidRPr="004E2F74" w:rsidRDefault="00E527A6" w:rsidP="00E527A6">
      <w:pPr>
        <w:pStyle w:val="MetisBulletBody"/>
        <w:numPr>
          <w:ilvl w:val="0"/>
          <w:numId w:val="0"/>
        </w:numPr>
        <w:ind w:left="720"/>
        <w:sectPr w:rsidR="00E527A6" w:rsidRPr="004E2F74" w:rsidSect="008E36F6">
          <w:headerReference w:type="default" r:id="rId20"/>
          <w:pgSz w:w="11900" w:h="16840"/>
          <w:pgMar w:top="1418" w:right="1077" w:bottom="1134" w:left="1077" w:header="284" w:footer="284" w:gutter="0"/>
          <w:cols w:space="720"/>
          <w:docGrid w:linePitch="360"/>
        </w:sectPr>
      </w:pPr>
    </w:p>
    <w:p w14:paraId="096670C1" w14:textId="77777777" w:rsidR="00E527A6" w:rsidRPr="00F44208" w:rsidRDefault="00E527A6" w:rsidP="00F44208">
      <w:pPr>
        <w:pStyle w:val="Heading1"/>
      </w:pPr>
      <w:bookmarkStart w:id="4" w:name="_Toc239168017"/>
      <w:r w:rsidRPr="00F44208">
        <w:lastRenderedPageBreak/>
        <w:t>A2 Road condition</w:t>
      </w:r>
      <w:bookmarkEnd w:id="4"/>
    </w:p>
    <w:p w14:paraId="3A0064DF" w14:textId="77777777" w:rsidR="00E527A6" w:rsidRPr="007A2024" w:rsidRDefault="00E527A6" w:rsidP="00E527A6">
      <w:pPr>
        <w:pStyle w:val="Heading2No"/>
        <w:rPr>
          <w:rFonts w:ascii="Raleway" w:hAnsi="Raleway"/>
        </w:rPr>
      </w:pPr>
      <w:r w:rsidRPr="007A2024">
        <w:rPr>
          <w:rFonts w:ascii="Raleway" w:hAnsi="Raleway"/>
        </w:rPr>
        <w:t>What do the condition bands mean?</w:t>
      </w:r>
    </w:p>
    <w:p w14:paraId="3C2A80CD" w14:textId="2B83BF64" w:rsidR="00E527A6" w:rsidRPr="004E2F74" w:rsidRDefault="00E527A6" w:rsidP="00E527A6">
      <w:r w:rsidRPr="004E2F74">
        <w:t xml:space="preserve">Tower Hamlets undertakes biennial condition surveys of its carriageway network using Vaisala RoadAI to understand asset condition, </w:t>
      </w:r>
      <w:r w:rsidR="00ED5AC7">
        <w:t xml:space="preserve">calculate </w:t>
      </w:r>
      <w:r w:rsidRPr="004E2F74">
        <w:t>maintenance backlog and support investment decisions. Condition scores should be interpreted as follows:</w:t>
      </w:r>
    </w:p>
    <w:p w14:paraId="459BFE61" w14:textId="77777777" w:rsidR="00E527A6" w:rsidRPr="004E2F74" w:rsidRDefault="00E527A6" w:rsidP="00E527A6">
      <w:pPr>
        <w:rPr>
          <w:noProof/>
        </w:rPr>
      </w:pPr>
      <w:r w:rsidRPr="004E2F74">
        <w:rPr>
          <w:noProof/>
        </w:rPr>
        <mc:AlternateContent>
          <mc:Choice Requires="wpc">
            <w:drawing>
              <wp:inline distT="0" distB="0" distL="0" distR="0" wp14:anchorId="40DD5CA6" wp14:editId="6AA3331B">
                <wp:extent cx="6174740" cy="1846007"/>
                <wp:effectExtent l="0" t="0" r="0" b="1905"/>
                <wp:docPr id="1756819215" name="Canvas 13" descr="Green, Amber and Red key for condition bands and their meaning"/>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705063525" name="Text Box 2"/>
                        <wps:cNvSpPr txBox="1">
                          <a:spLocks noChangeArrowheads="1"/>
                        </wps:cNvSpPr>
                        <wps:spPr bwMode="auto">
                          <a:xfrm>
                            <a:off x="699412" y="35999"/>
                            <a:ext cx="5475328" cy="540000"/>
                          </a:xfrm>
                          <a:prstGeom prst="rect">
                            <a:avLst/>
                          </a:prstGeom>
                          <a:noFill/>
                          <a:ln w="9525">
                            <a:noFill/>
                            <a:miter lim="800000"/>
                            <a:headEnd/>
                            <a:tailEnd/>
                          </a:ln>
                        </wps:spPr>
                        <wps:txbx>
                          <w:txbxContent>
                            <w:p w14:paraId="5158F3CE" w14:textId="77777777" w:rsidR="00E527A6" w:rsidRPr="00B81031" w:rsidRDefault="00E527A6" w:rsidP="00E527A6">
                              <w:pPr>
                                <w:spacing w:before="40" w:after="40"/>
                                <w:jc w:val="left"/>
                              </w:pPr>
                              <w:r w:rsidRPr="00033A2C">
                                <w:rPr>
                                  <w:rFonts w:ascii="Aptos ExtraBold" w:hAnsi="Aptos ExtraBold"/>
                                  <w:color w:val="164E26"/>
                                </w:rPr>
                                <w:t>Green</w:t>
                              </w:r>
                              <w:r>
                                <w:t xml:space="preserve">: These roads are in a good condition. No treatment is required but </w:t>
                              </w:r>
                              <w:r w:rsidRPr="00F0278D">
                                <w:t>early</w:t>
                              </w:r>
                              <w:r>
                                <w:t>-life</w:t>
                              </w:r>
                              <w:r w:rsidRPr="00F0278D">
                                <w:t xml:space="preserve"> preventative treatments</w:t>
                              </w:r>
                              <w:r>
                                <w:t xml:space="preserve"> (e.g. rejuvenation) can extend useful life</w:t>
                              </w:r>
                              <w:r w:rsidRPr="00F0278D">
                                <w:t>.</w:t>
                              </w:r>
                            </w:p>
                          </w:txbxContent>
                        </wps:txbx>
                        <wps:bodyPr rot="0" vert="horz" wrap="square" lIns="91440" tIns="45720" rIns="91440" bIns="45720" anchor="t" anchorCtr="0">
                          <a:noAutofit/>
                        </wps:bodyPr>
                      </wps:wsp>
                      <wps:wsp>
                        <wps:cNvPr id="673274035" name="Text Box 2"/>
                        <wps:cNvSpPr txBox="1">
                          <a:spLocks noChangeArrowheads="1"/>
                        </wps:cNvSpPr>
                        <wps:spPr bwMode="auto">
                          <a:xfrm>
                            <a:off x="699412" y="646848"/>
                            <a:ext cx="5475328" cy="539750"/>
                          </a:xfrm>
                          <a:prstGeom prst="rect">
                            <a:avLst/>
                          </a:prstGeom>
                          <a:noFill/>
                          <a:ln w="9525">
                            <a:noFill/>
                            <a:miter lim="800000"/>
                            <a:headEnd/>
                            <a:tailEnd/>
                          </a:ln>
                        </wps:spPr>
                        <wps:txbx>
                          <w:txbxContent>
                            <w:p w14:paraId="5C8E0644" w14:textId="77777777" w:rsidR="00E527A6" w:rsidRPr="00B81031" w:rsidRDefault="00E527A6" w:rsidP="00E527A6">
                              <w:pPr>
                                <w:spacing w:before="40" w:after="40"/>
                                <w:jc w:val="left"/>
                                <w:rPr>
                                  <w:rFonts w:ascii="Aptos ExtraBold" w:eastAsia="Raleway" w:hAnsi="Aptos ExtraBold"/>
                                </w:rPr>
                              </w:pPr>
                              <w:r w:rsidRPr="00164F15">
                                <w:rPr>
                                  <w:rFonts w:ascii="Aptos ExtraBold" w:eastAsia="Raleway" w:hAnsi="Aptos ExtraBold"/>
                                  <w:color w:val="B24617" w:themeColor="accent5" w:themeShade="BF"/>
                                </w:rPr>
                                <w:t>Amber</w:t>
                              </w:r>
                              <w:r w:rsidRPr="00164F15">
                                <w:rPr>
                                  <w:rFonts w:eastAsia="Raleway"/>
                                  <w:color w:val="B24617" w:themeColor="accent5" w:themeShade="BF"/>
                                </w:rPr>
                                <w:t xml:space="preserve">: </w:t>
                              </w:r>
                              <w:r>
                                <w:rPr>
                                  <w:rFonts w:eastAsia="Raleway"/>
                                </w:rPr>
                                <w:t>These roads are in a fair condition. Preventative treatments can help tackle early-stage defects (e.g. cracking, fretting) and restore surface life.</w:t>
                              </w:r>
                            </w:p>
                          </w:txbxContent>
                        </wps:txbx>
                        <wps:bodyPr rot="0" vert="horz" wrap="square" lIns="91440" tIns="45720" rIns="91440" bIns="45720" anchor="t" anchorCtr="0">
                          <a:noAutofit/>
                        </wps:bodyPr>
                      </wps:wsp>
                      <wps:wsp>
                        <wps:cNvPr id="2144048870" name="Text Box 2"/>
                        <wps:cNvSpPr txBox="1">
                          <a:spLocks noChangeArrowheads="1"/>
                        </wps:cNvSpPr>
                        <wps:spPr bwMode="auto">
                          <a:xfrm>
                            <a:off x="699412" y="1306892"/>
                            <a:ext cx="5475328" cy="539115"/>
                          </a:xfrm>
                          <a:prstGeom prst="rect">
                            <a:avLst/>
                          </a:prstGeom>
                          <a:noFill/>
                          <a:ln w="9525">
                            <a:noFill/>
                            <a:miter lim="800000"/>
                            <a:headEnd/>
                            <a:tailEnd/>
                          </a:ln>
                        </wps:spPr>
                        <wps:txbx>
                          <w:txbxContent>
                            <w:p w14:paraId="4F935623" w14:textId="77777777" w:rsidR="00E527A6" w:rsidRPr="00B81031" w:rsidRDefault="00E527A6" w:rsidP="00E527A6">
                              <w:pPr>
                                <w:spacing w:before="40" w:after="40"/>
                                <w:jc w:val="left"/>
                                <w:rPr>
                                  <w:noProof/>
                                </w:rPr>
                              </w:pPr>
                              <w:r w:rsidRPr="00033A2C">
                                <w:rPr>
                                  <w:rFonts w:ascii="Aptos ExtraBold" w:eastAsia="Raleway" w:hAnsi="Aptos ExtraBold"/>
                                  <w:color w:val="CE0E2D" w:themeColor="accent2"/>
                                </w:rPr>
                                <w:t>Red</w:t>
                              </w:r>
                              <w:r>
                                <w:rPr>
                                  <w:rFonts w:eastAsia="Raleway"/>
                                </w:rPr>
                                <w:t>:</w:t>
                              </w:r>
                              <w:r w:rsidRPr="00B81031">
                                <w:rPr>
                                  <w:rFonts w:eastAsia="Raleway"/>
                                </w:rPr>
                                <w:t xml:space="preserve"> </w:t>
                              </w:r>
                              <w:r>
                                <w:rPr>
                                  <w:rFonts w:eastAsia="Raleway"/>
                                </w:rPr>
                                <w:t xml:space="preserve">These </w:t>
                              </w:r>
                              <w:r w:rsidRPr="00B81031">
                                <w:rPr>
                                  <w:rFonts w:eastAsia="Raleway"/>
                                </w:rPr>
                                <w:t>road</w:t>
                              </w:r>
                              <w:r>
                                <w:rPr>
                                  <w:rFonts w:eastAsia="Raleway"/>
                                </w:rPr>
                                <w:t>s</w:t>
                              </w:r>
                              <w:r w:rsidRPr="00B81031">
                                <w:rPr>
                                  <w:rFonts w:eastAsia="Raleway"/>
                                </w:rPr>
                                <w:t xml:space="preserve"> </w:t>
                              </w:r>
                              <w:r>
                                <w:rPr>
                                  <w:rFonts w:eastAsia="Raleway"/>
                                </w:rPr>
                                <w:t xml:space="preserve">are in a poor condition and have reached the end of their useful life. They </w:t>
                              </w:r>
                              <w:r>
                                <w:t>are prioritised for structural maintenance (e.g. resurfacing).</w:t>
                              </w:r>
                            </w:p>
                            <w:p w14:paraId="625C6B15" w14:textId="77777777" w:rsidR="00E527A6" w:rsidRPr="00B81031" w:rsidRDefault="00E527A6" w:rsidP="00E527A6">
                              <w:pPr>
                                <w:spacing w:before="40" w:after="40" w:line="254" w:lineRule="auto"/>
                                <w:rPr>
                                  <w:rFonts w:ascii="Aptos ExtraBold" w:eastAsia="Raleway" w:hAnsi="Aptos ExtraBold"/>
                                </w:rPr>
                              </w:pPr>
                            </w:p>
                          </w:txbxContent>
                        </wps:txbx>
                        <wps:bodyPr rot="0" vert="horz" wrap="square" lIns="91440" tIns="45720" rIns="91440" bIns="45720" anchor="t" anchorCtr="0">
                          <a:noAutofit/>
                        </wps:bodyPr>
                      </wps:wsp>
                      <pic:pic xmlns:pic="http://schemas.openxmlformats.org/drawingml/2006/picture">
                        <pic:nvPicPr>
                          <pic:cNvPr id="652030277" name="Graphic 1" descr="Warning with solid fill"/>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a:off x="179982" y="697039"/>
                            <a:ext cx="425450" cy="425450"/>
                          </a:xfrm>
                          <a:prstGeom prst="rect">
                            <a:avLst/>
                          </a:prstGeom>
                        </pic:spPr>
                      </pic:pic>
                      <pic:pic xmlns:pic="http://schemas.openxmlformats.org/drawingml/2006/picture">
                        <pic:nvPicPr>
                          <pic:cNvPr id="227365584" name="Graphic 1" descr="Road with solid fill"/>
                          <pic:cNvPicPr>
                            <a:picLocks noChangeAspect="1"/>
                          </pic:cNvPicPr>
                        </pic:nvPicPr>
                        <pic:blipFill>
                          <a:blip r:embed="rId23">
                            <a:extLst>
                              <a:ext uri="{96DAC541-7B7A-43D3-8B79-37D633B846F1}">
                                <asvg:svgBlip xmlns:asvg="http://schemas.microsoft.com/office/drawing/2016/SVG/main" r:embed="rId24"/>
                              </a:ext>
                            </a:extLst>
                          </a:blip>
                          <a:stretch>
                            <a:fillRect/>
                          </a:stretch>
                        </pic:blipFill>
                        <pic:spPr>
                          <a:xfrm>
                            <a:off x="153947" y="36004"/>
                            <a:ext cx="545465" cy="545465"/>
                          </a:xfrm>
                          <a:prstGeom prst="rect">
                            <a:avLst/>
                          </a:prstGeom>
                        </pic:spPr>
                      </pic:pic>
                      <pic:pic xmlns:pic="http://schemas.openxmlformats.org/drawingml/2006/picture">
                        <pic:nvPicPr>
                          <pic:cNvPr id="967025233" name="Graphic 2" descr="Slippery Road with solid fill"/>
                          <pic:cNvPicPr>
                            <a:picLocks noChangeAspect="1"/>
                          </pic:cNvPicPr>
                        </pic:nvPicPr>
                        <pic:blipFill>
                          <a:blip r:embed="rId25">
                            <a:extLst>
                              <a:ext uri="{96DAC541-7B7A-43D3-8B79-37D633B846F1}">
                                <asvg:svgBlip xmlns:asvg="http://schemas.microsoft.com/office/drawing/2016/SVG/main" r:embed="rId26"/>
                              </a:ext>
                            </a:extLst>
                          </a:blip>
                          <a:stretch>
                            <a:fillRect/>
                          </a:stretch>
                        </pic:blipFill>
                        <pic:spPr>
                          <a:xfrm>
                            <a:off x="148232" y="1280604"/>
                            <a:ext cx="456565" cy="456565"/>
                          </a:xfrm>
                          <a:prstGeom prst="rect">
                            <a:avLst/>
                          </a:prstGeom>
                        </pic:spPr>
                      </pic:pic>
                    </wpc:wpc>
                  </a:graphicData>
                </a:graphic>
              </wp:inline>
            </w:drawing>
          </mc:Choice>
          <mc:Fallback>
            <w:pict>
              <v:group w14:anchorId="40DD5CA6" id="Canvas 13" o:spid="_x0000_s1029" editas="canvas" alt="Green, Amber and Red key for condition bands and their meaning" style="width:486.2pt;height:145.35pt;mso-position-horizontal-relative:char;mso-position-vertical-relative:line" coordsize="61747,1845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alt="Green, Amber and Red key for condition bands and their meaning" style="position:absolute;width:61747;height:18459;visibility:visible;mso-wrap-style:square" filled="t">
                  <v:fill o:detectmouseclick="t"/>
                  <v:path o:connecttype="none"/>
                </v:shape>
                <v:shape id="_x0000_s1031" type="#_x0000_t202" style="position:absolute;left:6994;top:359;width:54753;height:5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" filled="f" stroked="f">
                  <v:textbox>
                    <w:txbxContent>
                      <w:p w14:paraId="5158F3CE" w14:textId="77777777" w:rsidR="00E527A6" w:rsidRPr="00B81031" w:rsidRDefault="00E527A6" w:rsidP="00E527A6">
                        <w:pPr>
                          <w:spacing w:before="40" w:after="40"/>
                          <w:jc w:val="left"/>
                        </w:pPr>
                        <w:r w:rsidRPr="00033A2C">
                          <w:rPr>
                            <w:rFonts w:ascii="Aptos ExtraBold" w:hAnsi="Aptos ExtraBold"/>
                            <w:color w:val="164E26"/>
                          </w:rPr>
                          <w:t>Green</w:t>
                        </w:r>
                        <w:r>
                          <w:t xml:space="preserve">: These roads are in a good condition. No treatment is required but </w:t>
                        </w:r>
                        <w:r w:rsidRPr="00F0278D">
                          <w:t>early</w:t>
                        </w:r>
                        <w:r>
                          <w:t>-life</w:t>
                        </w:r>
                        <w:r w:rsidRPr="00F0278D">
                          <w:t xml:space="preserve"> preventative treatments</w:t>
                        </w:r>
                        <w:r>
                          <w:t xml:space="preserve"> (e.g. rejuvenation) can extend useful life</w:t>
                        </w:r>
                        <w:r w:rsidRPr="00F0278D">
                          <w:t>.</w:t>
                        </w:r>
                      </w:p>
                    </w:txbxContent>
                  </v:textbox>
                </v:shape>
                <v:shape id="_x0000_s1032" type="#_x0000_t202" style="position:absolute;left:6994;top:6468;width:54753;height:5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" filled="f" stroked="f">
                  <v:textbox>
                    <w:txbxContent>
                      <w:p w14:paraId="5C8E0644" w14:textId="77777777" w:rsidR="00E527A6" w:rsidRPr="00B81031" w:rsidRDefault="00E527A6" w:rsidP="00E527A6">
                        <w:pPr>
                          <w:spacing w:before="40" w:after="40"/>
                          <w:jc w:val="left"/>
                          <w:rPr>
                            <w:rFonts w:ascii="Aptos ExtraBold" w:eastAsia="Raleway" w:hAnsi="Aptos ExtraBold"/>
                          </w:rPr>
                        </w:pPr>
                        <w:r w:rsidRPr="00164F15">
                          <w:rPr>
                            <w:rFonts w:ascii="Aptos ExtraBold" w:eastAsia="Raleway" w:hAnsi="Aptos ExtraBold"/>
                            <w:color w:val="B24617" w:themeColor="accent5" w:themeShade="BF"/>
                          </w:rPr>
                          <w:t>Amber</w:t>
                        </w:r>
                        <w:r w:rsidRPr="00164F15">
                          <w:rPr>
                            <w:rFonts w:eastAsia="Raleway"/>
                            <w:color w:val="B24617" w:themeColor="accent5" w:themeShade="BF"/>
                          </w:rPr>
                          <w:t xml:space="preserve">: </w:t>
                        </w:r>
                        <w:r>
                          <w:rPr>
                            <w:rFonts w:eastAsia="Raleway"/>
                          </w:rPr>
                          <w:t>These roads are in a fair condition. Preventative treatments can help tackle early-stage defects (e.g. cracking, fretting) and restore surface life.</w:t>
                        </w:r>
                      </w:p>
                    </w:txbxContent>
                  </v:textbox>
                </v:shape>
                <v:shape id="_x0000_s1033" type="#_x0000_t202" style="position:absolute;left:6994;top:13068;width:54753;height:5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" filled="f" stroked="f">
                  <v:textbox>
                    <w:txbxContent>
                      <w:p w14:paraId="4F935623" w14:textId="77777777" w:rsidR="00E527A6" w:rsidRPr="00B81031" w:rsidRDefault="00E527A6" w:rsidP="00E527A6">
                        <w:pPr>
                          <w:spacing w:before="40" w:after="40"/>
                          <w:jc w:val="left"/>
                          <w:rPr>
                            <w:noProof/>
                          </w:rPr>
                        </w:pPr>
                        <w:r w:rsidRPr="00033A2C">
                          <w:rPr>
                            <w:rFonts w:ascii="Aptos ExtraBold" w:eastAsia="Raleway" w:hAnsi="Aptos ExtraBold"/>
                            <w:color w:val="CE0E2D" w:themeColor="accent2"/>
                          </w:rPr>
                          <w:t>Red</w:t>
                        </w:r>
                        <w:r>
                          <w:rPr>
                            <w:rFonts w:eastAsia="Raleway"/>
                          </w:rPr>
                          <w:t>:</w:t>
                        </w:r>
                        <w:r w:rsidRPr="00B81031">
                          <w:rPr>
                            <w:rFonts w:eastAsia="Raleway"/>
                          </w:rPr>
                          <w:t xml:space="preserve"> </w:t>
                        </w:r>
                        <w:r>
                          <w:rPr>
                            <w:rFonts w:eastAsia="Raleway"/>
                          </w:rPr>
                          <w:t xml:space="preserve">These </w:t>
                        </w:r>
                        <w:r w:rsidRPr="00B81031">
                          <w:rPr>
                            <w:rFonts w:eastAsia="Raleway"/>
                          </w:rPr>
                          <w:t>road</w:t>
                        </w:r>
                        <w:r>
                          <w:rPr>
                            <w:rFonts w:eastAsia="Raleway"/>
                          </w:rPr>
                          <w:t>s</w:t>
                        </w:r>
                        <w:r w:rsidRPr="00B81031">
                          <w:rPr>
                            <w:rFonts w:eastAsia="Raleway"/>
                          </w:rPr>
                          <w:t xml:space="preserve"> </w:t>
                        </w:r>
                        <w:r>
                          <w:rPr>
                            <w:rFonts w:eastAsia="Raleway"/>
                          </w:rPr>
                          <w:t xml:space="preserve">are in a poor condition and have reached the end of their useful life. They </w:t>
                        </w:r>
                        <w:r>
                          <w:t>are prioritised for structural maintenance (e.g. resurfacing).</w:t>
                        </w:r>
                      </w:p>
                      <w:p w14:paraId="625C6B15" w14:textId="77777777" w:rsidR="00E527A6" w:rsidRPr="00B81031" w:rsidRDefault="00E527A6" w:rsidP="00E527A6">
                        <w:pPr>
                          <w:spacing w:before="40" w:after="40" w:line="254" w:lineRule="auto"/>
                          <w:rPr>
                            <w:rFonts w:ascii="Aptos ExtraBold" w:eastAsia="Raleway" w:hAnsi="Aptos ExtraBold"/>
                          </w:rPr>
                        </w:pPr>
                      </w:p>
                    </w:txbxContent>
                  </v:textbox>
                </v:shape>
                <v:shape id="Graphic 1" o:spid="_x0000_s1034" type="#_x0000_t75" alt="Warning with solid fill" style="position:absolute;left:1799;top:6970;width:4255;height:4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">
                  <v:imagedata r:id="rId27" o:title="Warning with solid fill"/>
                </v:shape>
                <v:shape id="Graphic 1" o:spid="_x0000_s1035" type="#_x0000_t75" alt="Road with solid fill" style="position:absolute;left:1539;top:360;width:5455;height:5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">
                  <v:imagedata r:id="rId28" o:title="Road with solid fill"/>
                </v:shape>
                <v:shape id="Graphic 2" o:spid="_x0000_s1036" type="#_x0000_t75" alt="Slippery Road with solid fill" style="position:absolute;left:1482;top:12806;width:4565;height:4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">
                  <v:imagedata r:id="rId29" o:title="Slippery Road with solid fill"/>
                </v:shape>
                <w10:anchorlock/>
              </v:group>
            </w:pict>
          </mc:Fallback>
        </mc:AlternateContent>
      </w:r>
    </w:p>
    <w:p w14:paraId="0C7ABB23" w14:textId="18E4E413" w:rsidR="00E527A6" w:rsidRPr="004E2F74" w:rsidRDefault="00E527A6" w:rsidP="00E527A6">
      <w:r w:rsidRPr="004E2F74">
        <w:t>From 2026/27 onwards, Tower Hamlets will comply with the new PAS2161 data standard for condition surveys, ensuring comparable results that enable benchmarking across England.</w:t>
      </w:r>
      <w:r w:rsidR="00AE691D" w:rsidRPr="004E2F74">
        <w:t xml:space="preserve"> The published </w:t>
      </w:r>
      <w:hyperlink r:id="rId30" w:tgtFrame="_blank" w:tooltip="https://www.gov.uk/government/statistics/road-conditions-in-england-to-march-2025" w:history="1">
        <w:r w:rsidR="00AE691D" w:rsidRPr="004E2F74">
          <w:rPr>
            <w:rStyle w:val="Hyperlink"/>
          </w:rPr>
          <w:t>official statistics for road condition</w:t>
        </w:r>
      </w:hyperlink>
      <w:r w:rsidR="00AE691D" w:rsidRPr="004E2F74">
        <w:t xml:space="preserve"> include more detail about the methodology, timing and coverage of this data.</w:t>
      </w:r>
    </w:p>
    <w:p w14:paraId="474DF6B6" w14:textId="77777777" w:rsidR="001B74DA" w:rsidRPr="004A7281" w:rsidRDefault="001B74DA">
      <w:pPr>
        <w:spacing w:before="0" w:after="0" w:line="240" w:lineRule="auto"/>
        <w:jc w:val="left"/>
        <w:rPr>
          <w:noProof/>
          <w:sz w:val="40"/>
          <w:szCs w:val="40"/>
        </w:rPr>
      </w:pPr>
      <w:r w:rsidRPr="004E2F74">
        <w:br w:type="page"/>
      </w:r>
    </w:p>
    <w:p w14:paraId="5B69F6C5" w14:textId="227A424B" w:rsidR="00E527A6" w:rsidRPr="007A2024" w:rsidRDefault="00E527A6" w:rsidP="00E527A6">
      <w:pPr>
        <w:pStyle w:val="Heading2No"/>
        <w:rPr>
          <w:rFonts w:ascii="Raleway" w:hAnsi="Raleway"/>
        </w:rPr>
      </w:pPr>
      <w:r w:rsidRPr="007A2024">
        <w:rPr>
          <w:rFonts w:ascii="Raleway" w:hAnsi="Raleway"/>
        </w:rPr>
        <w:lastRenderedPageBreak/>
        <w:t>What is the condition of our roads?</w:t>
      </w:r>
    </w:p>
    <w:p w14:paraId="0B2CC13B" w14:textId="7A02CB16" w:rsidR="00E527A6" w:rsidRPr="004E2F74" w:rsidRDefault="00E527A6" w:rsidP="00E527A6">
      <w:r w:rsidRPr="004E2F74">
        <w:t>Based on these regular condition surveys, Tower Hamlets monitors the condition of its carriageways over time to understand trends and determine the success of its investment. The following chart demonstrates the condition of classified (A and BC) and unclassified (U) roads over time.</w:t>
      </w:r>
      <w:r w:rsidR="00947651" w:rsidRPr="004E2F74">
        <w:t xml:space="preserve"> No data was approved for submission by the DfT </w:t>
      </w:r>
      <w:r w:rsidR="008210D3" w:rsidRPr="004E2F74">
        <w:t>in</w:t>
      </w:r>
      <w:r w:rsidR="00947651" w:rsidRPr="004E2F74">
        <w:t xml:space="preserve"> 2024 for </w:t>
      </w:r>
      <w:r w:rsidR="00B57EFE" w:rsidRPr="004E2F74">
        <w:t>B</w:t>
      </w:r>
      <w:r w:rsidR="00ED5AC7">
        <w:t xml:space="preserve"> and </w:t>
      </w:r>
      <w:r w:rsidR="00B57EFE" w:rsidRPr="004E2F74">
        <w:t>C</w:t>
      </w:r>
      <w:r w:rsidR="00947651" w:rsidRPr="004E2F74">
        <w:t xml:space="preserve"> Roads</w:t>
      </w:r>
      <w:r w:rsidR="008210D3" w:rsidRPr="004E2F74">
        <w:t>, as no carriageway survey was undertaken in the financial years 2022/23 or 2023/24.</w:t>
      </w:r>
    </w:p>
    <w:p w14:paraId="4EFDA9DB" w14:textId="77777777" w:rsidR="00E527A6" w:rsidRPr="004E2F74" w:rsidRDefault="00E527A6" w:rsidP="00E527A6">
      <w:pPr>
        <w:keepNext/>
        <w:spacing w:after="120"/>
      </w:pPr>
      <w:r w:rsidRPr="004E2F74">
        <w:rPr>
          <w:noProof/>
        </w:rPr>
        <w:drawing>
          <wp:inline distT="0" distB="0" distL="0" distR="0" wp14:anchorId="0E673EC6" wp14:editId="1065CE87">
            <wp:extent cx="6188710" cy="2457450"/>
            <wp:effectExtent l="0" t="0" r="2540" b="0"/>
            <wp:docPr id="236475715" name="Chart 11" descr="Graphic showing conditions of our roads"/>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46A23F3" w14:textId="758BE992" w:rsidR="00E527A6" w:rsidRPr="004E2F74" w:rsidRDefault="00E527A6" w:rsidP="00E527A6">
      <w:pPr>
        <w:pStyle w:val="Caption"/>
      </w:pPr>
      <w:r w:rsidRPr="004E2F74">
        <w:t xml:space="preserve">Figure </w:t>
      </w:r>
      <w:fldSimple w:instr=" SEQ Figure \* ARABIC ">
        <w:r w:rsidR="001B0200">
          <w:rPr>
            <w:noProof/>
          </w:rPr>
          <w:t>1</w:t>
        </w:r>
      </w:fldSimple>
      <w:r w:rsidRPr="004E2F74">
        <w:t>: Condition of our roads by classification</w:t>
      </w:r>
    </w:p>
    <w:p w14:paraId="331AB080" w14:textId="5016798A" w:rsidR="00E527A6" w:rsidRPr="004E2F74" w:rsidRDefault="00E527A6" w:rsidP="009B2F5F">
      <w:pPr>
        <w:sectPr w:rsidR="00E527A6" w:rsidRPr="004E2F74" w:rsidSect="008E36F6">
          <w:headerReference w:type="default" r:id="rId32"/>
          <w:pgSz w:w="11900" w:h="16840"/>
          <w:pgMar w:top="1418" w:right="1077" w:bottom="1134" w:left="1077" w:header="284" w:footer="284" w:gutter="0"/>
          <w:cols w:space="720"/>
          <w:docGrid w:linePitch="360"/>
        </w:sectPr>
      </w:pPr>
      <w:r w:rsidRPr="004E2F74">
        <w:t xml:space="preserve">Road conditions </w:t>
      </w:r>
      <w:r w:rsidR="00D050C7" w:rsidRPr="004E2F74">
        <w:t xml:space="preserve">in Tower Hamlets </w:t>
      </w:r>
      <w:r w:rsidR="001B74DA" w:rsidRPr="004E2F74">
        <w:t xml:space="preserve">have </w:t>
      </w:r>
      <w:r w:rsidRPr="004E2F74">
        <w:t>declined across all classifications between 2023 and 2025</w:t>
      </w:r>
      <w:r w:rsidRPr="007A2024">
        <w:t xml:space="preserve">. </w:t>
      </w:r>
      <w:r w:rsidR="0090064D" w:rsidRPr="004E2F74">
        <w:t>Rising maintenance costs, which have outpaced available funding, together with increasing demands from new development</w:t>
      </w:r>
      <w:r w:rsidR="00B57EFE" w:rsidRPr="004E2F74">
        <w:t>s</w:t>
      </w:r>
      <w:r w:rsidR="0090064D" w:rsidRPr="004E2F74">
        <w:t xml:space="preserve"> and EVs, have contributed to this trend.</w:t>
      </w:r>
      <w:r w:rsidRPr="004E2F74">
        <w:t xml:space="preserve"> </w:t>
      </w:r>
      <w:r w:rsidR="00905D5C" w:rsidRPr="004E2F74">
        <w:t>T</w:t>
      </w:r>
      <w:r w:rsidRPr="004E2F74">
        <w:t>his reflects a growing maintenance backlog</w:t>
      </w:r>
      <w:r w:rsidR="00D050C7" w:rsidRPr="004E2F74">
        <w:t xml:space="preserve"> (total of roads in need of structural maintenance) from 20.5km in 2022/23 to </w:t>
      </w:r>
      <w:r w:rsidR="00D050C7" w:rsidRPr="007A2024">
        <w:t>31.6km</w:t>
      </w:r>
      <w:r w:rsidR="00D050C7" w:rsidRPr="004E2F74">
        <w:t xml:space="preserve"> in 2024/25.</w:t>
      </w:r>
    </w:p>
    <w:p w14:paraId="21F1E263" w14:textId="77777777" w:rsidR="00E527A6" w:rsidRPr="00F44208" w:rsidRDefault="00E527A6" w:rsidP="00E527A6">
      <w:pPr>
        <w:pStyle w:val="Heading1"/>
        <w:rPr>
          <w:noProof/>
        </w:rPr>
      </w:pPr>
      <w:bookmarkStart w:id="5" w:name="_Toc239168018"/>
      <w:r w:rsidRPr="00F44208">
        <w:rPr>
          <w:noProof/>
        </w:rPr>
        <w:lastRenderedPageBreak/>
        <w:t>A3 Potholes and defects</w:t>
      </w:r>
      <w:bookmarkEnd w:id="5"/>
    </w:p>
    <w:p w14:paraId="5786B92B" w14:textId="77777777" w:rsidR="00E527A6" w:rsidRPr="007A2024" w:rsidRDefault="00E527A6" w:rsidP="00E527A6">
      <w:pPr>
        <w:pStyle w:val="Heading2No"/>
        <w:rPr>
          <w:rFonts w:ascii="Raleway" w:hAnsi="Raleway"/>
        </w:rPr>
      </w:pPr>
      <w:r w:rsidRPr="007A2024">
        <w:rPr>
          <w:rFonts w:ascii="Raleway" w:hAnsi="Raleway"/>
        </w:rPr>
        <w:t>What is a pothole?</w:t>
      </w:r>
    </w:p>
    <w:p w14:paraId="667A9237" w14:textId="6AFE3212" w:rsidR="00E527A6" w:rsidRPr="004E2F74" w:rsidRDefault="00E527A6" w:rsidP="00E527A6">
      <w:pPr>
        <w:rPr>
          <w:noProof/>
        </w:rPr>
      </w:pPr>
      <w:r w:rsidRPr="004E2F74">
        <w:t xml:space="preserve">Tower Hamlets </w:t>
      </w:r>
      <w:r w:rsidRPr="004E2F74">
        <w:rPr>
          <w:noProof/>
        </w:rPr>
        <w:t>defines a pothole as a depression or void in the road surface that poses a risk to road users. They typically form due to water ingress, freeze-thaw cycles and repeated traffic loading which cause failures and loss of material in the road surface. Potholes which meet investigatory thresholds are risk assessed to determine</w:t>
      </w:r>
      <w:r w:rsidR="00C80D25" w:rsidRPr="004E2F74">
        <w:rPr>
          <w:noProof/>
        </w:rPr>
        <w:t xml:space="preserve"> any</w:t>
      </w:r>
      <w:r w:rsidRPr="004E2F74">
        <w:rPr>
          <w:noProof/>
        </w:rPr>
        <w:t xml:space="preserve"> appropriate action and repair</w:t>
      </w:r>
      <w:r w:rsidR="008210D3" w:rsidRPr="004E2F74">
        <w:rPr>
          <w:noProof/>
        </w:rPr>
        <w:t xml:space="preserve"> timeline</w:t>
      </w:r>
      <w:r w:rsidRPr="004E2F74">
        <w:rPr>
          <w:noProof/>
        </w:rPr>
        <w:t>.</w:t>
      </w:r>
    </w:p>
    <w:p w14:paraId="074841E5" w14:textId="77777777" w:rsidR="00E527A6" w:rsidRPr="007A2024" w:rsidRDefault="00E527A6" w:rsidP="00E527A6">
      <w:pPr>
        <w:pStyle w:val="Heading2No"/>
        <w:rPr>
          <w:rFonts w:ascii="Raleway" w:hAnsi="Raleway"/>
        </w:rPr>
      </w:pPr>
      <w:r w:rsidRPr="007A2024">
        <w:rPr>
          <w:rFonts w:ascii="Raleway" w:hAnsi="Raleway"/>
        </w:rPr>
        <w:t>How are we tackling potholes?</w:t>
      </w:r>
    </w:p>
    <w:p w14:paraId="7A148F9B" w14:textId="47803078" w:rsidR="00E527A6" w:rsidRPr="004E2F74" w:rsidRDefault="00E527A6" w:rsidP="00E527A6">
      <w:r w:rsidRPr="004E2F74">
        <w:t xml:space="preserve">In 2025/26, Tower Hamlets estimates that it repaired </w:t>
      </w:r>
      <w:r w:rsidR="00BC32E1" w:rsidRPr="004E2F74">
        <w:t xml:space="preserve">511 </w:t>
      </w:r>
      <w:r w:rsidRPr="004E2F74">
        <w:t>potholes across its public highways through a combination of reactive and planned maintenance activities.</w:t>
      </w:r>
    </w:p>
    <w:p w14:paraId="01D62DF7" w14:textId="77777777" w:rsidR="00E527A6" w:rsidRPr="007A2024" w:rsidRDefault="00E527A6" w:rsidP="00E527A6">
      <w:pPr>
        <w:pStyle w:val="Headingno3"/>
      </w:pPr>
      <w:r w:rsidRPr="007A2024">
        <w:t>Reactive Maintenance:</w:t>
      </w:r>
    </w:p>
    <w:p w14:paraId="7FFE5AF1" w14:textId="2517C9DC" w:rsidR="00E527A6" w:rsidRPr="004E2F74" w:rsidRDefault="00E527A6" w:rsidP="007A2024">
      <w:r w:rsidRPr="007A2024">
        <w:rPr>
          <w:noProof/>
        </w:rPr>
        <mc:AlternateContent>
          <mc:Choice Requires="wpg">
            <w:drawing>
              <wp:anchor distT="0" distB="0" distL="114300" distR="114300" simplePos="0" relativeHeight="251749376" behindDoc="0" locked="0" layoutInCell="1" allowOverlap="1" wp14:anchorId="0F424381" wp14:editId="09F4F221">
                <wp:simplePos x="0" y="0"/>
                <wp:positionH relativeFrom="margin">
                  <wp:align>left</wp:align>
                </wp:positionH>
                <wp:positionV relativeFrom="page">
                  <wp:posOffset>4387065</wp:posOffset>
                </wp:positionV>
                <wp:extent cx="3632835" cy="2971800"/>
                <wp:effectExtent l="0" t="0" r="5715" b="0"/>
                <wp:wrapSquare wrapText="bothSides"/>
                <wp:docPr id="1014495964" name="Group 27" descr="Chart shows figure 2 potholes filled over time"/>
                <wp:cNvGraphicFramePr/>
                <a:graphic xmlns:a="http://schemas.openxmlformats.org/drawingml/2006/main">
                  <a:graphicData uri="http://schemas.microsoft.com/office/word/2010/wordprocessingGroup">
                    <wpg:wgp>
                      <wpg:cNvGrpSpPr/>
                      <wpg:grpSpPr>
                        <a:xfrm>
                          <a:off x="0" y="0"/>
                          <a:ext cx="3632835" cy="2971800"/>
                          <a:chOff x="0" y="0"/>
                          <a:chExt cx="3632835" cy="2899402"/>
                        </a:xfrm>
                      </wpg:grpSpPr>
                      <wpg:graphicFrame>
                        <wpg:cNvPr id="183707603" name="Chart 17"/>
                        <wpg:cNvFrPr/>
                        <wpg:xfrm>
                          <a:off x="0" y="0"/>
                          <a:ext cx="3632835" cy="2674620"/>
                        </wpg:xfrm>
                        <a:graphic>
                          <a:graphicData uri="http://schemas.openxmlformats.org/drawingml/2006/chart">
                            <c:chart xmlns:c="http://schemas.openxmlformats.org/drawingml/2006/chart" xmlns:r="http://schemas.openxmlformats.org/officeDocument/2006/relationships" r:id="rId33"/>
                          </a:graphicData>
                        </a:graphic>
                      </wpg:graphicFrame>
                      <wps:wsp>
                        <wps:cNvPr id="174365646" name="Text Box 1"/>
                        <wps:cNvSpPr txBox="1"/>
                        <wps:spPr>
                          <a:xfrm>
                            <a:off x="368489" y="2599401"/>
                            <a:ext cx="3174365" cy="300001"/>
                          </a:xfrm>
                          <a:prstGeom prst="rect">
                            <a:avLst/>
                          </a:prstGeom>
                          <a:solidFill>
                            <a:prstClr val="white"/>
                          </a:solidFill>
                          <a:ln>
                            <a:noFill/>
                          </a:ln>
                        </wps:spPr>
                        <wps:txbx>
                          <w:txbxContent>
                            <w:p w14:paraId="0E84F3D3" w14:textId="55D96215" w:rsidR="00E527A6" w:rsidRPr="00057FEC" w:rsidRDefault="00E527A6" w:rsidP="00E527A6">
                              <w:pPr>
                                <w:pStyle w:val="Caption"/>
                                <w:jc w:val="right"/>
                                <w:rPr>
                                  <w:noProof/>
                                </w:rPr>
                              </w:pPr>
                              <w:r w:rsidRPr="008C6686">
                                <w:t xml:space="preserve">Figure </w:t>
                              </w:r>
                              <w:r w:rsidRPr="008C6686">
                                <w:fldChar w:fldCharType="begin"/>
                              </w:r>
                              <w:r w:rsidRPr="008C6686">
                                <w:instrText>SEQ Figure \* ARABIC</w:instrText>
                              </w:r>
                              <w:r w:rsidRPr="008C6686">
                                <w:fldChar w:fldCharType="separate"/>
                              </w:r>
                              <w:r w:rsidR="001B0200">
                                <w:rPr>
                                  <w:noProof/>
                                </w:rPr>
                                <w:t>2</w:t>
                              </w:r>
                              <w:r w:rsidRPr="008C6686">
                                <w:fldChar w:fldCharType="end"/>
                              </w:r>
                              <w:r w:rsidR="00600602">
                                <w:t>:</w:t>
                              </w:r>
                              <w:r w:rsidRPr="008C6686">
                                <w:t xml:space="preserve"> Potholes filled over time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F424381" id="Group 27" o:spid="_x0000_s1037" alt="Chart shows figure 2 potholes filled over time" style="position:absolute;left:0;text-align:left;margin-left:0;margin-top:345.45pt;width:286.05pt;height:234pt;z-index:251749376;mso-position-horizontal:left;mso-position-horizontal-relative:margin;mso-position-vertical-relative:page;mso-height-relative:margin" coordsize="36328,28994" o:gfxdata="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">
                <v:shape id="Chart 17" o:spid="_x0000_s1038" type="#_x0000_t75" style="position:absolute;width:36332;height:267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">
                  <v:imagedata r:id="rId34" o:title=""/>
                  <o:lock v:ext="edit" aspectratio="f"/>
                </v:shape>
                <v:shape id="_x0000_s1039" type="#_x0000_t202" style="position:absolute;left:3684;top:25994;width:31744;height:3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" stroked="f">
                  <v:textbox inset="0,0,0,0">
                    <w:txbxContent>
                      <w:p w14:paraId="0E84F3D3" w14:textId="55D96215" w:rsidR="00E527A6" w:rsidRPr="00057FEC" w:rsidRDefault="00E527A6" w:rsidP="00E527A6">
                        <w:pPr>
                          <w:pStyle w:val="Caption"/>
                          <w:jc w:val="right"/>
                          <w:rPr>
                            <w:noProof/>
                          </w:rPr>
                        </w:pPr>
                        <w:r w:rsidRPr="008C6686">
                          <w:t xml:space="preserve">Figure </w:t>
                        </w:r>
                        <w:r w:rsidRPr="008C6686">
                          <w:fldChar w:fldCharType="begin"/>
                        </w:r>
                        <w:r w:rsidRPr="008C6686">
                          <w:instrText>SEQ Figure \* ARABIC</w:instrText>
                        </w:r>
                        <w:r w:rsidRPr="008C6686">
                          <w:fldChar w:fldCharType="separate"/>
                        </w:r>
                        <w:r w:rsidR="001B0200">
                          <w:rPr>
                            <w:noProof/>
                          </w:rPr>
                          <w:t>2</w:t>
                        </w:r>
                        <w:r w:rsidRPr="008C6686">
                          <w:fldChar w:fldCharType="end"/>
                        </w:r>
                        <w:r w:rsidR="00600602">
                          <w:t>:</w:t>
                        </w:r>
                        <w:r w:rsidRPr="008C6686">
                          <w:t xml:space="preserve"> Potholes filled over time</w:t>
                        </w:r>
                      </w:p>
                    </w:txbxContent>
                  </v:textbox>
                </v:shape>
                <w10:wrap type="square" anchorx="margin" anchory="page"/>
              </v:group>
              <o:OLEObject Type="Embed" ProgID="Excel.Chart.8" ShapeID="Chart 17" DrawAspect="Content" ObjectID="_1851070753" r:id="rId35">
                <o:FieldCodes>\s</o:FieldCodes>
              </o:OLEObject>
            </w:pict>
          </mc:Fallback>
        </mc:AlternateContent>
      </w:r>
      <w:r w:rsidR="00F23BF4" w:rsidRPr="004E2F74">
        <w:t>Tower Hamlets</w:t>
      </w:r>
      <w:r w:rsidRPr="004E2F74">
        <w:t xml:space="preserve"> take</w:t>
      </w:r>
      <w:r w:rsidR="00F23BF4" w:rsidRPr="004E2F74">
        <w:t>s</w:t>
      </w:r>
      <w:r w:rsidRPr="004E2F74">
        <w:t xml:space="preserve"> a risk-based approach to tackling potholes and other highway defects. </w:t>
      </w:r>
      <w:r w:rsidR="003715EC" w:rsidRPr="004E2F74">
        <w:t xml:space="preserve">This </w:t>
      </w:r>
      <w:r w:rsidRPr="004E2F74">
        <w:t>policy is set out in the Tower Hamlets Highways Safety Inspection Manual, last updated in 2026</w:t>
      </w:r>
      <w:r w:rsidR="00DA59B9" w:rsidRPr="004E2F74">
        <w:t>,</w:t>
      </w:r>
      <w:r w:rsidRPr="004E2F74">
        <w:t xml:space="preserve"> to align with industry guidance and best practice</w:t>
      </w:r>
      <w:r w:rsidR="00DA59B9" w:rsidRPr="004E2F74">
        <w:t>,</w:t>
      </w:r>
      <w:r w:rsidRPr="004E2F74">
        <w:t xml:space="preserve"> such as the Code of Practice for Well-Managed Highway Infrastructure.</w:t>
      </w:r>
    </w:p>
    <w:p w14:paraId="5BF3D945" w14:textId="16AC6665" w:rsidR="00E527A6" w:rsidRPr="004E2F74" w:rsidRDefault="00F23BF4" w:rsidP="00E527A6">
      <w:pPr>
        <w:spacing w:before="0"/>
      </w:pPr>
      <w:r w:rsidRPr="004E2F74">
        <w:t xml:space="preserve">Tower Hamlets </w:t>
      </w:r>
      <w:r w:rsidR="00E527A6" w:rsidRPr="004E2F74">
        <w:t>undertake</w:t>
      </w:r>
      <w:r w:rsidRPr="004E2F74">
        <w:t>s</w:t>
      </w:r>
      <w:r w:rsidR="00E527A6" w:rsidRPr="004E2F74">
        <w:t xml:space="preserve"> regular </w:t>
      </w:r>
      <w:r w:rsidR="00BC32E1" w:rsidRPr="004E2F74">
        <w:t xml:space="preserve">risk-based </w:t>
      </w:r>
      <w:r w:rsidR="00E527A6" w:rsidRPr="004E2F74">
        <w:t xml:space="preserve">inspections of every public highway in Tower Hamlets to identify defects posing a risk to highway users. </w:t>
      </w:r>
      <w:r w:rsidR="00BC32E1" w:rsidRPr="004E2F74">
        <w:t>I</w:t>
      </w:r>
      <w:r w:rsidR="00E527A6" w:rsidRPr="004E2F74">
        <w:t xml:space="preserve">nspection frequencies vary by road </w:t>
      </w:r>
      <w:r w:rsidR="000F1C59" w:rsidRPr="004E2F74">
        <w:t xml:space="preserve">hierarchy, </w:t>
      </w:r>
      <w:r w:rsidR="00DA59B9" w:rsidRPr="004E2F74">
        <w:t xml:space="preserve">which captures the </w:t>
      </w:r>
      <w:r w:rsidR="000F1C59" w:rsidRPr="004E2F74">
        <w:t>function, usage and strategic importance</w:t>
      </w:r>
      <w:r w:rsidR="00DA59B9" w:rsidRPr="004E2F74">
        <w:t xml:space="preserve"> of every road on the network based on features including public transport routes, traffic counts and proximity to critical services, such as hospitals.</w:t>
      </w:r>
      <w:r w:rsidR="00E527A6" w:rsidRPr="004E2F74">
        <w:t xml:space="preserve"> Defects are also identified through reports from the public, as detailed later in this section</w:t>
      </w:r>
      <w:r w:rsidR="00905D5C" w:rsidRPr="004E2F74">
        <w:t>.</w:t>
      </w:r>
    </w:p>
    <w:p w14:paraId="34E30083" w14:textId="6C7F1E58" w:rsidR="00E527A6" w:rsidRPr="004E2F74" w:rsidRDefault="00E527A6" w:rsidP="00E527A6">
      <w:pPr>
        <w:spacing w:before="0"/>
      </w:pPr>
      <w:r w:rsidRPr="004E2F74">
        <w:t xml:space="preserve">Where a defect meets </w:t>
      </w:r>
      <w:r w:rsidR="003715EC" w:rsidRPr="004E2F74">
        <w:t xml:space="preserve">the </w:t>
      </w:r>
      <w:r w:rsidRPr="004E2F74">
        <w:t>investigatory thresholds (as set out in the Technical Annex</w:t>
      </w:r>
      <w:r w:rsidR="00BC32E1" w:rsidRPr="004E2F74">
        <w:t>, below</w:t>
      </w:r>
      <w:r w:rsidRPr="004E2F74">
        <w:t xml:space="preserve">), a risk assessment is undertaken </w:t>
      </w:r>
      <w:r w:rsidR="00BC32E1" w:rsidRPr="004E2F74">
        <w:t xml:space="preserve">to </w:t>
      </w:r>
      <w:r w:rsidRPr="004E2F74">
        <w:t xml:space="preserve">determine the level of risk posed to highway users based on the likelihood of an incident occurring and the potential impact of </w:t>
      </w:r>
      <w:r w:rsidR="00BC32E1" w:rsidRPr="004E2F74">
        <w:t xml:space="preserve">that </w:t>
      </w:r>
      <w:r w:rsidRPr="004E2F74">
        <w:t>incident. The resulting risk factor identifies the seriousness of the defect and directly informs whether action is required and, if so, the response times. Defects posing a low</w:t>
      </w:r>
      <w:r w:rsidR="00DB6684" w:rsidRPr="004E2F74">
        <w:t>er</w:t>
      </w:r>
      <w:r w:rsidR="00BC32E1" w:rsidRPr="004E2F74">
        <w:t xml:space="preserve"> </w:t>
      </w:r>
      <w:r w:rsidRPr="004E2F74">
        <w:t xml:space="preserve">risk to highway users may not be actioned through reactive repairs and instead </w:t>
      </w:r>
      <w:r w:rsidR="00ED5AC7">
        <w:t xml:space="preserve">may be </w:t>
      </w:r>
      <w:r w:rsidRPr="004E2F74">
        <w:t>considered for works through planned (capital) maintenance.</w:t>
      </w:r>
    </w:p>
    <w:p w14:paraId="03977045" w14:textId="49B8E651" w:rsidR="00E527A6" w:rsidRPr="004E2F74" w:rsidRDefault="00E527A6" w:rsidP="00E527A6">
      <w:pPr>
        <w:spacing w:before="0"/>
        <w:rPr>
          <w:noProof/>
        </w:rPr>
      </w:pPr>
      <w:r w:rsidRPr="004E2F74">
        <w:rPr>
          <w:noProof/>
        </w:rPr>
        <w:lastRenderedPageBreak/>
        <w:t xml:space="preserve">Where it is safe and practical to do so, </w:t>
      </w:r>
      <w:r w:rsidRPr="004E2F74">
        <w:t xml:space="preserve">Tower Hamlets </w:t>
      </w:r>
      <w:r w:rsidRPr="004E2F74">
        <w:rPr>
          <w:noProof/>
        </w:rPr>
        <w:t>prioritises permanent repairs at the first visit to deliver a more durable outcome and minimise disruption to road users. However, temporary repairs may be necessary in many cases to ensure the highway is kept safe for users – this is usually required where a permanent repair cannot be delivered immediately</w:t>
      </w:r>
      <w:r w:rsidR="00B845D1" w:rsidRPr="004E2F74">
        <w:rPr>
          <w:noProof/>
        </w:rPr>
        <w:t>, for example for emergency repairs or</w:t>
      </w:r>
      <w:r w:rsidRPr="004E2F74">
        <w:rPr>
          <w:noProof/>
        </w:rPr>
        <w:t xml:space="preserve"> due to factors such as:</w:t>
      </w:r>
    </w:p>
    <w:p w14:paraId="63BAAFE7" w14:textId="77777777" w:rsidR="00E527A6" w:rsidRPr="004E2F74" w:rsidRDefault="00E527A6" w:rsidP="00E527A6">
      <w:pPr>
        <w:pStyle w:val="MetisBulletBody"/>
        <w:rPr>
          <w:noProof/>
        </w:rPr>
      </w:pPr>
      <w:r w:rsidRPr="004E2F74">
        <w:rPr>
          <w:noProof/>
        </w:rPr>
        <w:t>Traffic management difficulties</w:t>
      </w:r>
    </w:p>
    <w:p w14:paraId="0BFB0A89" w14:textId="77777777" w:rsidR="00E527A6" w:rsidRPr="004E2F74" w:rsidRDefault="00E527A6" w:rsidP="00E527A6">
      <w:pPr>
        <w:pStyle w:val="MetisBulletBody"/>
        <w:rPr>
          <w:noProof/>
        </w:rPr>
      </w:pPr>
      <w:r w:rsidRPr="004E2F74">
        <w:rPr>
          <w:noProof/>
        </w:rPr>
        <w:t>Inclement weather conditions</w:t>
      </w:r>
    </w:p>
    <w:p w14:paraId="38CFE68A" w14:textId="77777777" w:rsidR="00E527A6" w:rsidRPr="004E2F74" w:rsidRDefault="00E527A6" w:rsidP="00E527A6">
      <w:pPr>
        <w:pStyle w:val="MetisBulletBody"/>
        <w:rPr>
          <w:noProof/>
        </w:rPr>
      </w:pPr>
      <w:r w:rsidRPr="004E2F74">
        <w:rPr>
          <w:noProof/>
        </w:rPr>
        <w:t>Materials availability</w:t>
      </w:r>
    </w:p>
    <w:p w14:paraId="1ACBFB86" w14:textId="77777777" w:rsidR="00E527A6" w:rsidRPr="004E2F74" w:rsidRDefault="00E527A6" w:rsidP="00E527A6">
      <w:pPr>
        <w:pStyle w:val="MetisBulletBody"/>
        <w:rPr>
          <w:noProof/>
        </w:rPr>
      </w:pPr>
      <w:r w:rsidRPr="004E2F74">
        <w:rPr>
          <w:noProof/>
        </w:rPr>
        <w:t>Utility constraints</w:t>
      </w:r>
    </w:p>
    <w:p w14:paraId="1E7D10C9" w14:textId="77777777" w:rsidR="00E527A6" w:rsidRPr="004E2F74" w:rsidRDefault="00E527A6" w:rsidP="00E527A6">
      <w:pPr>
        <w:pStyle w:val="MetisBulletBody"/>
        <w:rPr>
          <w:noProof/>
        </w:rPr>
      </w:pPr>
      <w:r w:rsidRPr="004E2F74">
        <w:rPr>
          <w:noProof/>
        </w:rPr>
        <w:t>Coordination with wider Council plans</w:t>
      </w:r>
    </w:p>
    <w:p w14:paraId="3EF99EF9" w14:textId="77777777" w:rsidR="00E527A6" w:rsidRPr="007A2024" w:rsidRDefault="00E527A6" w:rsidP="00E527A6">
      <w:pPr>
        <w:pStyle w:val="Headingno3"/>
      </w:pPr>
      <w:r w:rsidRPr="007A2024">
        <w:t>Planned Maintenance:</w:t>
      </w:r>
    </w:p>
    <w:p w14:paraId="095499E4" w14:textId="5F7B3D0A" w:rsidR="00E527A6" w:rsidRPr="004E2F74" w:rsidRDefault="00E527A6" w:rsidP="00E527A6">
      <w:pPr>
        <w:spacing w:before="0"/>
        <w:rPr>
          <w:noProof/>
        </w:rPr>
      </w:pPr>
      <w:r w:rsidRPr="004E2F74">
        <w:rPr>
          <w:noProof/>
        </w:rPr>
        <w:t xml:space="preserve">As well as reactive maintenance, </w:t>
      </w:r>
      <w:r w:rsidRPr="004E2F74">
        <w:t xml:space="preserve">Tower Hamlets delivers a capital planned maintenance programme to renew or extend the life of carriageways, tackling potholes with an approach that reduces long-term repair costs and improves network condition. This programme is described in Section </w:t>
      </w:r>
      <w:r w:rsidRPr="004E2F74">
        <w:fldChar w:fldCharType="begin"/>
      </w:r>
      <w:r w:rsidRPr="004E2F74">
        <w:instrText xml:space="preserve"> REF _Ref237290186 \h </w:instrText>
      </w:r>
      <w:r w:rsidR="004E2F74">
        <w:instrText xml:space="preserve"> \* MERGEFORMAT </w:instrText>
      </w:r>
      <w:r w:rsidRPr="004E2F74">
        <w:fldChar w:fldCharType="separate"/>
      </w:r>
      <w:r w:rsidRPr="004E2F74">
        <w:rPr>
          <w:noProof/>
        </w:rPr>
        <w:t>A5</w:t>
      </w:r>
      <w:r w:rsidRPr="004E2F74">
        <w:fldChar w:fldCharType="end"/>
      </w:r>
      <w:r w:rsidRPr="004E2F74">
        <w:t>.</w:t>
      </w:r>
    </w:p>
    <w:p w14:paraId="0DA074BB" w14:textId="77777777" w:rsidR="00E527A6" w:rsidRPr="007A2024" w:rsidRDefault="00E527A6" w:rsidP="00E527A6">
      <w:pPr>
        <w:pStyle w:val="Heading2No"/>
        <w:rPr>
          <w:rFonts w:ascii="Raleway" w:hAnsi="Raleway"/>
        </w:rPr>
      </w:pPr>
      <w:r w:rsidRPr="007A2024">
        <w:rPr>
          <w:rFonts w:ascii="Raleway" w:hAnsi="Raleway"/>
        </w:rPr>
        <w:t>How can the public report potholes / defects?</w:t>
      </w:r>
    </w:p>
    <w:p w14:paraId="5FAAE68D" w14:textId="77777777" w:rsidR="00E527A6" w:rsidRPr="004E2F74" w:rsidRDefault="00E527A6" w:rsidP="00E527A6">
      <w:r w:rsidRPr="004E2F74">
        <w:t>Members of the public can report potholes and other highway safety defects in Tower Hamlets by:</w:t>
      </w:r>
    </w:p>
    <w:p w14:paraId="3A5B870A" w14:textId="77777777" w:rsidR="00E527A6" w:rsidRPr="004E2F74" w:rsidRDefault="00E527A6" w:rsidP="00E527A6">
      <w:pPr>
        <w:pStyle w:val="MetisBulletBody"/>
      </w:pPr>
      <w:r w:rsidRPr="004E2F74">
        <w:t xml:space="preserve">Submitting an online report via the council website: </w:t>
      </w:r>
      <w:hyperlink r:id="rId36" w:history="1">
        <w:r w:rsidRPr="004E2F74">
          <w:rPr>
            <w:rStyle w:val="Hyperlink"/>
          </w:rPr>
          <w:t>Report a street problem</w:t>
        </w:r>
      </w:hyperlink>
    </w:p>
    <w:p w14:paraId="64585FF9" w14:textId="7F35C2FE" w:rsidR="00E527A6" w:rsidRPr="004E2F74" w:rsidRDefault="00E527A6" w:rsidP="00E527A6">
      <w:pPr>
        <w:pStyle w:val="MetisBulletBody"/>
      </w:pPr>
      <w:r w:rsidRPr="004E2F74">
        <w:t xml:space="preserve">Downloading and reporting via </w:t>
      </w:r>
      <w:r w:rsidR="003715EC" w:rsidRPr="004E2F74">
        <w:t xml:space="preserve">the </w:t>
      </w:r>
      <w:r w:rsidRPr="004E2F74">
        <w:t>‘</w:t>
      </w:r>
      <w:r w:rsidR="00B845D1" w:rsidRPr="004E2F74">
        <w:t>Love Your Neighbourhood’</w:t>
      </w:r>
      <w:r w:rsidRPr="004E2F74">
        <w:t xml:space="preserve"> app</w:t>
      </w:r>
    </w:p>
    <w:p w14:paraId="2D66CF64" w14:textId="6EFFE92F" w:rsidR="00E527A6" w:rsidRPr="004E2F74" w:rsidRDefault="00E527A6" w:rsidP="00E527A6">
      <w:pPr>
        <w:pStyle w:val="MetisBulletBody"/>
      </w:pPr>
      <w:r w:rsidRPr="004E2F74">
        <w:t xml:space="preserve">Calling </w:t>
      </w:r>
      <w:r w:rsidR="003715EC" w:rsidRPr="004E2F74">
        <w:t xml:space="preserve">the </w:t>
      </w:r>
      <w:r w:rsidR="006007E2" w:rsidRPr="004E2F74">
        <w:t xml:space="preserve">general council-wide </w:t>
      </w:r>
      <w:r w:rsidRPr="004E2F74">
        <w:t>out</w:t>
      </w:r>
      <w:r w:rsidR="00ED5AC7">
        <w:t>-</w:t>
      </w:r>
      <w:r w:rsidRPr="004E2F74">
        <w:t>of</w:t>
      </w:r>
      <w:r w:rsidR="00ED5AC7">
        <w:t>-</w:t>
      </w:r>
      <w:r w:rsidRPr="004E2F74">
        <w:t xml:space="preserve">hours service on </w:t>
      </w:r>
      <w:r w:rsidR="00B845D1" w:rsidRPr="004E2F74">
        <w:t>0207 364 7070</w:t>
      </w:r>
    </w:p>
    <w:p w14:paraId="103DEDCD" w14:textId="77777777" w:rsidR="00E527A6" w:rsidRPr="007A2024" w:rsidRDefault="00E527A6" w:rsidP="00E527A6">
      <w:pPr>
        <w:pStyle w:val="Heading2No"/>
        <w:rPr>
          <w:rFonts w:ascii="Raleway" w:hAnsi="Raleway"/>
        </w:rPr>
      </w:pPr>
      <w:r w:rsidRPr="007A2024">
        <w:rPr>
          <w:rFonts w:ascii="Raleway" w:hAnsi="Raleway"/>
        </w:rPr>
        <w:t>What happens after a pothole is reported?</w:t>
      </w:r>
    </w:p>
    <w:p w14:paraId="57A8748B" w14:textId="36ECC2A1" w:rsidR="00E527A6" w:rsidRPr="004E2F74" w:rsidRDefault="00E527A6" w:rsidP="00E527A6">
      <w:pPr>
        <w:rPr>
          <w:noProof/>
        </w:rPr>
      </w:pPr>
      <w:r w:rsidRPr="007A2024">
        <w:rPr>
          <w:noProof/>
        </w:rPr>
        <w:t xml:space="preserve">Public reports or enquiries received relating to potholes and other highway defects are logged in </w:t>
      </w:r>
      <w:r w:rsidR="003715EC" w:rsidRPr="004E2F74">
        <w:rPr>
          <w:noProof/>
        </w:rPr>
        <w:t>the</w:t>
      </w:r>
      <w:r w:rsidR="003715EC" w:rsidRPr="007A2024">
        <w:rPr>
          <w:noProof/>
        </w:rPr>
        <w:t xml:space="preserve"> </w:t>
      </w:r>
      <w:r w:rsidRPr="007A2024">
        <w:rPr>
          <w:noProof/>
        </w:rPr>
        <w:t xml:space="preserve">asset management system. Each report is subject to an initial desktop risk assessment to determine whether the defect is on </w:t>
      </w:r>
      <w:r w:rsidR="00A67E14" w:rsidRPr="004E2F74">
        <w:rPr>
          <w:noProof/>
        </w:rPr>
        <w:t>c</w:t>
      </w:r>
      <w:r w:rsidRPr="007A2024">
        <w:rPr>
          <w:noProof/>
        </w:rPr>
        <w:t>ouncil-maintained highway and understand the risk posed to highway users</w:t>
      </w:r>
      <w:r w:rsidR="00710300" w:rsidRPr="007A2024">
        <w:rPr>
          <w:noProof/>
        </w:rPr>
        <w:t xml:space="preserve">. If a reasonable risk is identified on </w:t>
      </w:r>
      <w:r w:rsidR="00A67E14" w:rsidRPr="004E2F74">
        <w:rPr>
          <w:noProof/>
        </w:rPr>
        <w:t>c</w:t>
      </w:r>
      <w:r w:rsidR="00A67E14" w:rsidRPr="007A2024">
        <w:rPr>
          <w:noProof/>
        </w:rPr>
        <w:t>ouncil</w:t>
      </w:r>
      <w:r w:rsidR="00710300" w:rsidRPr="007A2024">
        <w:rPr>
          <w:noProof/>
        </w:rPr>
        <w:t xml:space="preserve">-maintained highway, the report is assigned an </w:t>
      </w:r>
      <w:r w:rsidR="0094636E">
        <w:rPr>
          <w:noProof/>
        </w:rPr>
        <w:t>appropriate</w:t>
      </w:r>
      <w:r w:rsidR="00710300" w:rsidRPr="007A2024">
        <w:rPr>
          <w:noProof/>
        </w:rPr>
        <w:t xml:space="preserve"> response time for investigation by a highway safety inspector. Defects outside of the Council’s remit are referred to the relevant parties. The </w:t>
      </w:r>
      <w:r w:rsidRPr="007A2024">
        <w:rPr>
          <w:noProof/>
        </w:rPr>
        <w:t xml:space="preserve">highway inspector will undertake an on-site risk assessment in line with the approach described above. </w:t>
      </w:r>
    </w:p>
    <w:p w14:paraId="748BDE78" w14:textId="77777777" w:rsidR="00E527A6" w:rsidRPr="004E2F74" w:rsidRDefault="00E527A6" w:rsidP="00E527A6">
      <w:pPr>
        <w:spacing w:before="0" w:after="0" w:line="240" w:lineRule="auto"/>
        <w:jc w:val="left"/>
        <w:rPr>
          <w:noProof/>
        </w:rPr>
        <w:sectPr w:rsidR="00E527A6" w:rsidRPr="004E2F74" w:rsidSect="008E36F6">
          <w:headerReference w:type="default" r:id="rId37"/>
          <w:pgSz w:w="11900" w:h="16840"/>
          <w:pgMar w:top="1418" w:right="1077" w:bottom="1134" w:left="1077" w:header="284" w:footer="284" w:gutter="0"/>
          <w:cols w:space="720"/>
          <w:docGrid w:linePitch="360"/>
        </w:sectPr>
      </w:pPr>
    </w:p>
    <w:p w14:paraId="34E2A9F7" w14:textId="77777777" w:rsidR="00E527A6" w:rsidRPr="00F44208" w:rsidRDefault="00E527A6" w:rsidP="00E527A6">
      <w:pPr>
        <w:pStyle w:val="Heading1"/>
        <w:rPr>
          <w:noProof/>
        </w:rPr>
      </w:pPr>
      <w:bookmarkStart w:id="6" w:name="_Toc239168019"/>
      <w:r w:rsidRPr="00F44208">
        <w:rPr>
          <w:noProof/>
        </w:rPr>
        <w:lastRenderedPageBreak/>
        <w:t>A4 Spend and funding</w:t>
      </w:r>
      <w:bookmarkEnd w:id="6"/>
    </w:p>
    <w:p w14:paraId="769F32AF" w14:textId="77777777" w:rsidR="00E527A6" w:rsidRPr="007A2024" w:rsidRDefault="00E527A6" w:rsidP="00E527A6">
      <w:pPr>
        <w:pStyle w:val="Heading2No"/>
        <w:rPr>
          <w:rFonts w:ascii="Raleway" w:hAnsi="Raleway"/>
        </w:rPr>
      </w:pPr>
      <w:r w:rsidRPr="007A2024">
        <w:rPr>
          <w:rFonts w:ascii="Raleway" w:hAnsi="Raleway"/>
        </w:rPr>
        <w:t>How much do we spend on highways maintenance?</w:t>
      </w:r>
    </w:p>
    <w:p w14:paraId="54684821" w14:textId="2C4BC5E1" w:rsidR="00E527A6" w:rsidRPr="004E2F74" w:rsidRDefault="00E527A6" w:rsidP="00E527A6">
      <w:pPr>
        <w:rPr>
          <w:noProof/>
        </w:rPr>
      </w:pPr>
      <w:r w:rsidRPr="004E2F74">
        <w:t xml:space="preserve">As mentioned in A1, funding pressures are a key challenge for Tower Hamlets. </w:t>
      </w:r>
      <w:r w:rsidR="004506EF" w:rsidRPr="004E2F74">
        <w:t xml:space="preserve">In 2025/26, </w:t>
      </w:r>
      <w:r w:rsidR="00F23BF4" w:rsidRPr="004E2F74">
        <w:t>Tower Hamlets</w:t>
      </w:r>
      <w:r w:rsidR="004506EF" w:rsidRPr="004E2F74">
        <w:t xml:space="preserve"> </w:t>
      </w:r>
      <w:r w:rsidRPr="004E2F74">
        <w:t>spen</w:t>
      </w:r>
      <w:r w:rsidR="004506EF" w:rsidRPr="004E2F74">
        <w:t>t</w:t>
      </w:r>
      <w:r w:rsidRPr="004E2F74">
        <w:t xml:space="preserve"> </w:t>
      </w:r>
      <w:r w:rsidR="004506EF" w:rsidRPr="004E2F74">
        <w:t>£</w:t>
      </w:r>
      <w:r w:rsidR="007D47E3">
        <w:t>12.0m</w:t>
      </w:r>
      <w:r w:rsidRPr="004E2F74">
        <w:t xml:space="preserve"> </w:t>
      </w:r>
      <w:r w:rsidR="00C23825">
        <w:t xml:space="preserve">in </w:t>
      </w:r>
      <w:r w:rsidRPr="004E2F74">
        <w:t>total on maintaining public highways – a breakdown of how this is spent is provided below.</w:t>
      </w:r>
    </w:p>
    <w:p w14:paraId="3FA3EAD6" w14:textId="77777777" w:rsidR="00E527A6" w:rsidRPr="004E2F74" w:rsidRDefault="00E527A6" w:rsidP="00E527A6">
      <w:pPr>
        <w:pStyle w:val="Caption"/>
      </w:pPr>
      <w:r w:rsidRPr="004E2F74">
        <w:t xml:space="preserve">Table </w:t>
      </w:r>
      <w:fldSimple w:instr=" SEQ Table \* ARABIC ">
        <w:r w:rsidRPr="004E2F74">
          <w:rPr>
            <w:noProof/>
          </w:rPr>
          <w:t>1</w:t>
        </w:r>
      </w:fldSimple>
      <w:r w:rsidRPr="004E2F74">
        <w:t xml:space="preserve">: Highway maintenance </w:t>
      </w:r>
      <w:proofErr w:type="gramStart"/>
      <w:r w:rsidRPr="004E2F74">
        <w:t>spend</w:t>
      </w:r>
      <w:proofErr w:type="gramEnd"/>
      <w:r w:rsidRPr="004E2F74">
        <w:t xml:space="preserve"> by asset class</w:t>
      </w:r>
    </w:p>
    <w:tbl>
      <w:tblPr>
        <w:tblStyle w:val="TableGrid"/>
        <w:tblW w:w="0" w:type="auto"/>
        <w:tblLook w:val="04A0" w:firstRow="1" w:lastRow="0" w:firstColumn="1" w:lastColumn="0" w:noHBand="0" w:noVBand="1"/>
      </w:tblPr>
      <w:tblGrid>
        <w:gridCol w:w="2434"/>
        <w:gridCol w:w="2434"/>
        <w:gridCol w:w="2434"/>
        <w:gridCol w:w="2434"/>
      </w:tblGrid>
      <w:tr w:rsidR="00E527A6" w:rsidRPr="004E2F74" w14:paraId="4D5D037F" w14:textId="77777777" w:rsidTr="009D23E4">
        <w:tc>
          <w:tcPr>
            <w:tcW w:w="2434" w:type="dxa"/>
            <w:shd w:val="clear" w:color="auto" w:fill="208830"/>
          </w:tcPr>
          <w:p w14:paraId="0E74ED36" w14:textId="77777777" w:rsidR="00E527A6" w:rsidRPr="007A2024" w:rsidRDefault="00E527A6" w:rsidP="009D23E4">
            <w:pPr>
              <w:spacing w:before="80" w:after="80"/>
              <w:rPr>
                <w:noProof/>
                <w:color w:val="FFFFFF" w:themeColor="background1"/>
              </w:rPr>
            </w:pPr>
            <w:r w:rsidRPr="007A2024">
              <w:rPr>
                <w:noProof/>
                <w:color w:val="FFFFFF" w:themeColor="background1"/>
              </w:rPr>
              <w:t>Asset Class</w:t>
            </w:r>
          </w:p>
        </w:tc>
        <w:tc>
          <w:tcPr>
            <w:tcW w:w="2434" w:type="dxa"/>
            <w:shd w:val="clear" w:color="auto" w:fill="208830"/>
          </w:tcPr>
          <w:p w14:paraId="36BCDF73" w14:textId="77777777" w:rsidR="00E527A6" w:rsidRPr="007A2024" w:rsidRDefault="00E527A6" w:rsidP="009D23E4">
            <w:pPr>
              <w:spacing w:before="80" w:after="80"/>
              <w:rPr>
                <w:noProof/>
                <w:color w:val="FFFFFF" w:themeColor="background1"/>
              </w:rPr>
            </w:pPr>
            <w:r w:rsidRPr="007A2024">
              <w:rPr>
                <w:noProof/>
                <w:color w:val="FFFFFF" w:themeColor="background1"/>
              </w:rPr>
              <w:t>2024/25</w:t>
            </w:r>
          </w:p>
        </w:tc>
        <w:tc>
          <w:tcPr>
            <w:tcW w:w="2434" w:type="dxa"/>
            <w:shd w:val="clear" w:color="auto" w:fill="208830"/>
          </w:tcPr>
          <w:p w14:paraId="06D5066A" w14:textId="77777777" w:rsidR="00E527A6" w:rsidRPr="007A2024" w:rsidRDefault="00E527A6" w:rsidP="009D23E4">
            <w:pPr>
              <w:spacing w:before="80" w:after="80"/>
              <w:rPr>
                <w:noProof/>
                <w:color w:val="FFFFFF" w:themeColor="background1"/>
              </w:rPr>
            </w:pPr>
            <w:r w:rsidRPr="007A2024">
              <w:rPr>
                <w:noProof/>
                <w:color w:val="FFFFFF" w:themeColor="background1"/>
              </w:rPr>
              <w:t>2025/26</w:t>
            </w:r>
          </w:p>
        </w:tc>
        <w:tc>
          <w:tcPr>
            <w:tcW w:w="2434" w:type="dxa"/>
            <w:shd w:val="clear" w:color="auto" w:fill="208830"/>
          </w:tcPr>
          <w:p w14:paraId="3563B67F" w14:textId="77777777" w:rsidR="00E527A6" w:rsidRPr="007A2024" w:rsidRDefault="00E527A6" w:rsidP="009D23E4">
            <w:pPr>
              <w:spacing w:before="80" w:after="80"/>
              <w:rPr>
                <w:noProof/>
                <w:color w:val="FFFFFF" w:themeColor="background1"/>
              </w:rPr>
            </w:pPr>
            <w:r w:rsidRPr="007A2024">
              <w:rPr>
                <w:noProof/>
                <w:color w:val="FFFFFF" w:themeColor="background1"/>
              </w:rPr>
              <w:t>2026/27 (projected)</w:t>
            </w:r>
          </w:p>
        </w:tc>
      </w:tr>
      <w:tr w:rsidR="00E527A6" w:rsidRPr="004E2F74" w14:paraId="0922D00E" w14:textId="77777777" w:rsidTr="009D23E4">
        <w:tc>
          <w:tcPr>
            <w:tcW w:w="2434" w:type="dxa"/>
          </w:tcPr>
          <w:p w14:paraId="045C056B" w14:textId="77777777" w:rsidR="00E527A6" w:rsidRPr="007A2024" w:rsidRDefault="00E527A6" w:rsidP="009D23E4">
            <w:pPr>
              <w:spacing w:before="80" w:after="80"/>
              <w:rPr>
                <w:noProof/>
              </w:rPr>
            </w:pPr>
            <w:r w:rsidRPr="007A2024">
              <w:rPr>
                <w:noProof/>
              </w:rPr>
              <w:t>Carriageways</w:t>
            </w:r>
          </w:p>
        </w:tc>
        <w:tc>
          <w:tcPr>
            <w:tcW w:w="2434" w:type="dxa"/>
          </w:tcPr>
          <w:p w14:paraId="59488B06" w14:textId="239F27C8" w:rsidR="00E527A6" w:rsidRPr="007A2024" w:rsidRDefault="00E527A6" w:rsidP="009D23E4">
            <w:pPr>
              <w:spacing w:before="80" w:after="80"/>
              <w:rPr>
                <w:noProof/>
              </w:rPr>
            </w:pPr>
            <w:r w:rsidRPr="007A2024">
              <w:rPr>
                <w:noProof/>
              </w:rPr>
              <w:t>£</w:t>
            </w:r>
            <w:r w:rsidR="00D31939" w:rsidRPr="007A2024">
              <w:rPr>
                <w:noProof/>
              </w:rPr>
              <w:t>2,4</w:t>
            </w:r>
            <w:r w:rsidR="006D0003">
              <w:rPr>
                <w:noProof/>
              </w:rPr>
              <w:t>3</w:t>
            </w:r>
            <w:r w:rsidR="00D31939" w:rsidRPr="007A2024">
              <w:rPr>
                <w:noProof/>
              </w:rPr>
              <w:t>5,</w:t>
            </w:r>
            <w:r w:rsidR="006D0003">
              <w:rPr>
                <w:noProof/>
              </w:rPr>
              <w:t>880</w:t>
            </w:r>
          </w:p>
        </w:tc>
        <w:tc>
          <w:tcPr>
            <w:tcW w:w="2434" w:type="dxa"/>
          </w:tcPr>
          <w:p w14:paraId="4F0A4503" w14:textId="7BFCFB31" w:rsidR="00E527A6" w:rsidRPr="004E2F74" w:rsidRDefault="00E527A6" w:rsidP="009D23E4">
            <w:pPr>
              <w:spacing w:before="80" w:after="80"/>
              <w:rPr>
                <w:noProof/>
                <w:highlight w:val="yellow"/>
              </w:rPr>
            </w:pPr>
            <w:r w:rsidRPr="007A2024">
              <w:rPr>
                <w:noProof/>
              </w:rPr>
              <w:t>£</w:t>
            </w:r>
            <w:r w:rsidR="00D31939" w:rsidRPr="007A2024">
              <w:rPr>
                <w:noProof/>
              </w:rPr>
              <w:t>4,</w:t>
            </w:r>
            <w:r w:rsidR="006D0003">
              <w:rPr>
                <w:noProof/>
              </w:rPr>
              <w:t>176</w:t>
            </w:r>
            <w:r w:rsidR="00D31939" w:rsidRPr="007A2024">
              <w:rPr>
                <w:noProof/>
              </w:rPr>
              <w:t>,</w:t>
            </w:r>
            <w:r w:rsidR="006D0003">
              <w:rPr>
                <w:noProof/>
              </w:rPr>
              <w:t>181</w:t>
            </w:r>
          </w:p>
        </w:tc>
        <w:tc>
          <w:tcPr>
            <w:tcW w:w="2434" w:type="dxa"/>
          </w:tcPr>
          <w:p w14:paraId="58066A24" w14:textId="75456BC8" w:rsidR="00E527A6" w:rsidRPr="004E2F74" w:rsidRDefault="00E527A6" w:rsidP="009D23E4">
            <w:pPr>
              <w:spacing w:before="80" w:after="80"/>
              <w:rPr>
                <w:noProof/>
                <w:highlight w:val="yellow"/>
              </w:rPr>
            </w:pPr>
            <w:r w:rsidRPr="007A2024">
              <w:rPr>
                <w:noProof/>
              </w:rPr>
              <w:t>£</w:t>
            </w:r>
            <w:r w:rsidR="006D0003">
              <w:rPr>
                <w:noProof/>
              </w:rPr>
              <w:t>785,92</w:t>
            </w:r>
            <w:r w:rsidR="007C2ADE">
              <w:rPr>
                <w:noProof/>
              </w:rPr>
              <w:t>2</w:t>
            </w:r>
          </w:p>
        </w:tc>
      </w:tr>
      <w:tr w:rsidR="00E527A6" w:rsidRPr="004E2F74" w14:paraId="439FEDAA" w14:textId="77777777" w:rsidTr="009D23E4">
        <w:tc>
          <w:tcPr>
            <w:tcW w:w="2434" w:type="dxa"/>
          </w:tcPr>
          <w:p w14:paraId="17946EEC" w14:textId="77777777" w:rsidR="00E527A6" w:rsidRPr="007A2024" w:rsidRDefault="00E527A6" w:rsidP="009D23E4">
            <w:pPr>
              <w:spacing w:before="80" w:after="80"/>
              <w:rPr>
                <w:noProof/>
              </w:rPr>
            </w:pPr>
            <w:r w:rsidRPr="007A2024">
              <w:rPr>
                <w:noProof/>
              </w:rPr>
              <w:t>Footways</w:t>
            </w:r>
          </w:p>
        </w:tc>
        <w:tc>
          <w:tcPr>
            <w:tcW w:w="2434" w:type="dxa"/>
          </w:tcPr>
          <w:p w14:paraId="3470124D" w14:textId="4087815A" w:rsidR="00E527A6" w:rsidRPr="004E2F74" w:rsidRDefault="00E527A6" w:rsidP="009D23E4">
            <w:pPr>
              <w:spacing w:before="80" w:after="80"/>
              <w:rPr>
                <w:noProof/>
                <w:highlight w:val="yellow"/>
              </w:rPr>
            </w:pPr>
            <w:r w:rsidRPr="007A2024">
              <w:rPr>
                <w:noProof/>
              </w:rPr>
              <w:t>£</w:t>
            </w:r>
            <w:r w:rsidR="00D31939" w:rsidRPr="007A2024">
              <w:rPr>
                <w:noProof/>
              </w:rPr>
              <w:t>5,099,593</w:t>
            </w:r>
          </w:p>
        </w:tc>
        <w:tc>
          <w:tcPr>
            <w:tcW w:w="2434" w:type="dxa"/>
          </w:tcPr>
          <w:p w14:paraId="4A7AE126" w14:textId="009D65F6" w:rsidR="00E527A6" w:rsidRPr="007A2024" w:rsidRDefault="00E527A6" w:rsidP="009D23E4">
            <w:pPr>
              <w:spacing w:before="80" w:after="80"/>
              <w:rPr>
                <w:noProof/>
              </w:rPr>
            </w:pPr>
            <w:r w:rsidRPr="007A2024">
              <w:rPr>
                <w:noProof/>
              </w:rPr>
              <w:t>£</w:t>
            </w:r>
            <w:r w:rsidR="00D31939" w:rsidRPr="004E2F74">
              <w:rPr>
                <w:noProof/>
              </w:rPr>
              <w:t>5,2</w:t>
            </w:r>
            <w:r w:rsidR="006D0003">
              <w:rPr>
                <w:noProof/>
              </w:rPr>
              <w:t>17</w:t>
            </w:r>
            <w:r w:rsidR="00D31939" w:rsidRPr="004E2F74">
              <w:rPr>
                <w:noProof/>
              </w:rPr>
              <w:t>,</w:t>
            </w:r>
            <w:r w:rsidR="006D0003">
              <w:rPr>
                <w:noProof/>
              </w:rPr>
              <w:t>262</w:t>
            </w:r>
          </w:p>
        </w:tc>
        <w:tc>
          <w:tcPr>
            <w:tcW w:w="2434" w:type="dxa"/>
          </w:tcPr>
          <w:p w14:paraId="671C4C17" w14:textId="5A6D420A" w:rsidR="00E527A6" w:rsidRPr="007A2024" w:rsidRDefault="00E527A6" w:rsidP="009D23E4">
            <w:pPr>
              <w:spacing w:before="80" w:after="80"/>
              <w:rPr>
                <w:noProof/>
              </w:rPr>
            </w:pPr>
            <w:r w:rsidRPr="007A2024">
              <w:rPr>
                <w:noProof/>
              </w:rPr>
              <w:t>£</w:t>
            </w:r>
            <w:r w:rsidR="006D0003">
              <w:rPr>
                <w:noProof/>
              </w:rPr>
              <w:t>2,860,700</w:t>
            </w:r>
          </w:p>
        </w:tc>
      </w:tr>
      <w:tr w:rsidR="00E527A6" w:rsidRPr="004E2F74" w14:paraId="100FB778" w14:textId="77777777" w:rsidTr="009D23E4">
        <w:tc>
          <w:tcPr>
            <w:tcW w:w="2434" w:type="dxa"/>
          </w:tcPr>
          <w:p w14:paraId="696D6E65" w14:textId="77777777" w:rsidR="00E527A6" w:rsidRPr="007A2024" w:rsidRDefault="00E527A6" w:rsidP="009D23E4">
            <w:pPr>
              <w:spacing w:before="80" w:after="80"/>
              <w:rPr>
                <w:noProof/>
              </w:rPr>
            </w:pPr>
            <w:r w:rsidRPr="007A2024">
              <w:rPr>
                <w:noProof/>
              </w:rPr>
              <w:t>Structures</w:t>
            </w:r>
          </w:p>
        </w:tc>
        <w:tc>
          <w:tcPr>
            <w:tcW w:w="2434" w:type="dxa"/>
          </w:tcPr>
          <w:p w14:paraId="2630F827" w14:textId="0150D929" w:rsidR="00E527A6" w:rsidRPr="007A2024" w:rsidRDefault="00E527A6" w:rsidP="009D23E4">
            <w:pPr>
              <w:spacing w:before="80" w:after="80"/>
              <w:rPr>
                <w:noProof/>
              </w:rPr>
            </w:pPr>
            <w:r w:rsidRPr="007A2024">
              <w:rPr>
                <w:noProof/>
              </w:rPr>
              <w:t>£</w:t>
            </w:r>
            <w:r w:rsidR="004506EF" w:rsidRPr="004E2F74">
              <w:rPr>
                <w:noProof/>
              </w:rPr>
              <w:t>305,37</w:t>
            </w:r>
            <w:r w:rsidR="007C2ADE">
              <w:rPr>
                <w:noProof/>
              </w:rPr>
              <w:t>4</w:t>
            </w:r>
          </w:p>
        </w:tc>
        <w:tc>
          <w:tcPr>
            <w:tcW w:w="2434" w:type="dxa"/>
          </w:tcPr>
          <w:p w14:paraId="3FACB361" w14:textId="4B2E2F77" w:rsidR="00E527A6" w:rsidRPr="007A2024" w:rsidRDefault="00E527A6" w:rsidP="009D23E4">
            <w:pPr>
              <w:spacing w:before="80" w:after="80"/>
              <w:rPr>
                <w:noProof/>
              </w:rPr>
            </w:pPr>
            <w:r w:rsidRPr="007A2024">
              <w:rPr>
                <w:noProof/>
              </w:rPr>
              <w:t>£</w:t>
            </w:r>
            <w:r w:rsidR="004506EF" w:rsidRPr="004E2F74">
              <w:rPr>
                <w:noProof/>
              </w:rPr>
              <w:t>394,389</w:t>
            </w:r>
          </w:p>
        </w:tc>
        <w:tc>
          <w:tcPr>
            <w:tcW w:w="2434" w:type="dxa"/>
          </w:tcPr>
          <w:p w14:paraId="5F6A6774" w14:textId="145051D8" w:rsidR="00E527A6" w:rsidRPr="007A2024" w:rsidRDefault="00E527A6" w:rsidP="009D23E4">
            <w:pPr>
              <w:spacing w:before="80" w:after="80"/>
              <w:rPr>
                <w:noProof/>
              </w:rPr>
            </w:pPr>
            <w:r w:rsidRPr="007A2024">
              <w:rPr>
                <w:noProof/>
              </w:rPr>
              <w:t>£</w:t>
            </w:r>
            <w:r w:rsidR="004506EF" w:rsidRPr="004E2F74">
              <w:rPr>
                <w:noProof/>
              </w:rPr>
              <w:t>400,000</w:t>
            </w:r>
          </w:p>
        </w:tc>
      </w:tr>
      <w:tr w:rsidR="00E527A6" w:rsidRPr="004E2F74" w14:paraId="2BF55ECB" w14:textId="77777777" w:rsidTr="009D23E4">
        <w:tc>
          <w:tcPr>
            <w:tcW w:w="2434" w:type="dxa"/>
          </w:tcPr>
          <w:p w14:paraId="45FE2067" w14:textId="77777777" w:rsidR="00E527A6" w:rsidRPr="007A2024" w:rsidRDefault="00E527A6" w:rsidP="009D23E4">
            <w:pPr>
              <w:spacing w:before="80" w:after="80"/>
              <w:rPr>
                <w:noProof/>
              </w:rPr>
            </w:pPr>
            <w:r w:rsidRPr="007A2024">
              <w:rPr>
                <w:noProof/>
              </w:rPr>
              <w:t>Drainage</w:t>
            </w:r>
          </w:p>
        </w:tc>
        <w:tc>
          <w:tcPr>
            <w:tcW w:w="2434" w:type="dxa"/>
          </w:tcPr>
          <w:p w14:paraId="412DF6E5" w14:textId="45DFC1FF" w:rsidR="00E527A6" w:rsidRPr="007A2024" w:rsidRDefault="00E527A6" w:rsidP="009D23E4">
            <w:pPr>
              <w:spacing w:before="80" w:after="80"/>
              <w:rPr>
                <w:noProof/>
              </w:rPr>
            </w:pPr>
            <w:r w:rsidRPr="007A2024">
              <w:rPr>
                <w:noProof/>
              </w:rPr>
              <w:t>£</w:t>
            </w:r>
            <w:r w:rsidR="004506EF" w:rsidRPr="004E2F74">
              <w:rPr>
                <w:noProof/>
              </w:rPr>
              <w:t>505,698</w:t>
            </w:r>
          </w:p>
        </w:tc>
        <w:tc>
          <w:tcPr>
            <w:tcW w:w="2434" w:type="dxa"/>
          </w:tcPr>
          <w:p w14:paraId="1B65831D" w14:textId="34221E57" w:rsidR="00E527A6" w:rsidRPr="007A2024" w:rsidRDefault="00E527A6" w:rsidP="009D23E4">
            <w:pPr>
              <w:spacing w:before="80" w:after="80"/>
              <w:rPr>
                <w:noProof/>
              </w:rPr>
            </w:pPr>
            <w:r w:rsidRPr="007A2024">
              <w:rPr>
                <w:noProof/>
              </w:rPr>
              <w:t>£</w:t>
            </w:r>
            <w:r w:rsidR="004506EF" w:rsidRPr="004E2F74">
              <w:rPr>
                <w:noProof/>
              </w:rPr>
              <w:t>551,651</w:t>
            </w:r>
          </w:p>
        </w:tc>
        <w:tc>
          <w:tcPr>
            <w:tcW w:w="2434" w:type="dxa"/>
          </w:tcPr>
          <w:p w14:paraId="2063B3CC" w14:textId="16EA38AC" w:rsidR="00E527A6" w:rsidRPr="007A2024" w:rsidRDefault="00E527A6" w:rsidP="009D23E4">
            <w:pPr>
              <w:spacing w:before="80" w:after="80"/>
              <w:rPr>
                <w:noProof/>
              </w:rPr>
            </w:pPr>
            <w:r w:rsidRPr="007A2024">
              <w:rPr>
                <w:noProof/>
              </w:rPr>
              <w:t>£</w:t>
            </w:r>
            <w:r w:rsidR="004506EF" w:rsidRPr="004E2F74">
              <w:rPr>
                <w:noProof/>
              </w:rPr>
              <w:t>585,000</w:t>
            </w:r>
          </w:p>
        </w:tc>
      </w:tr>
      <w:tr w:rsidR="00E527A6" w:rsidRPr="004E2F74" w14:paraId="10B78624" w14:textId="77777777" w:rsidTr="009D23E4">
        <w:tc>
          <w:tcPr>
            <w:tcW w:w="2434" w:type="dxa"/>
          </w:tcPr>
          <w:p w14:paraId="7F4268BC" w14:textId="77777777" w:rsidR="00E527A6" w:rsidRPr="007A2024" w:rsidRDefault="00E527A6" w:rsidP="009D23E4">
            <w:pPr>
              <w:spacing w:before="80" w:after="80"/>
              <w:rPr>
                <w:noProof/>
              </w:rPr>
            </w:pPr>
            <w:r w:rsidRPr="007A2024">
              <w:rPr>
                <w:noProof/>
              </w:rPr>
              <w:t>Lighting</w:t>
            </w:r>
          </w:p>
        </w:tc>
        <w:tc>
          <w:tcPr>
            <w:tcW w:w="2434" w:type="dxa"/>
          </w:tcPr>
          <w:p w14:paraId="31B8F014" w14:textId="0049D99C" w:rsidR="00E527A6" w:rsidRPr="007A2024" w:rsidRDefault="00E527A6" w:rsidP="009D23E4">
            <w:pPr>
              <w:spacing w:before="80" w:after="80"/>
              <w:rPr>
                <w:noProof/>
              </w:rPr>
            </w:pPr>
            <w:r w:rsidRPr="007A2024">
              <w:rPr>
                <w:noProof/>
              </w:rPr>
              <w:t>£</w:t>
            </w:r>
            <w:r w:rsidR="007C2ADE">
              <w:rPr>
                <w:noProof/>
              </w:rPr>
              <w:t>3</w:t>
            </w:r>
            <w:r w:rsidR="004506EF" w:rsidRPr="004E2F74">
              <w:rPr>
                <w:noProof/>
              </w:rPr>
              <w:t>,7</w:t>
            </w:r>
            <w:r w:rsidR="006D0003">
              <w:rPr>
                <w:noProof/>
              </w:rPr>
              <w:t>3</w:t>
            </w:r>
            <w:r w:rsidR="004506EF" w:rsidRPr="004E2F74">
              <w:rPr>
                <w:noProof/>
              </w:rPr>
              <w:t>5,</w:t>
            </w:r>
            <w:r w:rsidR="006D0003">
              <w:rPr>
                <w:noProof/>
              </w:rPr>
              <w:t>257</w:t>
            </w:r>
          </w:p>
        </w:tc>
        <w:tc>
          <w:tcPr>
            <w:tcW w:w="2434" w:type="dxa"/>
          </w:tcPr>
          <w:p w14:paraId="1EDF0BCE" w14:textId="4CB3C5C0" w:rsidR="00E527A6" w:rsidRPr="007A2024" w:rsidRDefault="00E527A6" w:rsidP="009D23E4">
            <w:pPr>
              <w:spacing w:before="80" w:after="80"/>
              <w:rPr>
                <w:noProof/>
              </w:rPr>
            </w:pPr>
            <w:r w:rsidRPr="007A2024">
              <w:rPr>
                <w:noProof/>
              </w:rPr>
              <w:t>£</w:t>
            </w:r>
            <w:r w:rsidR="004506EF" w:rsidRPr="004E2F74">
              <w:rPr>
                <w:noProof/>
              </w:rPr>
              <w:t>1,696,949</w:t>
            </w:r>
          </w:p>
        </w:tc>
        <w:tc>
          <w:tcPr>
            <w:tcW w:w="2434" w:type="dxa"/>
          </w:tcPr>
          <w:p w14:paraId="6DD49DD2" w14:textId="002B53F8" w:rsidR="00E527A6" w:rsidRPr="007A2024" w:rsidRDefault="00E527A6" w:rsidP="009D23E4">
            <w:pPr>
              <w:spacing w:before="80" w:after="80"/>
              <w:rPr>
                <w:noProof/>
              </w:rPr>
            </w:pPr>
            <w:r w:rsidRPr="007A2024">
              <w:rPr>
                <w:noProof/>
              </w:rPr>
              <w:t>£</w:t>
            </w:r>
            <w:r w:rsidR="004506EF" w:rsidRPr="004E2F74">
              <w:rPr>
                <w:noProof/>
              </w:rPr>
              <w:t>1,2</w:t>
            </w:r>
            <w:r w:rsidR="006D0003">
              <w:rPr>
                <w:noProof/>
              </w:rPr>
              <w:t>78,839</w:t>
            </w:r>
          </w:p>
        </w:tc>
      </w:tr>
      <w:tr w:rsidR="00E527A6" w:rsidRPr="004E2F74" w14:paraId="2B606A39" w14:textId="77777777" w:rsidTr="009D23E4">
        <w:tc>
          <w:tcPr>
            <w:tcW w:w="2434" w:type="dxa"/>
          </w:tcPr>
          <w:p w14:paraId="6BA1C880" w14:textId="77777777" w:rsidR="00E527A6" w:rsidRPr="007A2024" w:rsidRDefault="00E527A6" w:rsidP="009D23E4">
            <w:pPr>
              <w:spacing w:before="80" w:after="80"/>
              <w:rPr>
                <w:noProof/>
              </w:rPr>
            </w:pPr>
            <w:r w:rsidRPr="007A2024">
              <w:rPr>
                <w:noProof/>
              </w:rPr>
              <w:t>Other</w:t>
            </w:r>
          </w:p>
        </w:tc>
        <w:tc>
          <w:tcPr>
            <w:tcW w:w="2434" w:type="dxa"/>
          </w:tcPr>
          <w:p w14:paraId="3895C3E5" w14:textId="27B62607" w:rsidR="00E527A6" w:rsidRPr="007A2024" w:rsidRDefault="00E527A6" w:rsidP="009D23E4">
            <w:pPr>
              <w:spacing w:before="80" w:after="80"/>
              <w:rPr>
                <w:noProof/>
              </w:rPr>
            </w:pPr>
            <w:r w:rsidRPr="007A2024">
              <w:rPr>
                <w:noProof/>
              </w:rPr>
              <w:t>£</w:t>
            </w:r>
            <w:r w:rsidR="004506EF" w:rsidRPr="004E2F74">
              <w:rPr>
                <w:noProof/>
              </w:rPr>
              <w:t>0</w:t>
            </w:r>
          </w:p>
        </w:tc>
        <w:tc>
          <w:tcPr>
            <w:tcW w:w="2434" w:type="dxa"/>
          </w:tcPr>
          <w:p w14:paraId="64890985" w14:textId="11DD94C4" w:rsidR="00E527A6" w:rsidRPr="007A2024" w:rsidRDefault="00E527A6" w:rsidP="009D23E4">
            <w:pPr>
              <w:spacing w:before="80" w:after="80"/>
              <w:rPr>
                <w:noProof/>
              </w:rPr>
            </w:pPr>
            <w:r w:rsidRPr="007A2024">
              <w:rPr>
                <w:noProof/>
              </w:rPr>
              <w:t>£</w:t>
            </w:r>
            <w:r w:rsidR="004506EF" w:rsidRPr="004E2F74">
              <w:rPr>
                <w:noProof/>
              </w:rPr>
              <w:t>0</w:t>
            </w:r>
          </w:p>
        </w:tc>
        <w:tc>
          <w:tcPr>
            <w:tcW w:w="2434" w:type="dxa"/>
          </w:tcPr>
          <w:p w14:paraId="783F31A4" w14:textId="19F83A15" w:rsidR="00E527A6" w:rsidRPr="007A2024" w:rsidRDefault="00E527A6" w:rsidP="009D23E4">
            <w:pPr>
              <w:spacing w:before="80" w:after="80"/>
              <w:rPr>
                <w:noProof/>
              </w:rPr>
            </w:pPr>
            <w:r w:rsidRPr="007A2024">
              <w:rPr>
                <w:noProof/>
              </w:rPr>
              <w:t>£</w:t>
            </w:r>
            <w:r w:rsidR="004506EF" w:rsidRPr="004E2F74">
              <w:rPr>
                <w:noProof/>
              </w:rPr>
              <w:t>0</w:t>
            </w:r>
          </w:p>
        </w:tc>
      </w:tr>
      <w:tr w:rsidR="00E527A6" w:rsidRPr="004E2F74" w14:paraId="0591139E" w14:textId="77777777" w:rsidTr="009D23E4">
        <w:tc>
          <w:tcPr>
            <w:tcW w:w="2434" w:type="dxa"/>
            <w:shd w:val="clear" w:color="auto" w:fill="CDEBCF"/>
          </w:tcPr>
          <w:p w14:paraId="2CD7DA1C" w14:textId="77777777" w:rsidR="00E527A6" w:rsidRPr="007A2024" w:rsidRDefault="00E527A6" w:rsidP="009D23E4">
            <w:pPr>
              <w:spacing w:before="80" w:after="80"/>
              <w:rPr>
                <w:noProof/>
              </w:rPr>
            </w:pPr>
            <w:r w:rsidRPr="007A2024">
              <w:rPr>
                <w:noProof/>
              </w:rPr>
              <w:t>Total</w:t>
            </w:r>
          </w:p>
        </w:tc>
        <w:tc>
          <w:tcPr>
            <w:tcW w:w="2434" w:type="dxa"/>
            <w:shd w:val="clear" w:color="auto" w:fill="CDEBCF"/>
          </w:tcPr>
          <w:p w14:paraId="6FD72FFF" w14:textId="467A7D4A" w:rsidR="00E527A6" w:rsidRPr="007A2024" w:rsidRDefault="00E527A6" w:rsidP="009D23E4">
            <w:pPr>
              <w:spacing w:before="80" w:after="80"/>
              <w:rPr>
                <w:b/>
                <w:bCs/>
                <w:noProof/>
              </w:rPr>
            </w:pPr>
            <w:r w:rsidRPr="007A2024">
              <w:rPr>
                <w:noProof/>
              </w:rPr>
              <w:t>£</w:t>
            </w:r>
            <w:r w:rsidR="004506EF" w:rsidRPr="007A2024">
              <w:rPr>
                <w:noProof/>
              </w:rPr>
              <w:t>1</w:t>
            </w:r>
            <w:r w:rsidR="006D0003">
              <w:rPr>
                <w:noProof/>
              </w:rPr>
              <w:t>2</w:t>
            </w:r>
            <w:r w:rsidR="004506EF" w:rsidRPr="007A2024">
              <w:rPr>
                <w:noProof/>
              </w:rPr>
              <w:t>,0</w:t>
            </w:r>
            <w:r w:rsidR="006D0003">
              <w:rPr>
                <w:noProof/>
              </w:rPr>
              <w:t>8</w:t>
            </w:r>
            <w:r w:rsidR="004506EF" w:rsidRPr="007A2024">
              <w:rPr>
                <w:noProof/>
              </w:rPr>
              <w:t>1,</w:t>
            </w:r>
            <w:r w:rsidR="006D0003">
              <w:rPr>
                <w:noProof/>
              </w:rPr>
              <w:t>802</w:t>
            </w:r>
          </w:p>
        </w:tc>
        <w:tc>
          <w:tcPr>
            <w:tcW w:w="2434" w:type="dxa"/>
            <w:shd w:val="clear" w:color="auto" w:fill="CDEBCF"/>
          </w:tcPr>
          <w:p w14:paraId="2D5942F2" w14:textId="65C1F208" w:rsidR="00E527A6" w:rsidRPr="007A2024" w:rsidRDefault="00E527A6" w:rsidP="009D23E4">
            <w:pPr>
              <w:spacing w:before="80" w:after="80"/>
              <w:rPr>
                <w:noProof/>
              </w:rPr>
            </w:pPr>
            <w:r w:rsidRPr="007A2024">
              <w:rPr>
                <w:noProof/>
              </w:rPr>
              <w:t>£</w:t>
            </w:r>
            <w:r w:rsidR="004506EF" w:rsidRPr="007A2024">
              <w:rPr>
                <w:noProof/>
              </w:rPr>
              <w:t>1</w:t>
            </w:r>
            <w:r w:rsidR="006D0003">
              <w:rPr>
                <w:noProof/>
              </w:rPr>
              <w:t>2,036,432</w:t>
            </w:r>
          </w:p>
        </w:tc>
        <w:tc>
          <w:tcPr>
            <w:tcW w:w="2434" w:type="dxa"/>
            <w:shd w:val="clear" w:color="auto" w:fill="CDEBCF"/>
          </w:tcPr>
          <w:p w14:paraId="546A1AC0" w14:textId="73150806" w:rsidR="00E527A6" w:rsidRPr="007A2024" w:rsidRDefault="00E527A6" w:rsidP="009D23E4">
            <w:pPr>
              <w:spacing w:before="80" w:after="80"/>
              <w:rPr>
                <w:noProof/>
              </w:rPr>
            </w:pPr>
            <w:r w:rsidRPr="007A2024">
              <w:rPr>
                <w:noProof/>
              </w:rPr>
              <w:t>£</w:t>
            </w:r>
            <w:r w:rsidR="006D0003">
              <w:rPr>
                <w:noProof/>
              </w:rPr>
              <w:t>5,910,461</w:t>
            </w:r>
          </w:p>
        </w:tc>
      </w:tr>
    </w:tbl>
    <w:p w14:paraId="29AA3C0A" w14:textId="7472E0DC" w:rsidR="00E527A6" w:rsidRDefault="00D232F1" w:rsidP="00E527A6">
      <w:pPr>
        <w:rPr>
          <w:noProof/>
        </w:rPr>
      </w:pPr>
      <w:r w:rsidRPr="004E2F74">
        <w:rPr>
          <w:noProof/>
        </w:rPr>
        <w:t>Tower Hamlets</w:t>
      </w:r>
      <w:r w:rsidR="004506EF" w:rsidRPr="004E2F74">
        <w:rPr>
          <w:noProof/>
        </w:rPr>
        <w:t xml:space="preserve"> has made significant cuts to its</w:t>
      </w:r>
      <w:r w:rsidRPr="004E2F74">
        <w:rPr>
          <w:noProof/>
        </w:rPr>
        <w:t xml:space="preserve"> highway maintenance budget</w:t>
      </w:r>
      <w:r w:rsidR="004506EF" w:rsidRPr="004E2F74">
        <w:rPr>
          <w:noProof/>
        </w:rPr>
        <w:t xml:space="preserve"> for 2026/27 compared to previous years</w:t>
      </w:r>
      <w:r w:rsidRPr="004E2F74">
        <w:rPr>
          <w:noProof/>
        </w:rPr>
        <w:t xml:space="preserve">. The projected </w:t>
      </w:r>
      <w:r w:rsidR="007C2ADE">
        <w:rPr>
          <w:noProof/>
        </w:rPr>
        <w:t>spend</w:t>
      </w:r>
      <w:r w:rsidRPr="004E2F74">
        <w:rPr>
          <w:noProof/>
        </w:rPr>
        <w:t xml:space="preserve"> </w:t>
      </w:r>
      <w:r w:rsidR="00C23825">
        <w:rPr>
          <w:noProof/>
        </w:rPr>
        <w:t>for</w:t>
      </w:r>
      <w:r w:rsidRPr="004E2F74">
        <w:rPr>
          <w:noProof/>
        </w:rPr>
        <w:t xml:space="preserve"> 2026/27 is £</w:t>
      </w:r>
      <w:r w:rsidR="004E1226">
        <w:rPr>
          <w:noProof/>
        </w:rPr>
        <w:t>3.5</w:t>
      </w:r>
      <w:r w:rsidRPr="004E2F74">
        <w:rPr>
          <w:noProof/>
        </w:rPr>
        <w:t>m capital and £</w:t>
      </w:r>
      <w:r w:rsidR="007952BA" w:rsidRPr="004E2F74">
        <w:rPr>
          <w:noProof/>
        </w:rPr>
        <w:t>2.</w:t>
      </w:r>
      <w:r w:rsidR="004E1226">
        <w:rPr>
          <w:noProof/>
        </w:rPr>
        <w:t>4</w:t>
      </w:r>
      <w:r w:rsidRPr="004E2F74">
        <w:rPr>
          <w:noProof/>
        </w:rPr>
        <w:t>m revenue</w:t>
      </w:r>
      <w:r w:rsidR="00C23825">
        <w:rPr>
          <w:noProof/>
        </w:rPr>
        <w:t>.</w:t>
      </w:r>
      <w:r w:rsidRPr="004E2F74">
        <w:rPr>
          <w:noProof/>
        </w:rPr>
        <w:t xml:space="preserve"> </w:t>
      </w:r>
      <w:r w:rsidR="00C23825">
        <w:rPr>
          <w:noProof/>
        </w:rPr>
        <w:t>T</w:t>
      </w:r>
      <w:r w:rsidRPr="004E2F74">
        <w:rPr>
          <w:noProof/>
        </w:rPr>
        <w:t xml:space="preserve">his is due to wider council funding constraints, representing a reduction of approximately </w:t>
      </w:r>
      <w:r w:rsidR="007952BA" w:rsidRPr="007A2024">
        <w:rPr>
          <w:noProof/>
        </w:rPr>
        <w:t>50</w:t>
      </w:r>
      <w:r w:rsidRPr="004E2F74">
        <w:rPr>
          <w:noProof/>
        </w:rPr>
        <w:t>% compared with 2025/26.</w:t>
      </w:r>
    </w:p>
    <w:p w14:paraId="440B2191" w14:textId="03913326" w:rsidR="00BB0AAD" w:rsidRPr="004E2F74" w:rsidRDefault="00BB0AAD" w:rsidP="00E527A6">
      <w:pPr>
        <w:rPr>
          <w:noProof/>
        </w:rPr>
      </w:pPr>
      <w:r>
        <w:rPr>
          <w:noProof/>
        </w:rPr>
        <w:t xml:space="preserve">Tower Hamlets does not separate footways, carriageways and street furniture (benches, bins, bollards etc.) when accounting total spend. Reasonable estimates have been made to separate carriageways, but no meaningful estimate could be made to split footways and street furniture, so the sum of both spends is recorded as footways in the above table. </w:t>
      </w:r>
    </w:p>
    <w:p w14:paraId="1EE17922" w14:textId="77777777" w:rsidR="007D47E3" w:rsidRDefault="007D47E3">
      <w:pPr>
        <w:spacing w:before="0" w:after="0" w:line="240" w:lineRule="auto"/>
        <w:jc w:val="left"/>
        <w:rPr>
          <w:b/>
          <w:noProof/>
          <w:sz w:val="40"/>
          <w:szCs w:val="40"/>
        </w:rPr>
      </w:pPr>
      <w:r>
        <w:br w:type="page"/>
      </w:r>
    </w:p>
    <w:p w14:paraId="02CE027C" w14:textId="1DE615DD" w:rsidR="00E527A6" w:rsidRPr="007A2024" w:rsidRDefault="00E527A6" w:rsidP="00E527A6">
      <w:pPr>
        <w:pStyle w:val="Heading2No"/>
        <w:rPr>
          <w:rFonts w:ascii="Raleway" w:hAnsi="Raleway"/>
        </w:rPr>
      </w:pPr>
      <w:r w:rsidRPr="007A2024">
        <w:rPr>
          <w:rFonts w:ascii="Raleway" w:hAnsi="Raleway"/>
        </w:rPr>
        <w:lastRenderedPageBreak/>
        <w:t>Where does our funding come from?</w:t>
      </w:r>
    </w:p>
    <w:p w14:paraId="34420106" w14:textId="2C38755F" w:rsidR="00E527A6" w:rsidRPr="004E2F74" w:rsidRDefault="003715EC" w:rsidP="00E527A6">
      <w:r w:rsidRPr="004E2F74">
        <w:t xml:space="preserve">Tower Hamlets’ </w:t>
      </w:r>
      <w:r w:rsidR="00E527A6" w:rsidRPr="004E2F74">
        <w:t>highway maintenance budgets are funded from various sources, as follows:</w:t>
      </w:r>
    </w:p>
    <w:p w14:paraId="632E22F0" w14:textId="77777777" w:rsidR="00E527A6" w:rsidRPr="004E2F74" w:rsidRDefault="00E527A6" w:rsidP="00E527A6">
      <w:pPr>
        <w:pStyle w:val="Caption"/>
      </w:pPr>
      <w:r w:rsidRPr="004E2F74">
        <w:t xml:space="preserve">Table </w:t>
      </w:r>
      <w:fldSimple w:instr=" SEQ Table \* ARABIC ">
        <w:r w:rsidRPr="004E2F74">
          <w:rPr>
            <w:noProof/>
          </w:rPr>
          <w:t>2</w:t>
        </w:r>
      </w:fldSimple>
      <w:r w:rsidRPr="004E2F74">
        <w:t>: Funding sources</w:t>
      </w:r>
    </w:p>
    <w:tbl>
      <w:tblPr>
        <w:tblStyle w:val="TableGrid"/>
        <w:tblW w:w="0" w:type="auto"/>
        <w:tblLook w:val="04A0" w:firstRow="1" w:lastRow="0" w:firstColumn="1" w:lastColumn="0" w:noHBand="0" w:noVBand="1"/>
      </w:tblPr>
      <w:tblGrid>
        <w:gridCol w:w="2434"/>
        <w:gridCol w:w="2434"/>
        <w:gridCol w:w="2434"/>
        <w:gridCol w:w="2434"/>
      </w:tblGrid>
      <w:tr w:rsidR="00E527A6" w:rsidRPr="004E2F74" w14:paraId="4379D46A" w14:textId="77777777" w:rsidTr="009D23E4">
        <w:tc>
          <w:tcPr>
            <w:tcW w:w="2434" w:type="dxa"/>
            <w:shd w:val="clear" w:color="auto" w:fill="208830"/>
          </w:tcPr>
          <w:p w14:paraId="7BFF4745" w14:textId="77777777" w:rsidR="00E527A6" w:rsidRPr="007A2024" w:rsidRDefault="00E527A6" w:rsidP="009D23E4">
            <w:pPr>
              <w:spacing w:before="80" w:after="80"/>
              <w:rPr>
                <w:noProof/>
                <w:color w:val="FFFFFF" w:themeColor="background1"/>
              </w:rPr>
            </w:pPr>
            <w:r w:rsidRPr="007A2024">
              <w:rPr>
                <w:noProof/>
                <w:color w:val="FFFFFF" w:themeColor="background1"/>
              </w:rPr>
              <w:t>Funding source</w:t>
            </w:r>
          </w:p>
        </w:tc>
        <w:tc>
          <w:tcPr>
            <w:tcW w:w="2434" w:type="dxa"/>
            <w:shd w:val="clear" w:color="auto" w:fill="208830"/>
          </w:tcPr>
          <w:p w14:paraId="0B5E2C76" w14:textId="77777777" w:rsidR="00E527A6" w:rsidRPr="007A2024" w:rsidRDefault="00E527A6" w:rsidP="009D23E4">
            <w:pPr>
              <w:spacing w:before="80" w:after="80"/>
              <w:rPr>
                <w:noProof/>
                <w:color w:val="FFFFFF" w:themeColor="background1"/>
              </w:rPr>
            </w:pPr>
            <w:r w:rsidRPr="007A2024">
              <w:rPr>
                <w:noProof/>
                <w:color w:val="FFFFFF" w:themeColor="background1"/>
              </w:rPr>
              <w:t>2024/25</w:t>
            </w:r>
          </w:p>
        </w:tc>
        <w:tc>
          <w:tcPr>
            <w:tcW w:w="2434" w:type="dxa"/>
            <w:shd w:val="clear" w:color="auto" w:fill="208830"/>
          </w:tcPr>
          <w:p w14:paraId="36DC713A" w14:textId="77777777" w:rsidR="00E527A6" w:rsidRPr="007A2024" w:rsidRDefault="00E527A6" w:rsidP="009D23E4">
            <w:pPr>
              <w:spacing w:before="80" w:after="80"/>
              <w:rPr>
                <w:noProof/>
                <w:color w:val="FFFFFF" w:themeColor="background1"/>
              </w:rPr>
            </w:pPr>
            <w:r w:rsidRPr="007A2024">
              <w:rPr>
                <w:noProof/>
                <w:color w:val="FFFFFF" w:themeColor="background1"/>
              </w:rPr>
              <w:t>2025/26</w:t>
            </w:r>
          </w:p>
        </w:tc>
        <w:tc>
          <w:tcPr>
            <w:tcW w:w="2434" w:type="dxa"/>
            <w:shd w:val="clear" w:color="auto" w:fill="208830"/>
          </w:tcPr>
          <w:p w14:paraId="41F0870D" w14:textId="77777777" w:rsidR="00E527A6" w:rsidRPr="007A2024" w:rsidRDefault="00E527A6" w:rsidP="009D23E4">
            <w:pPr>
              <w:spacing w:before="80" w:after="80"/>
              <w:rPr>
                <w:noProof/>
                <w:color w:val="FFFFFF" w:themeColor="background1"/>
              </w:rPr>
            </w:pPr>
            <w:r w:rsidRPr="007A2024">
              <w:rPr>
                <w:noProof/>
                <w:color w:val="FFFFFF" w:themeColor="background1"/>
              </w:rPr>
              <w:t>2026/27 (projected)</w:t>
            </w:r>
          </w:p>
        </w:tc>
      </w:tr>
      <w:tr w:rsidR="00E527A6" w:rsidRPr="004E2F74" w14:paraId="028F4B40" w14:textId="77777777" w:rsidTr="009D23E4">
        <w:tc>
          <w:tcPr>
            <w:tcW w:w="2434" w:type="dxa"/>
          </w:tcPr>
          <w:p w14:paraId="33D6C66B" w14:textId="77777777" w:rsidR="00E527A6" w:rsidRPr="007A2024" w:rsidRDefault="00E527A6" w:rsidP="007A2024">
            <w:pPr>
              <w:spacing w:before="80" w:after="80"/>
              <w:jc w:val="left"/>
              <w:rPr>
                <w:noProof/>
              </w:rPr>
            </w:pPr>
            <w:r w:rsidRPr="007A2024">
              <w:rPr>
                <w:noProof/>
              </w:rPr>
              <w:t>DfT / Government</w:t>
            </w:r>
          </w:p>
        </w:tc>
        <w:tc>
          <w:tcPr>
            <w:tcW w:w="2434" w:type="dxa"/>
          </w:tcPr>
          <w:p w14:paraId="5186BD87" w14:textId="77777777" w:rsidR="00E527A6" w:rsidRPr="004E2F74" w:rsidRDefault="00E527A6" w:rsidP="009D23E4">
            <w:pPr>
              <w:spacing w:before="80" w:after="80"/>
              <w:rPr>
                <w:noProof/>
              </w:rPr>
            </w:pPr>
            <w:r w:rsidRPr="007A2024">
              <w:rPr>
                <w:rFonts w:cs="Arial"/>
              </w:rPr>
              <w:t>£137,000</w:t>
            </w:r>
          </w:p>
        </w:tc>
        <w:tc>
          <w:tcPr>
            <w:tcW w:w="2434" w:type="dxa"/>
          </w:tcPr>
          <w:p w14:paraId="3921C8E6" w14:textId="77777777" w:rsidR="00E527A6" w:rsidRPr="004E2F74" w:rsidRDefault="00E527A6" w:rsidP="009D23E4">
            <w:pPr>
              <w:spacing w:before="80" w:after="80"/>
              <w:rPr>
                <w:noProof/>
              </w:rPr>
            </w:pPr>
            <w:r w:rsidRPr="007A2024">
              <w:rPr>
                <w:rFonts w:cs="Arial"/>
              </w:rPr>
              <w:t>£448,790</w:t>
            </w:r>
          </w:p>
        </w:tc>
        <w:tc>
          <w:tcPr>
            <w:tcW w:w="2434" w:type="dxa"/>
          </w:tcPr>
          <w:p w14:paraId="6024E5C3" w14:textId="77777777" w:rsidR="00E527A6" w:rsidRPr="004E2F74" w:rsidRDefault="00E527A6" w:rsidP="009D23E4">
            <w:pPr>
              <w:spacing w:before="80" w:after="80"/>
              <w:rPr>
                <w:noProof/>
              </w:rPr>
            </w:pPr>
            <w:r w:rsidRPr="007A2024">
              <w:rPr>
                <w:rFonts w:cs="Arial"/>
              </w:rPr>
              <w:t>£1,796,000</w:t>
            </w:r>
          </w:p>
        </w:tc>
      </w:tr>
      <w:tr w:rsidR="00E527A6" w:rsidRPr="004E2F74" w14:paraId="6EBEC712" w14:textId="77777777" w:rsidTr="009D23E4">
        <w:tc>
          <w:tcPr>
            <w:tcW w:w="2434" w:type="dxa"/>
          </w:tcPr>
          <w:p w14:paraId="4E468ED2" w14:textId="77777777" w:rsidR="00E527A6" w:rsidRPr="007A2024" w:rsidRDefault="00E527A6" w:rsidP="007A2024">
            <w:pPr>
              <w:spacing w:before="80" w:after="80"/>
              <w:jc w:val="left"/>
              <w:rPr>
                <w:noProof/>
              </w:rPr>
            </w:pPr>
            <w:r w:rsidRPr="007A2024">
              <w:rPr>
                <w:noProof/>
              </w:rPr>
              <w:t>Council / Third Party</w:t>
            </w:r>
          </w:p>
        </w:tc>
        <w:tc>
          <w:tcPr>
            <w:tcW w:w="2434" w:type="dxa"/>
          </w:tcPr>
          <w:p w14:paraId="03E1ED74" w14:textId="08474FDE" w:rsidR="00E527A6" w:rsidRPr="004E2F74" w:rsidRDefault="00E527A6" w:rsidP="009D23E4">
            <w:pPr>
              <w:spacing w:before="80" w:after="80"/>
              <w:rPr>
                <w:noProof/>
              </w:rPr>
            </w:pPr>
            <w:r w:rsidRPr="004E2F74">
              <w:rPr>
                <w:noProof/>
              </w:rPr>
              <w:t>£</w:t>
            </w:r>
            <w:r w:rsidR="007952BA" w:rsidRPr="004E2F74">
              <w:rPr>
                <w:noProof/>
              </w:rPr>
              <w:t>1</w:t>
            </w:r>
            <w:r w:rsidR="006D0003">
              <w:rPr>
                <w:noProof/>
              </w:rPr>
              <w:t>1,944</w:t>
            </w:r>
            <w:r w:rsidR="007952BA" w:rsidRPr="004E2F74">
              <w:rPr>
                <w:noProof/>
              </w:rPr>
              <w:t>,</w:t>
            </w:r>
            <w:r w:rsidR="006D0003">
              <w:rPr>
                <w:noProof/>
              </w:rPr>
              <w:t>802</w:t>
            </w:r>
          </w:p>
        </w:tc>
        <w:tc>
          <w:tcPr>
            <w:tcW w:w="2434" w:type="dxa"/>
          </w:tcPr>
          <w:p w14:paraId="0D5F397C" w14:textId="286B7727" w:rsidR="00E527A6" w:rsidRPr="004E2F74" w:rsidRDefault="00E527A6" w:rsidP="009D23E4">
            <w:pPr>
              <w:spacing w:before="80" w:after="80"/>
              <w:rPr>
                <w:noProof/>
              </w:rPr>
            </w:pPr>
            <w:r w:rsidRPr="004E2F74">
              <w:rPr>
                <w:noProof/>
              </w:rPr>
              <w:t>£</w:t>
            </w:r>
            <w:r w:rsidR="007952BA" w:rsidRPr="004E2F74">
              <w:rPr>
                <w:noProof/>
              </w:rPr>
              <w:t>11,</w:t>
            </w:r>
            <w:r w:rsidR="006D0003">
              <w:rPr>
                <w:noProof/>
              </w:rPr>
              <w:t>587,642</w:t>
            </w:r>
          </w:p>
        </w:tc>
        <w:tc>
          <w:tcPr>
            <w:tcW w:w="2434" w:type="dxa"/>
          </w:tcPr>
          <w:p w14:paraId="192D0252" w14:textId="3D6188A9" w:rsidR="00E527A6" w:rsidRPr="004E2F74" w:rsidRDefault="00E527A6" w:rsidP="009D23E4">
            <w:pPr>
              <w:spacing w:before="80" w:after="80"/>
              <w:rPr>
                <w:noProof/>
              </w:rPr>
            </w:pPr>
            <w:r w:rsidRPr="004E2F74">
              <w:rPr>
                <w:noProof/>
              </w:rPr>
              <w:t>£</w:t>
            </w:r>
            <w:r w:rsidR="007952BA" w:rsidRPr="004E2F74">
              <w:rPr>
                <w:noProof/>
              </w:rPr>
              <w:t>4,</w:t>
            </w:r>
            <w:r w:rsidR="006D0003">
              <w:rPr>
                <w:noProof/>
              </w:rPr>
              <w:t>114,461</w:t>
            </w:r>
          </w:p>
        </w:tc>
      </w:tr>
      <w:tr w:rsidR="00E527A6" w:rsidRPr="004E2F74" w14:paraId="764F047E" w14:textId="77777777" w:rsidTr="009D23E4">
        <w:tc>
          <w:tcPr>
            <w:tcW w:w="2434" w:type="dxa"/>
            <w:shd w:val="clear" w:color="auto" w:fill="CDEBCF"/>
          </w:tcPr>
          <w:p w14:paraId="27E80217" w14:textId="77777777" w:rsidR="00E527A6" w:rsidRPr="007A2024" w:rsidRDefault="00E527A6" w:rsidP="009D23E4">
            <w:pPr>
              <w:spacing w:before="80" w:after="80"/>
              <w:rPr>
                <w:noProof/>
              </w:rPr>
            </w:pPr>
            <w:r w:rsidRPr="007A2024">
              <w:rPr>
                <w:noProof/>
              </w:rPr>
              <w:t>Total</w:t>
            </w:r>
          </w:p>
        </w:tc>
        <w:tc>
          <w:tcPr>
            <w:tcW w:w="2434" w:type="dxa"/>
            <w:shd w:val="clear" w:color="auto" w:fill="CDEBCF"/>
          </w:tcPr>
          <w:p w14:paraId="0AA4EC46" w14:textId="59E53EFB" w:rsidR="00E527A6" w:rsidRPr="007A2024" w:rsidRDefault="00E527A6" w:rsidP="009D23E4">
            <w:pPr>
              <w:spacing w:before="80" w:after="80"/>
              <w:rPr>
                <w:noProof/>
              </w:rPr>
            </w:pPr>
            <w:r w:rsidRPr="007A2024">
              <w:rPr>
                <w:noProof/>
              </w:rPr>
              <w:t>£</w:t>
            </w:r>
            <w:r w:rsidR="007952BA" w:rsidRPr="007A2024">
              <w:rPr>
                <w:noProof/>
              </w:rPr>
              <w:t>1</w:t>
            </w:r>
            <w:r w:rsidR="006D0003">
              <w:rPr>
                <w:noProof/>
              </w:rPr>
              <w:t>2</w:t>
            </w:r>
            <w:r w:rsidR="007952BA" w:rsidRPr="007A2024">
              <w:rPr>
                <w:noProof/>
              </w:rPr>
              <w:t>,0</w:t>
            </w:r>
            <w:r w:rsidR="006D0003">
              <w:rPr>
                <w:noProof/>
              </w:rPr>
              <w:t>8</w:t>
            </w:r>
            <w:r w:rsidR="007952BA" w:rsidRPr="007A2024">
              <w:rPr>
                <w:noProof/>
              </w:rPr>
              <w:t>1,</w:t>
            </w:r>
            <w:r w:rsidR="006D0003">
              <w:rPr>
                <w:noProof/>
              </w:rPr>
              <w:t>802</w:t>
            </w:r>
          </w:p>
        </w:tc>
        <w:tc>
          <w:tcPr>
            <w:tcW w:w="2434" w:type="dxa"/>
            <w:shd w:val="clear" w:color="auto" w:fill="CDEBCF"/>
          </w:tcPr>
          <w:p w14:paraId="7408EA94" w14:textId="6E900E06" w:rsidR="00E527A6" w:rsidRPr="007A2024" w:rsidRDefault="00E527A6" w:rsidP="009D23E4">
            <w:pPr>
              <w:spacing w:before="80" w:after="80"/>
              <w:rPr>
                <w:noProof/>
              </w:rPr>
            </w:pPr>
            <w:r w:rsidRPr="007A2024">
              <w:rPr>
                <w:noProof/>
              </w:rPr>
              <w:t>£</w:t>
            </w:r>
            <w:r w:rsidR="006D0003">
              <w:rPr>
                <w:noProof/>
              </w:rPr>
              <w:t>12,036,432</w:t>
            </w:r>
          </w:p>
        </w:tc>
        <w:tc>
          <w:tcPr>
            <w:tcW w:w="2434" w:type="dxa"/>
            <w:shd w:val="clear" w:color="auto" w:fill="CDEBCF"/>
          </w:tcPr>
          <w:p w14:paraId="151C35F7" w14:textId="5DE6B601" w:rsidR="00E527A6" w:rsidRPr="007A2024" w:rsidRDefault="00E527A6" w:rsidP="009D23E4">
            <w:pPr>
              <w:spacing w:before="80" w:after="80"/>
              <w:rPr>
                <w:noProof/>
              </w:rPr>
            </w:pPr>
            <w:r w:rsidRPr="007A2024">
              <w:rPr>
                <w:noProof/>
              </w:rPr>
              <w:t>£</w:t>
            </w:r>
            <w:r w:rsidR="006D0003">
              <w:rPr>
                <w:noProof/>
              </w:rPr>
              <w:t>5,910,461</w:t>
            </w:r>
          </w:p>
        </w:tc>
      </w:tr>
    </w:tbl>
    <w:p w14:paraId="506C45B7" w14:textId="0CFB8705" w:rsidR="00E527A6" w:rsidRPr="004E2F74" w:rsidRDefault="00E527A6" w:rsidP="00E527A6">
      <w:r w:rsidRPr="004E2F74">
        <w:t>Tower Hamlets' highways maintenance activities are funded through a combination of central government grant and locally allocated council funding.</w:t>
      </w:r>
    </w:p>
    <w:p w14:paraId="64BB65B4" w14:textId="3D7F5563" w:rsidR="00E527A6" w:rsidRPr="004E2F74" w:rsidRDefault="007C2ADE" w:rsidP="00E527A6">
      <w:pPr>
        <w:sectPr w:rsidR="00E527A6" w:rsidRPr="004E2F74" w:rsidSect="008E36F6">
          <w:headerReference w:type="default" r:id="rId38"/>
          <w:pgSz w:w="11900" w:h="16840"/>
          <w:pgMar w:top="1418" w:right="1077" w:bottom="1134" w:left="1077" w:header="284" w:footer="284" w:gutter="0"/>
          <w:cols w:space="720"/>
          <w:docGrid w:linePitch="360"/>
        </w:sectPr>
      </w:pPr>
      <w:r>
        <w:t>From 2026/27, t</w:t>
      </w:r>
      <w:r w:rsidR="00E527A6" w:rsidRPr="004E2F74">
        <w:t>he primary source of capital funding is the DfT highways maintenance block grant, allocated directly to local highway authorities. Since 2025/26, this funding has increased significantly as part of the Government's commitment to record levels of highways maintenance investment, with allocations confirmed through to 2029/30. Tower Hamlets will receive up to £5.8m over the next 3 years, of which £3</w:t>
      </w:r>
      <w:r w:rsidR="00C23825">
        <w:t>.</w:t>
      </w:r>
      <w:r w:rsidR="00E527A6" w:rsidRPr="004E2F74">
        <w:t xml:space="preserve">5m forms a guaranteed baseline element, and an additional £2.3m </w:t>
      </w:r>
      <w:r w:rsidR="00C23825">
        <w:t xml:space="preserve">of </w:t>
      </w:r>
      <w:r w:rsidR="00E527A6" w:rsidRPr="004E2F74">
        <w:t>incentive funding, subject to meeting certain criteria. This provides Tower Hamlets with greater funding certainty, shifting focus from reactive-focused regimes to long-term, planned and preventative maintenance.</w:t>
      </w:r>
    </w:p>
    <w:p w14:paraId="04399DA2" w14:textId="77777777" w:rsidR="00E527A6" w:rsidRPr="00F44208" w:rsidRDefault="00E527A6" w:rsidP="00E527A6">
      <w:pPr>
        <w:pStyle w:val="Heading1"/>
        <w:rPr>
          <w:noProof/>
        </w:rPr>
      </w:pPr>
      <w:bookmarkStart w:id="7" w:name="_Ref237290186"/>
      <w:bookmarkStart w:id="8" w:name="_Toc239168020"/>
      <w:r w:rsidRPr="00F44208">
        <w:rPr>
          <w:noProof/>
        </w:rPr>
        <w:lastRenderedPageBreak/>
        <w:t>A5 Our plans for this year</w:t>
      </w:r>
      <w:bookmarkEnd w:id="7"/>
      <w:bookmarkEnd w:id="8"/>
    </w:p>
    <w:p w14:paraId="31611144" w14:textId="77777777" w:rsidR="00E527A6" w:rsidRPr="007A2024" w:rsidRDefault="00E527A6" w:rsidP="00E527A6">
      <w:pPr>
        <w:pStyle w:val="Heading2No"/>
        <w:rPr>
          <w:rFonts w:ascii="Raleway" w:hAnsi="Raleway"/>
        </w:rPr>
      </w:pPr>
      <w:r w:rsidRPr="007A2024">
        <w:rPr>
          <w:rFonts w:ascii="Raleway" w:hAnsi="Raleway"/>
        </w:rPr>
        <w:t>Highway maintenance plans for 2026/27</w:t>
      </w:r>
    </w:p>
    <w:p w14:paraId="73E02721" w14:textId="28778590" w:rsidR="00E527A6" w:rsidRPr="004E2F74" w:rsidRDefault="00E527A6" w:rsidP="00E527A6">
      <w:r w:rsidRPr="004E2F74">
        <w:t xml:space="preserve">Tower Hamlets is continuing to deliver its various risk-based highways maintenance programmes in 2026/27, targeting investment where it provides the greatest benefit to the travelling public. </w:t>
      </w:r>
      <w:r w:rsidR="00F23BF4" w:rsidRPr="004E2F74">
        <w:t xml:space="preserve">The </w:t>
      </w:r>
      <w:r w:rsidR="00A67E14" w:rsidRPr="004E2F74">
        <w:t>C</w:t>
      </w:r>
      <w:r w:rsidR="00F23BF4" w:rsidRPr="004E2F74">
        <w:t xml:space="preserve">ouncil </w:t>
      </w:r>
      <w:r w:rsidRPr="004E2F74">
        <w:t>intend</w:t>
      </w:r>
      <w:r w:rsidR="00F23BF4" w:rsidRPr="004E2F74">
        <w:t>s</w:t>
      </w:r>
      <w:r w:rsidRPr="004E2F74">
        <w:t xml:space="preserve"> to deliver the following planned maintenance activities this year:</w:t>
      </w:r>
    </w:p>
    <w:p w14:paraId="794A1D7D" w14:textId="32C4E255" w:rsidR="00E527A6" w:rsidRPr="004E2F74" w:rsidRDefault="00E527A6" w:rsidP="00E527A6">
      <w:pPr>
        <w:pStyle w:val="MetisBulletBody"/>
        <w:jc w:val="left"/>
      </w:pPr>
      <w:r w:rsidRPr="004E2F74">
        <w:t xml:space="preserve">Resurfacing approximately </w:t>
      </w:r>
      <w:r w:rsidR="002F394E">
        <w:t>0.6</w:t>
      </w:r>
      <w:r w:rsidRPr="008C2B59">
        <w:t>km</w:t>
      </w:r>
      <w:r w:rsidRPr="004E2F74">
        <w:t xml:space="preserve"> of carriageways</w:t>
      </w:r>
      <w:r w:rsidR="00263852" w:rsidRPr="004E2F74">
        <w:t>.</w:t>
      </w:r>
    </w:p>
    <w:p w14:paraId="3E3E2CDB" w14:textId="638F1156" w:rsidR="00E527A6" w:rsidRPr="004E2F74" w:rsidRDefault="00B845D1" w:rsidP="00E527A6">
      <w:pPr>
        <w:pStyle w:val="MetisBulletBody"/>
        <w:jc w:val="left"/>
      </w:pPr>
      <w:r w:rsidRPr="004E2F74">
        <w:t>Repaving</w:t>
      </w:r>
      <w:r w:rsidR="00E527A6" w:rsidRPr="004E2F74">
        <w:t xml:space="preserve"> approximately </w:t>
      </w:r>
      <w:r w:rsidR="008C2B59" w:rsidRPr="008C2B59">
        <w:t>6.4</w:t>
      </w:r>
      <w:r w:rsidR="00E527A6" w:rsidRPr="008C2B59">
        <w:t>km</w:t>
      </w:r>
      <w:r w:rsidR="00E527A6" w:rsidRPr="004E2F74">
        <w:t xml:space="preserve"> of footways to ensure an appropriate level of service that promotes active travel, particularly walking and wheeling.</w:t>
      </w:r>
    </w:p>
    <w:p w14:paraId="724BA020" w14:textId="6C068BFB" w:rsidR="00E527A6" w:rsidRPr="004E2F74" w:rsidRDefault="00E527A6" w:rsidP="00E527A6">
      <w:pPr>
        <w:pStyle w:val="MetisBulletBody"/>
        <w:jc w:val="left"/>
      </w:pPr>
      <w:r w:rsidRPr="004E2F74">
        <w:t xml:space="preserve">Cleansing </w:t>
      </w:r>
      <w:r w:rsidR="007165B5" w:rsidRPr="004E2F74">
        <w:t>~</w:t>
      </w:r>
      <w:r w:rsidRPr="004E2F74">
        <w:t>10,</w:t>
      </w:r>
      <w:r w:rsidR="007165B5" w:rsidRPr="004E2F74">
        <w:t>800</w:t>
      </w:r>
      <w:r w:rsidRPr="004E2F74">
        <w:t xml:space="preserve"> gullies to ensure people, properties and infrastructure are safe from flooding and the potential damage caused</w:t>
      </w:r>
      <w:r w:rsidR="009C7593" w:rsidRPr="004E2F74">
        <w:t>.</w:t>
      </w:r>
    </w:p>
    <w:p w14:paraId="5A4AF245" w14:textId="2157E4D7" w:rsidR="00E527A6" w:rsidRPr="004E2F74" w:rsidRDefault="00E527A6" w:rsidP="00E527A6">
      <w:pPr>
        <w:pStyle w:val="MetisBulletBody"/>
        <w:jc w:val="left"/>
      </w:pPr>
      <w:r w:rsidRPr="004E2F74">
        <w:t xml:space="preserve">Replacing </w:t>
      </w:r>
      <w:r w:rsidR="00195278" w:rsidRPr="004E2F74">
        <w:t>350</w:t>
      </w:r>
      <w:r w:rsidRPr="004E2F74">
        <w:t xml:space="preserve"> </w:t>
      </w:r>
      <w:r w:rsidRPr="007A2024">
        <w:t>street lighting columns that have reached the end of their serviceable life</w:t>
      </w:r>
      <w:r w:rsidR="007165B5" w:rsidRPr="004E2F74">
        <w:t>.</w:t>
      </w:r>
    </w:p>
    <w:p w14:paraId="2D99ACCC" w14:textId="77777777" w:rsidR="00E527A6" w:rsidRPr="007A2024" w:rsidRDefault="00E527A6" w:rsidP="00E527A6">
      <w:pPr>
        <w:pStyle w:val="Heading2No"/>
        <w:rPr>
          <w:rFonts w:ascii="Raleway" w:hAnsi="Raleway"/>
        </w:rPr>
      </w:pPr>
      <w:r w:rsidRPr="007A2024">
        <w:rPr>
          <w:rFonts w:ascii="Raleway" w:hAnsi="Raleway"/>
        </w:rPr>
        <w:t>Full list of planned works</w:t>
      </w:r>
    </w:p>
    <w:p w14:paraId="410BF7FB" w14:textId="5319C3E3" w:rsidR="009C7593" w:rsidRPr="004E2F74" w:rsidRDefault="00E527A6" w:rsidP="00E527A6">
      <w:pPr>
        <w:rPr>
          <w:noProof/>
        </w:rPr>
        <w:sectPr w:rsidR="009C7593" w:rsidRPr="004E2F74" w:rsidSect="008E36F6">
          <w:headerReference w:type="default" r:id="rId39"/>
          <w:pgSz w:w="11900" w:h="16840"/>
          <w:pgMar w:top="1418" w:right="1077" w:bottom="1134" w:left="1077" w:header="284" w:footer="284" w:gutter="0"/>
          <w:cols w:space="720"/>
          <w:docGrid w:linePitch="360"/>
        </w:sectPr>
      </w:pPr>
      <w:r w:rsidRPr="004E2F74">
        <w:rPr>
          <w:noProof/>
        </w:rPr>
        <w:t xml:space="preserve">Tower Hamlets is committed to being open and transparent about where and how it invests in the highway network. </w:t>
      </w:r>
      <w:r w:rsidR="00341845" w:rsidRPr="004E2F74">
        <w:rPr>
          <w:noProof/>
        </w:rPr>
        <w:t>Sections of the following roads are earmarked for repaving (footways) or resurfacing (carriageways) in 2026/27:</w:t>
      </w:r>
    </w:p>
    <w:p w14:paraId="115DD31C" w14:textId="748F6C2E" w:rsidR="009C7593" w:rsidRPr="007A2024" w:rsidRDefault="009C7593" w:rsidP="009C7593">
      <w:pPr>
        <w:rPr>
          <w:b/>
          <w:bCs/>
          <w:noProof/>
        </w:rPr>
      </w:pPr>
      <w:r w:rsidRPr="007A2024">
        <w:rPr>
          <w:b/>
          <w:bCs/>
          <w:noProof/>
        </w:rPr>
        <w:t>Carriageway Schemes:</w:t>
      </w:r>
    </w:p>
    <w:p w14:paraId="614FCC36" w14:textId="39BAF4B1" w:rsidR="007165B5" w:rsidRPr="007A2024" w:rsidRDefault="009C7593" w:rsidP="007165B5">
      <w:pPr>
        <w:pStyle w:val="MetisBulletBody"/>
      </w:pPr>
      <w:r w:rsidRPr="007A2024">
        <w:t>Prestons Road</w:t>
      </w:r>
    </w:p>
    <w:p w14:paraId="2CB70544" w14:textId="719B1742" w:rsidR="009C7593" w:rsidRPr="007A2024" w:rsidRDefault="009C7593" w:rsidP="007165B5">
      <w:pPr>
        <w:pStyle w:val="MetisBulletBody"/>
      </w:pPr>
      <w:r w:rsidRPr="007A2024">
        <w:t>Trafalgar Way</w:t>
      </w:r>
    </w:p>
    <w:p w14:paraId="6702FF76" w14:textId="5449F42E" w:rsidR="009C7593" w:rsidRPr="007A2024" w:rsidRDefault="009C7593" w:rsidP="009C7593">
      <w:pPr>
        <w:pStyle w:val="MetisBulletBody"/>
      </w:pPr>
      <w:r w:rsidRPr="007A2024">
        <w:t>Old Ford Road</w:t>
      </w:r>
    </w:p>
    <w:p w14:paraId="37AF2881" w14:textId="0C2858FD" w:rsidR="009C7593" w:rsidRPr="007A2024" w:rsidRDefault="009C7593" w:rsidP="007A2024">
      <w:pPr>
        <w:spacing w:before="0"/>
        <w:rPr>
          <w:b/>
          <w:bCs/>
        </w:rPr>
      </w:pPr>
      <w:r w:rsidRPr="007A2024">
        <w:rPr>
          <w:b/>
          <w:bCs/>
        </w:rPr>
        <w:br w:type="column"/>
      </w:r>
      <w:r w:rsidRPr="007A2024">
        <w:rPr>
          <w:b/>
          <w:bCs/>
        </w:rPr>
        <w:t>Footway Schemes:</w:t>
      </w:r>
    </w:p>
    <w:p w14:paraId="17E8046D" w14:textId="285E038D" w:rsidR="007165B5" w:rsidRPr="004E2F74" w:rsidRDefault="009C7593" w:rsidP="007165B5">
      <w:pPr>
        <w:pStyle w:val="MetisBulletBody"/>
      </w:pPr>
      <w:r w:rsidRPr="007A2024">
        <w:t>Wheler Street</w:t>
      </w:r>
    </w:p>
    <w:p w14:paraId="234D174C" w14:textId="7597A25C" w:rsidR="007165B5" w:rsidRPr="004E2F74" w:rsidRDefault="009C7593" w:rsidP="007165B5">
      <w:pPr>
        <w:pStyle w:val="MetisBulletBody"/>
      </w:pPr>
      <w:r w:rsidRPr="007A2024">
        <w:t>Brick Lane</w:t>
      </w:r>
    </w:p>
    <w:p w14:paraId="432B1202" w14:textId="553CAC64" w:rsidR="009C7593" w:rsidRPr="007A2024" w:rsidRDefault="009C7593" w:rsidP="009C7593">
      <w:pPr>
        <w:pStyle w:val="MetisBulletBody"/>
      </w:pPr>
      <w:r w:rsidRPr="007A2024">
        <w:t>Watts Grove</w:t>
      </w:r>
    </w:p>
    <w:p w14:paraId="78D473D4" w14:textId="77777777" w:rsidR="009C7593" w:rsidRPr="007A2024" w:rsidRDefault="009C7593" w:rsidP="009C7593">
      <w:pPr>
        <w:pStyle w:val="MetisBulletBody"/>
      </w:pPr>
      <w:r w:rsidRPr="007A2024">
        <w:t>Rope Walk Gardens</w:t>
      </w:r>
    </w:p>
    <w:p w14:paraId="66B1C383" w14:textId="77777777" w:rsidR="009C7593" w:rsidRPr="007A2024" w:rsidRDefault="009C7593" w:rsidP="009C7593">
      <w:pPr>
        <w:pStyle w:val="MetisBulletBody"/>
      </w:pPr>
      <w:proofErr w:type="spellStart"/>
      <w:r w:rsidRPr="007A2024">
        <w:t>Weyhill</w:t>
      </w:r>
      <w:proofErr w:type="spellEnd"/>
      <w:r w:rsidRPr="007A2024">
        <w:t xml:space="preserve"> Road</w:t>
      </w:r>
    </w:p>
    <w:p w14:paraId="5D71CF1A" w14:textId="77777777" w:rsidR="009C7593" w:rsidRPr="007A2024" w:rsidRDefault="009C7593" w:rsidP="009C7593">
      <w:pPr>
        <w:pStyle w:val="MetisBulletBody"/>
      </w:pPr>
      <w:r w:rsidRPr="007A2024">
        <w:t>Buxton Street</w:t>
      </w:r>
    </w:p>
    <w:p w14:paraId="3DBF6C04" w14:textId="77777777" w:rsidR="009C7593" w:rsidRPr="007A2024" w:rsidRDefault="009C7593" w:rsidP="009C7593">
      <w:pPr>
        <w:pStyle w:val="MetisBulletBody"/>
      </w:pPr>
      <w:proofErr w:type="spellStart"/>
      <w:r w:rsidRPr="007A2024">
        <w:t>Uamvar</w:t>
      </w:r>
      <w:proofErr w:type="spellEnd"/>
      <w:r w:rsidRPr="007A2024">
        <w:t xml:space="preserve"> Street</w:t>
      </w:r>
    </w:p>
    <w:p w14:paraId="342763E0" w14:textId="77777777" w:rsidR="009C7593" w:rsidRPr="007A2024" w:rsidRDefault="009C7593" w:rsidP="009C7593">
      <w:pPr>
        <w:pStyle w:val="MetisBulletBody"/>
      </w:pPr>
      <w:r w:rsidRPr="007A2024">
        <w:t>Cahir Street</w:t>
      </w:r>
    </w:p>
    <w:p w14:paraId="4846DA5F" w14:textId="77777777" w:rsidR="009C7593" w:rsidRPr="007A2024" w:rsidRDefault="009C7593" w:rsidP="009C7593">
      <w:pPr>
        <w:pStyle w:val="MetisBulletBody"/>
      </w:pPr>
      <w:r w:rsidRPr="007A2024">
        <w:t>Cobb Street</w:t>
      </w:r>
    </w:p>
    <w:p w14:paraId="0152E550" w14:textId="77777777" w:rsidR="009C7593" w:rsidRPr="007A2024" w:rsidRDefault="009C7593" w:rsidP="009C7593">
      <w:pPr>
        <w:pStyle w:val="MetisBulletBody"/>
      </w:pPr>
      <w:proofErr w:type="spellStart"/>
      <w:r w:rsidRPr="007A2024">
        <w:t>Redchurch</w:t>
      </w:r>
      <w:proofErr w:type="spellEnd"/>
      <w:r w:rsidRPr="007A2024">
        <w:t xml:space="preserve"> Street</w:t>
      </w:r>
    </w:p>
    <w:p w14:paraId="43571237" w14:textId="77777777" w:rsidR="009C7593" w:rsidRPr="007A2024" w:rsidRDefault="009C7593" w:rsidP="009C7593">
      <w:pPr>
        <w:pStyle w:val="MetisBulletBody"/>
      </w:pPr>
      <w:r w:rsidRPr="007A2024">
        <w:t>Solebay Street</w:t>
      </w:r>
    </w:p>
    <w:p w14:paraId="1A7D0442" w14:textId="77777777" w:rsidR="009C7593" w:rsidRPr="007A2024" w:rsidRDefault="009C7593" w:rsidP="009C7593">
      <w:pPr>
        <w:pStyle w:val="MetisBulletBody"/>
      </w:pPr>
      <w:r w:rsidRPr="007A2024">
        <w:t>Old Ford Road</w:t>
      </w:r>
    </w:p>
    <w:p w14:paraId="185A9193" w14:textId="77777777" w:rsidR="009C7593" w:rsidRPr="007A2024" w:rsidRDefault="009C7593" w:rsidP="009C7593">
      <w:pPr>
        <w:pStyle w:val="MetisBulletBody"/>
      </w:pPr>
      <w:r w:rsidRPr="007A2024">
        <w:t>St Stephens Road</w:t>
      </w:r>
    </w:p>
    <w:p w14:paraId="7AFA1072" w14:textId="77777777" w:rsidR="009C7593" w:rsidRPr="007A2024" w:rsidRDefault="009C7593" w:rsidP="009C7593">
      <w:pPr>
        <w:pStyle w:val="MetisBulletBody"/>
      </w:pPr>
      <w:r w:rsidRPr="007A2024">
        <w:t>Approach Road</w:t>
      </w:r>
    </w:p>
    <w:p w14:paraId="58F8F5AB" w14:textId="77777777" w:rsidR="009C7593" w:rsidRPr="007A2024" w:rsidRDefault="009C7593" w:rsidP="009C7593">
      <w:pPr>
        <w:pStyle w:val="MetisBulletBody"/>
      </w:pPr>
      <w:r w:rsidRPr="007A2024">
        <w:t>Bromley Street</w:t>
      </w:r>
    </w:p>
    <w:p w14:paraId="7F6753EE" w14:textId="77777777" w:rsidR="009C7593" w:rsidRPr="007A2024" w:rsidRDefault="009C7593" w:rsidP="009C7593">
      <w:pPr>
        <w:pStyle w:val="MetisBulletBody"/>
      </w:pPr>
      <w:r w:rsidRPr="007A2024">
        <w:t>Empson Street</w:t>
      </w:r>
    </w:p>
    <w:p w14:paraId="799C6783" w14:textId="77777777" w:rsidR="009C7593" w:rsidRPr="007A2024" w:rsidRDefault="009C7593" w:rsidP="009C7593">
      <w:pPr>
        <w:pStyle w:val="MetisBulletBody"/>
      </w:pPr>
      <w:r w:rsidRPr="007A2024">
        <w:t>Joseph Street</w:t>
      </w:r>
    </w:p>
    <w:p w14:paraId="441153BD" w14:textId="77777777" w:rsidR="009C7593" w:rsidRPr="007A2024" w:rsidRDefault="009C7593" w:rsidP="009C7593">
      <w:pPr>
        <w:pStyle w:val="MetisBulletBody"/>
      </w:pPr>
      <w:r w:rsidRPr="007A2024">
        <w:t>Coate Street</w:t>
      </w:r>
    </w:p>
    <w:p w14:paraId="467445FD" w14:textId="77777777" w:rsidR="009C7593" w:rsidRPr="007A2024" w:rsidRDefault="009C7593" w:rsidP="009C7593">
      <w:pPr>
        <w:pStyle w:val="MetisBulletBody"/>
      </w:pPr>
      <w:r w:rsidRPr="007A2024">
        <w:t>East Ferry Road</w:t>
      </w:r>
    </w:p>
    <w:p w14:paraId="545622E4" w14:textId="3E09774A" w:rsidR="00263852" w:rsidRPr="004E2F74" w:rsidRDefault="00263852" w:rsidP="007A2024">
      <w:pPr>
        <w:pStyle w:val="MetisBulletBody"/>
        <w:numPr>
          <w:ilvl w:val="0"/>
          <w:numId w:val="0"/>
        </w:numPr>
        <w:ind w:left="720" w:hanging="360"/>
        <w:rPr>
          <w:highlight w:val="yellow"/>
        </w:rPr>
        <w:sectPr w:rsidR="00263852" w:rsidRPr="004E2F74" w:rsidSect="008E36F6">
          <w:type w:val="continuous"/>
          <w:pgSz w:w="11900" w:h="16840"/>
          <w:pgMar w:top="1418" w:right="1077" w:bottom="1134" w:left="1077" w:header="284" w:footer="284" w:gutter="0"/>
          <w:cols w:num="2" w:space="720"/>
          <w:docGrid w:linePitch="360"/>
        </w:sectPr>
      </w:pPr>
    </w:p>
    <w:p w14:paraId="70FB49BE" w14:textId="7648C8E4" w:rsidR="00E527A6" w:rsidRPr="007A2024" w:rsidRDefault="00E527A6" w:rsidP="00341845">
      <w:pPr>
        <w:pStyle w:val="Heading2No"/>
        <w:rPr>
          <w:rFonts w:ascii="Raleway" w:hAnsi="Raleway"/>
        </w:rPr>
      </w:pPr>
      <w:r w:rsidRPr="007A2024">
        <w:rPr>
          <w:rFonts w:ascii="Raleway" w:hAnsi="Raleway"/>
        </w:rPr>
        <w:lastRenderedPageBreak/>
        <w:t>How are decisions made on maintenance plans?</w:t>
      </w:r>
    </w:p>
    <w:p w14:paraId="7348DFF4" w14:textId="77777777" w:rsidR="00E527A6" w:rsidRPr="004E2F74" w:rsidRDefault="00E527A6" w:rsidP="00E527A6">
      <w:pPr>
        <w:rPr>
          <w:noProof/>
        </w:rPr>
      </w:pPr>
      <w:r w:rsidRPr="004E2F74">
        <w:t xml:space="preserve">Tower Hamlets </w:t>
      </w:r>
      <w:r w:rsidRPr="004E2F74">
        <w:rPr>
          <w:noProof/>
        </w:rPr>
        <w:t>applies risk-based asset management principles to prioritise its capital investment for highway maintenance, ensuring the available funding is targeted where it will deliver the greatest community benefit. Every street in the borough is prioritised for maintenance based on:</w:t>
      </w:r>
    </w:p>
    <w:p w14:paraId="4DC47D10" w14:textId="13AE53AB" w:rsidR="00E527A6" w:rsidRPr="004E2F74" w:rsidRDefault="00E527A6" w:rsidP="00E527A6">
      <w:pPr>
        <w:pStyle w:val="MetisBulletBody"/>
        <w:rPr>
          <w:noProof/>
        </w:rPr>
      </w:pPr>
      <w:r w:rsidRPr="004E2F74">
        <w:rPr>
          <w:b/>
          <w:bCs/>
          <w:noProof/>
        </w:rPr>
        <w:t>Condition:</w:t>
      </w:r>
      <w:r w:rsidRPr="004E2F74">
        <w:rPr>
          <w:noProof/>
        </w:rPr>
        <w:t xml:space="preserve"> A street’s condition has the largest influence on its priority for maintenance, ensuring the focus is on keeping streets safe and serviceable.</w:t>
      </w:r>
    </w:p>
    <w:p w14:paraId="05FEBE89" w14:textId="77777777" w:rsidR="00E527A6" w:rsidRPr="004E2F74" w:rsidRDefault="00E527A6" w:rsidP="00E527A6">
      <w:pPr>
        <w:pStyle w:val="MetisBulletBody"/>
        <w:rPr>
          <w:noProof/>
        </w:rPr>
      </w:pPr>
      <w:r w:rsidRPr="004E2F74">
        <w:rPr>
          <w:b/>
          <w:bCs/>
          <w:noProof/>
        </w:rPr>
        <w:t>Use:</w:t>
      </w:r>
      <w:r w:rsidRPr="004E2F74">
        <w:rPr>
          <w:noProof/>
        </w:rPr>
        <w:t xml:space="preserve"> The level of use on a street and its functionality are considered through the Network Hierarchy to ensure that investment is targeted where it benefits the most people.</w:t>
      </w:r>
    </w:p>
    <w:p w14:paraId="18E03A94" w14:textId="77777777" w:rsidR="00E527A6" w:rsidRPr="004E2F74" w:rsidRDefault="00E527A6" w:rsidP="00E527A6">
      <w:pPr>
        <w:pStyle w:val="MetisBulletBody"/>
        <w:rPr>
          <w:b/>
          <w:bCs/>
          <w:noProof/>
        </w:rPr>
      </w:pPr>
      <w:r w:rsidRPr="004E2F74">
        <w:rPr>
          <w:b/>
          <w:bCs/>
          <w:noProof/>
        </w:rPr>
        <w:t>Spend:</w:t>
      </w:r>
      <w:r w:rsidRPr="004E2F74">
        <w:rPr>
          <w:noProof/>
        </w:rPr>
        <w:t xml:space="preserve"> Recent reactive maintenance expenditure (e.g. filling potholes) is considered to identify opportunities to minimise less cost-effective reactive patching via planned works.</w:t>
      </w:r>
    </w:p>
    <w:p w14:paraId="6D340B11" w14:textId="77777777" w:rsidR="00E527A6" w:rsidRPr="004E2F74" w:rsidRDefault="00E527A6" w:rsidP="00E527A6">
      <w:pPr>
        <w:pStyle w:val="MetisBulletBody"/>
        <w:rPr>
          <w:b/>
          <w:bCs/>
          <w:noProof/>
        </w:rPr>
      </w:pPr>
      <w:r w:rsidRPr="004E2F74">
        <w:rPr>
          <w:b/>
          <w:bCs/>
          <w:noProof/>
        </w:rPr>
        <w:t xml:space="preserve">Public Enquiries: </w:t>
      </w:r>
      <w:r w:rsidRPr="004E2F74">
        <w:rPr>
          <w:noProof/>
        </w:rPr>
        <w:t>Reports from members of the public are also considered to give communities the opportunity to provide input into maintenance plans.</w:t>
      </w:r>
    </w:p>
    <w:p w14:paraId="00997A13" w14:textId="21CC8AB5" w:rsidR="00E527A6" w:rsidRPr="004E2F74" w:rsidRDefault="00E527A6" w:rsidP="00E527A6">
      <w:pPr>
        <w:rPr>
          <w:noProof/>
        </w:rPr>
      </w:pPr>
      <w:r w:rsidRPr="004E2F74">
        <w:rPr>
          <w:noProof/>
        </w:rPr>
        <w:t xml:space="preserve">Annual maintenance programmes are developed based on this prioritisation, with schemes taken forward following coordination with other highway works – these may be by other </w:t>
      </w:r>
      <w:r w:rsidR="00A67E14" w:rsidRPr="004E2F74">
        <w:rPr>
          <w:noProof/>
        </w:rPr>
        <w:t>c</w:t>
      </w:r>
      <w:r w:rsidRPr="004E2F74">
        <w:rPr>
          <w:noProof/>
        </w:rPr>
        <w:t>ouncil departments or third parties – to avoid early failures, repeat repairs and to minimise disruption.</w:t>
      </w:r>
    </w:p>
    <w:p w14:paraId="23CE461F" w14:textId="7A05A10C" w:rsidR="00F84A86" w:rsidRPr="004E2F74" w:rsidRDefault="00F84A86" w:rsidP="00C87C88">
      <w:pPr>
        <w:rPr>
          <w:noProof/>
        </w:rPr>
        <w:sectPr w:rsidR="00F84A86" w:rsidRPr="004E2F74" w:rsidSect="008E36F6">
          <w:type w:val="continuous"/>
          <w:pgSz w:w="11900" w:h="16840"/>
          <w:pgMar w:top="1418" w:right="1077" w:bottom="1134" w:left="1077" w:header="284" w:footer="284" w:gutter="0"/>
          <w:cols w:space="720"/>
          <w:docGrid w:linePitch="360"/>
        </w:sectPr>
      </w:pPr>
    </w:p>
    <w:bookmarkStart w:id="9" w:name="_Toc239168021"/>
    <w:p w14:paraId="10F6FD42" w14:textId="2E01F589" w:rsidR="00F84A86" w:rsidRPr="00F44208" w:rsidRDefault="00F84A86" w:rsidP="00BA3998">
      <w:pPr>
        <w:pStyle w:val="Title"/>
        <w:rPr>
          <w:noProof/>
          <w:color w:val="1A428A" w:themeColor="accent1"/>
        </w:rPr>
      </w:pPr>
      <w:r w:rsidRPr="00F44208">
        <w:rPr>
          <w:noProof/>
          <w:color w:val="208830"/>
        </w:rPr>
        <w:lastRenderedPageBreak/>
        <mc:AlternateContent>
          <mc:Choice Requires="wps">
            <w:drawing>
              <wp:anchor distT="0" distB="0" distL="114300" distR="114300" simplePos="0" relativeHeight="251691008" behindDoc="1" locked="0" layoutInCell="1" allowOverlap="1" wp14:anchorId="6A2F4445" wp14:editId="3C4D29CB">
                <wp:simplePos x="0" y="0"/>
                <wp:positionH relativeFrom="column">
                  <wp:posOffset>-961696</wp:posOffset>
                </wp:positionH>
                <wp:positionV relativeFrom="page">
                  <wp:posOffset>-203791</wp:posOffset>
                </wp:positionV>
                <wp:extent cx="7967345" cy="11029950"/>
                <wp:effectExtent l="0" t="0" r="14605" b="19050"/>
                <wp:wrapNone/>
                <wp:docPr id="265672137" name="Rectangle 1"/>
                <wp:cNvGraphicFramePr/>
                <a:graphic xmlns:a="http://schemas.openxmlformats.org/drawingml/2006/main">
                  <a:graphicData uri="http://schemas.microsoft.com/office/word/2010/wordprocessingShape">
                    <wps:wsp>
                      <wps:cNvSpPr/>
                      <wps:spPr>
                        <a:xfrm>
                          <a:off x="0" y="0"/>
                          <a:ext cx="7967345" cy="11029950"/>
                        </a:xfrm>
                        <a:prstGeom prst="rect">
                          <a:avLst/>
                        </a:prstGeom>
                        <a:solidFill>
                          <a:srgbClr val="CDEBCF"/>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22D384" id="Rectangle 1" o:spid="_x0000_s1026" style="position:absolute;margin-left:-75.7pt;margin-top:-16.05pt;width:627.35pt;height:868.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" fillcolor="#cdebcf" strokecolor="#040914 [484]" strokeweight="1pt">
                <w10:wrap anchory="page"/>
              </v:rect>
            </w:pict>
          </mc:Fallback>
        </mc:AlternateContent>
      </w:r>
      <w:r w:rsidRPr="00F44208">
        <w:rPr>
          <w:noProof/>
          <w:color w:val="208830"/>
        </w:rPr>
        <w:t xml:space="preserve">Technical </w:t>
      </w:r>
      <w:r w:rsidR="00BA3998" w:rsidRPr="00F44208">
        <w:rPr>
          <w:noProof/>
          <w:color w:val="208830"/>
        </w:rPr>
        <w:t>Annex</w:t>
      </w:r>
      <w:bookmarkEnd w:id="9"/>
    </w:p>
    <w:p w14:paraId="6706B5E0" w14:textId="424A1C39" w:rsidR="00057C8F" w:rsidRPr="004E2F74" w:rsidRDefault="00057C8F" w:rsidP="00E2250F">
      <w:pPr>
        <w:rPr>
          <w:noProof/>
        </w:rPr>
      </w:pPr>
    </w:p>
    <w:p w14:paraId="7121412D" w14:textId="77777777" w:rsidR="00F84A86" w:rsidRPr="004E2F74" w:rsidRDefault="00F84A86" w:rsidP="00E2250F">
      <w:pPr>
        <w:rPr>
          <w:noProof/>
        </w:rPr>
      </w:pPr>
    </w:p>
    <w:p w14:paraId="08723ECF" w14:textId="5F1FEE52" w:rsidR="00057C8F" w:rsidRPr="004E2F74" w:rsidRDefault="00057C8F" w:rsidP="00F84A86">
      <w:pPr>
        <w:rPr>
          <w:noProof/>
        </w:rPr>
      </w:pPr>
      <w:r w:rsidRPr="004E2F74">
        <w:rPr>
          <w:noProof/>
        </w:rPr>
        <w:br w:type="page"/>
      </w:r>
    </w:p>
    <w:p w14:paraId="37C088A0" w14:textId="49020588" w:rsidR="00ED2646" w:rsidRPr="00F44208" w:rsidRDefault="00E46415" w:rsidP="00ED2646">
      <w:pPr>
        <w:pStyle w:val="Heading1"/>
        <w:rPr>
          <w:noProof/>
        </w:rPr>
      </w:pPr>
      <w:bookmarkStart w:id="10" w:name="_Toc239168022"/>
      <w:r w:rsidRPr="00F44208">
        <w:rPr>
          <w:noProof/>
        </w:rPr>
        <w:lastRenderedPageBreak/>
        <w:t xml:space="preserve">B1 </w:t>
      </w:r>
      <w:r w:rsidR="00D65925" w:rsidRPr="00F44208">
        <w:rPr>
          <w:noProof/>
        </w:rPr>
        <w:t>Funding and spending</w:t>
      </w:r>
      <w:bookmarkEnd w:id="10"/>
    </w:p>
    <w:p w14:paraId="04A33D16" w14:textId="3EF21573" w:rsidR="00D65925" w:rsidRPr="004E2F74" w:rsidRDefault="009A75A0" w:rsidP="00ED2646">
      <w:pPr>
        <w:rPr>
          <w:noProof/>
        </w:rPr>
      </w:pPr>
      <w:r w:rsidRPr="004E2F74">
        <w:rPr>
          <w:noProof/>
        </w:rPr>
        <w:t xml:space="preserve">Further detail on </w:t>
      </w:r>
      <w:r w:rsidR="003715EC" w:rsidRPr="004E2F74">
        <w:rPr>
          <w:noProof/>
        </w:rPr>
        <w:t xml:space="preserve">the </w:t>
      </w:r>
      <w:r w:rsidRPr="004E2F74">
        <w:rPr>
          <w:noProof/>
        </w:rPr>
        <w:t>funding for highway maintenance and how this is spent is set out below.</w:t>
      </w:r>
    </w:p>
    <w:p w14:paraId="7DA5969D" w14:textId="3DBE6485" w:rsidR="00D65925" w:rsidRPr="007A2024" w:rsidRDefault="00D65925" w:rsidP="00495225">
      <w:pPr>
        <w:pStyle w:val="Heading2No"/>
        <w:rPr>
          <w:rFonts w:ascii="Raleway" w:hAnsi="Raleway"/>
        </w:rPr>
      </w:pPr>
      <w:r w:rsidRPr="007A2024">
        <w:rPr>
          <w:rFonts w:ascii="Raleway" w:hAnsi="Raleway"/>
        </w:rPr>
        <w:t>Capital Funding</w:t>
      </w:r>
    </w:p>
    <w:p w14:paraId="71C968AD" w14:textId="6A020836" w:rsidR="00137CA9" w:rsidRPr="004E2F74" w:rsidRDefault="00137CA9" w:rsidP="00683643">
      <w:pPr>
        <w:pStyle w:val="Caption"/>
        <w:rPr>
          <w:color w:val="208830"/>
        </w:rPr>
      </w:pPr>
      <w:r w:rsidRPr="004E2F74">
        <w:rPr>
          <w:color w:val="208830"/>
        </w:rPr>
        <w:t xml:space="preserve">Table </w:t>
      </w:r>
      <w:r w:rsidR="00CD1693" w:rsidRPr="004E2F74">
        <w:rPr>
          <w:color w:val="208830"/>
        </w:rPr>
        <w:fldChar w:fldCharType="begin"/>
      </w:r>
      <w:r w:rsidR="00CD1693" w:rsidRPr="004E2F74">
        <w:rPr>
          <w:color w:val="208830"/>
        </w:rPr>
        <w:instrText xml:space="preserve"> SEQ Table \* ARABIC </w:instrText>
      </w:r>
      <w:r w:rsidR="00CD1693" w:rsidRPr="004E2F74">
        <w:rPr>
          <w:color w:val="208830"/>
        </w:rPr>
        <w:fldChar w:fldCharType="separate"/>
      </w:r>
      <w:r w:rsidR="00CD1693" w:rsidRPr="004E2F74">
        <w:rPr>
          <w:noProof/>
          <w:color w:val="208830"/>
        </w:rPr>
        <w:t>3</w:t>
      </w:r>
      <w:r w:rsidR="00CD1693" w:rsidRPr="004E2F74">
        <w:rPr>
          <w:noProof/>
          <w:color w:val="208830"/>
        </w:rPr>
        <w:fldChar w:fldCharType="end"/>
      </w:r>
      <w:r w:rsidRPr="004E2F74">
        <w:rPr>
          <w:color w:val="208830"/>
        </w:rPr>
        <w:t>: Capital funding allocation sources by year</w:t>
      </w:r>
    </w:p>
    <w:tbl>
      <w:tblPr>
        <w:tblStyle w:val="TableGrid"/>
        <w:tblW w:w="0" w:type="auto"/>
        <w:tblLook w:val="04A0" w:firstRow="1" w:lastRow="0" w:firstColumn="1" w:lastColumn="0" w:noHBand="0" w:noVBand="1"/>
      </w:tblPr>
      <w:tblGrid>
        <w:gridCol w:w="704"/>
        <w:gridCol w:w="3969"/>
        <w:gridCol w:w="1701"/>
        <w:gridCol w:w="1701"/>
        <w:gridCol w:w="1661"/>
      </w:tblGrid>
      <w:tr w:rsidR="00BB4559" w:rsidRPr="004E2F74" w14:paraId="223D5281" w14:textId="77777777" w:rsidTr="00BB4559">
        <w:tc>
          <w:tcPr>
            <w:tcW w:w="704" w:type="dxa"/>
            <w:shd w:val="clear" w:color="auto" w:fill="208830"/>
          </w:tcPr>
          <w:p w14:paraId="7A5E72E0" w14:textId="44951545" w:rsidR="00BB4559" w:rsidRPr="007A2024" w:rsidRDefault="00BB4559" w:rsidP="002803A5">
            <w:pPr>
              <w:spacing w:before="80" w:after="80"/>
              <w:jc w:val="left"/>
              <w:rPr>
                <w:noProof/>
                <w:color w:val="FFFFFF" w:themeColor="background1"/>
              </w:rPr>
            </w:pPr>
          </w:p>
        </w:tc>
        <w:tc>
          <w:tcPr>
            <w:tcW w:w="3969" w:type="dxa"/>
            <w:shd w:val="clear" w:color="auto" w:fill="208830"/>
          </w:tcPr>
          <w:p w14:paraId="25980A24" w14:textId="265DD55B" w:rsidR="00BB4559" w:rsidRPr="007A2024" w:rsidRDefault="00BB4559" w:rsidP="002803A5">
            <w:pPr>
              <w:spacing w:before="80" w:after="80"/>
              <w:jc w:val="left"/>
              <w:rPr>
                <w:noProof/>
                <w:color w:val="FFFFFF" w:themeColor="background1"/>
              </w:rPr>
            </w:pPr>
            <w:r w:rsidRPr="007A2024">
              <w:rPr>
                <w:noProof/>
                <w:color w:val="FFFFFF" w:themeColor="background1"/>
              </w:rPr>
              <w:t>Funding sources</w:t>
            </w:r>
          </w:p>
        </w:tc>
        <w:tc>
          <w:tcPr>
            <w:tcW w:w="1701" w:type="dxa"/>
            <w:shd w:val="clear" w:color="auto" w:fill="208830"/>
          </w:tcPr>
          <w:p w14:paraId="54C9C293" w14:textId="77777777" w:rsidR="00BB4559" w:rsidRPr="007A2024" w:rsidRDefault="00BB4559" w:rsidP="002803A5">
            <w:pPr>
              <w:spacing w:before="80" w:after="80"/>
              <w:jc w:val="left"/>
              <w:rPr>
                <w:noProof/>
                <w:color w:val="FFFFFF" w:themeColor="background1"/>
              </w:rPr>
            </w:pPr>
            <w:r w:rsidRPr="007A2024">
              <w:rPr>
                <w:noProof/>
                <w:color w:val="FFFFFF" w:themeColor="background1"/>
              </w:rPr>
              <w:t>2024/25</w:t>
            </w:r>
          </w:p>
        </w:tc>
        <w:tc>
          <w:tcPr>
            <w:tcW w:w="1701" w:type="dxa"/>
            <w:shd w:val="clear" w:color="auto" w:fill="208830"/>
          </w:tcPr>
          <w:p w14:paraId="5B3A546C" w14:textId="77777777" w:rsidR="00BB4559" w:rsidRPr="007A2024" w:rsidRDefault="00BB4559" w:rsidP="002803A5">
            <w:pPr>
              <w:spacing w:before="80" w:after="80"/>
              <w:jc w:val="left"/>
              <w:rPr>
                <w:noProof/>
                <w:color w:val="FFFFFF" w:themeColor="background1"/>
              </w:rPr>
            </w:pPr>
            <w:r w:rsidRPr="007A2024">
              <w:rPr>
                <w:noProof/>
                <w:color w:val="FFFFFF" w:themeColor="background1"/>
              </w:rPr>
              <w:t>2025/26</w:t>
            </w:r>
          </w:p>
        </w:tc>
        <w:tc>
          <w:tcPr>
            <w:tcW w:w="1661" w:type="dxa"/>
            <w:shd w:val="clear" w:color="auto" w:fill="208830"/>
          </w:tcPr>
          <w:p w14:paraId="67C596F6" w14:textId="52A7BDF8" w:rsidR="00BB4559" w:rsidRPr="007A2024" w:rsidRDefault="00BB4559" w:rsidP="002803A5">
            <w:pPr>
              <w:spacing w:before="80" w:after="80"/>
              <w:jc w:val="left"/>
              <w:rPr>
                <w:noProof/>
                <w:color w:val="FFFFFF" w:themeColor="background1"/>
              </w:rPr>
            </w:pPr>
            <w:r w:rsidRPr="007A2024">
              <w:rPr>
                <w:noProof/>
                <w:color w:val="FFFFFF" w:themeColor="background1"/>
              </w:rPr>
              <w:t>2026/27*</w:t>
            </w:r>
          </w:p>
        </w:tc>
      </w:tr>
      <w:tr w:rsidR="00B36A26" w:rsidRPr="004E2F74" w14:paraId="364F537E" w14:textId="77777777" w:rsidTr="00A97F9F">
        <w:trPr>
          <w:trHeight w:val="20"/>
        </w:trPr>
        <w:tc>
          <w:tcPr>
            <w:tcW w:w="704" w:type="dxa"/>
            <w:vAlign w:val="center"/>
          </w:tcPr>
          <w:p w14:paraId="14D9AA4E" w14:textId="5782AE27" w:rsidR="00B36A26" w:rsidRPr="007A2024" w:rsidRDefault="00BB4559" w:rsidP="00B36A26">
            <w:pPr>
              <w:spacing w:before="80" w:after="80"/>
              <w:jc w:val="left"/>
              <w:rPr>
                <w:noProof/>
              </w:rPr>
            </w:pPr>
            <w:r w:rsidRPr="007A2024">
              <w:rPr>
                <w:noProof/>
              </w:rPr>
              <w:t>DfT</w:t>
            </w:r>
          </w:p>
        </w:tc>
        <w:tc>
          <w:tcPr>
            <w:tcW w:w="3969" w:type="dxa"/>
            <w:vAlign w:val="center"/>
          </w:tcPr>
          <w:p w14:paraId="2592F15C" w14:textId="0AF2604C" w:rsidR="00B36A26" w:rsidRPr="007A2024" w:rsidRDefault="00B36A26" w:rsidP="00A97F9F">
            <w:pPr>
              <w:spacing w:before="80" w:after="0"/>
              <w:jc w:val="left"/>
              <w:rPr>
                <w:noProof/>
              </w:rPr>
            </w:pPr>
            <w:r w:rsidRPr="007A2024">
              <w:rPr>
                <w:noProof/>
              </w:rPr>
              <w:t>Highway maintenance capital allocation</w:t>
            </w:r>
          </w:p>
        </w:tc>
        <w:tc>
          <w:tcPr>
            <w:tcW w:w="1701" w:type="dxa"/>
          </w:tcPr>
          <w:p w14:paraId="0B6861E7" w14:textId="03927A6A" w:rsidR="00B36A26" w:rsidRPr="007A2024" w:rsidRDefault="00B36A26" w:rsidP="007A2024">
            <w:pPr>
              <w:rPr>
                <w:noProof/>
              </w:rPr>
            </w:pPr>
            <w:r w:rsidRPr="007A2024">
              <w:t>£137,000</w:t>
            </w:r>
          </w:p>
        </w:tc>
        <w:tc>
          <w:tcPr>
            <w:tcW w:w="1701" w:type="dxa"/>
          </w:tcPr>
          <w:p w14:paraId="590697BE" w14:textId="2B64991B" w:rsidR="00B36A26" w:rsidRPr="007A2024" w:rsidRDefault="00B36A26" w:rsidP="007A2024">
            <w:pPr>
              <w:rPr>
                <w:noProof/>
              </w:rPr>
            </w:pPr>
            <w:r w:rsidRPr="007A2024">
              <w:t>£448,790</w:t>
            </w:r>
          </w:p>
        </w:tc>
        <w:tc>
          <w:tcPr>
            <w:tcW w:w="1661" w:type="dxa"/>
          </w:tcPr>
          <w:p w14:paraId="0D7E0340" w14:textId="682DB27E" w:rsidR="00B36A26" w:rsidRPr="007A2024" w:rsidRDefault="00B36A26" w:rsidP="007A2024">
            <w:pPr>
              <w:rPr>
                <w:noProof/>
              </w:rPr>
            </w:pPr>
            <w:r w:rsidRPr="007A2024">
              <w:t>£</w:t>
            </w:r>
            <w:r w:rsidRPr="007A2024">
              <w:rPr>
                <w:color w:val="0B0C0C"/>
              </w:rPr>
              <w:t>1,796,000</w:t>
            </w:r>
          </w:p>
        </w:tc>
      </w:tr>
      <w:tr w:rsidR="00137CA9" w:rsidRPr="004E2F74" w14:paraId="2C7104C6" w14:textId="77777777" w:rsidTr="00A97F9F">
        <w:tc>
          <w:tcPr>
            <w:tcW w:w="704" w:type="dxa"/>
          </w:tcPr>
          <w:p w14:paraId="01F2A79C" w14:textId="4B5FE29D" w:rsidR="00137CA9" w:rsidRPr="007A2024" w:rsidRDefault="00BB4559" w:rsidP="002803A5">
            <w:pPr>
              <w:spacing w:before="80" w:after="80"/>
              <w:jc w:val="left"/>
              <w:rPr>
                <w:noProof/>
              </w:rPr>
            </w:pPr>
            <w:r w:rsidRPr="007A2024">
              <w:rPr>
                <w:noProof/>
              </w:rPr>
              <w:t>DfT</w:t>
            </w:r>
          </w:p>
        </w:tc>
        <w:tc>
          <w:tcPr>
            <w:tcW w:w="3969" w:type="dxa"/>
            <w:vAlign w:val="center"/>
          </w:tcPr>
          <w:p w14:paraId="6003FA33" w14:textId="3469ABBD" w:rsidR="00137CA9" w:rsidRPr="007A2024" w:rsidRDefault="00137CA9" w:rsidP="00A97F9F">
            <w:pPr>
              <w:spacing w:before="80" w:after="80"/>
              <w:jc w:val="left"/>
              <w:rPr>
                <w:noProof/>
              </w:rPr>
            </w:pPr>
            <w:r w:rsidRPr="007A2024">
              <w:rPr>
                <w:noProof/>
              </w:rPr>
              <w:t>Other capital allocated to highway maintenance</w:t>
            </w:r>
          </w:p>
        </w:tc>
        <w:tc>
          <w:tcPr>
            <w:tcW w:w="1701" w:type="dxa"/>
          </w:tcPr>
          <w:p w14:paraId="13A25EE8" w14:textId="4989E1AE" w:rsidR="00137CA9" w:rsidRPr="007A2024" w:rsidRDefault="00137CA9" w:rsidP="007A2024">
            <w:pPr>
              <w:rPr>
                <w:noProof/>
              </w:rPr>
            </w:pPr>
            <w:r w:rsidRPr="007A2024">
              <w:rPr>
                <w:noProof/>
              </w:rPr>
              <w:t>£</w:t>
            </w:r>
            <w:r w:rsidR="0090481B" w:rsidRPr="004E2F74">
              <w:rPr>
                <w:noProof/>
              </w:rPr>
              <w:t>0</w:t>
            </w:r>
          </w:p>
        </w:tc>
        <w:tc>
          <w:tcPr>
            <w:tcW w:w="1701" w:type="dxa"/>
          </w:tcPr>
          <w:p w14:paraId="571F9EBB" w14:textId="5E6F6A26" w:rsidR="00137CA9" w:rsidRPr="007A2024" w:rsidRDefault="00137CA9" w:rsidP="007A2024">
            <w:pPr>
              <w:rPr>
                <w:noProof/>
              </w:rPr>
            </w:pPr>
            <w:r w:rsidRPr="007A2024">
              <w:rPr>
                <w:noProof/>
              </w:rPr>
              <w:t>£</w:t>
            </w:r>
            <w:r w:rsidR="0090481B" w:rsidRPr="004E2F74">
              <w:rPr>
                <w:noProof/>
              </w:rPr>
              <w:t>0</w:t>
            </w:r>
          </w:p>
        </w:tc>
        <w:tc>
          <w:tcPr>
            <w:tcW w:w="1661" w:type="dxa"/>
          </w:tcPr>
          <w:p w14:paraId="73194B77" w14:textId="17078D7D" w:rsidR="00137CA9" w:rsidRPr="007A2024" w:rsidRDefault="00137CA9" w:rsidP="007A2024">
            <w:pPr>
              <w:rPr>
                <w:noProof/>
              </w:rPr>
            </w:pPr>
            <w:r w:rsidRPr="007A2024">
              <w:rPr>
                <w:noProof/>
              </w:rPr>
              <w:t>£</w:t>
            </w:r>
            <w:r w:rsidR="0090481B" w:rsidRPr="004E2F74">
              <w:rPr>
                <w:noProof/>
              </w:rPr>
              <w:t>0</w:t>
            </w:r>
          </w:p>
        </w:tc>
      </w:tr>
      <w:tr w:rsidR="00BB4559" w:rsidRPr="004E2F74" w14:paraId="17DF3FE7" w14:textId="77777777" w:rsidTr="00BB4559">
        <w:tc>
          <w:tcPr>
            <w:tcW w:w="704" w:type="dxa"/>
          </w:tcPr>
          <w:p w14:paraId="4BEA71A7" w14:textId="0F8628DF" w:rsidR="00BB4559" w:rsidRPr="007A2024" w:rsidRDefault="00BB4559" w:rsidP="002803A5">
            <w:pPr>
              <w:spacing w:before="80" w:after="80"/>
              <w:jc w:val="left"/>
              <w:rPr>
                <w:noProof/>
              </w:rPr>
            </w:pPr>
          </w:p>
        </w:tc>
        <w:tc>
          <w:tcPr>
            <w:tcW w:w="3969" w:type="dxa"/>
          </w:tcPr>
          <w:p w14:paraId="3F6534CE" w14:textId="28DAB1F4" w:rsidR="00BB4559" w:rsidRPr="007A2024" w:rsidRDefault="00BB4559" w:rsidP="002803A5">
            <w:pPr>
              <w:spacing w:before="80" w:after="80"/>
              <w:jc w:val="left"/>
              <w:rPr>
                <w:noProof/>
              </w:rPr>
            </w:pPr>
            <w:r w:rsidRPr="007A2024">
              <w:rPr>
                <w:noProof/>
              </w:rPr>
              <w:t>Other government capital allocated to highway maintenance</w:t>
            </w:r>
          </w:p>
        </w:tc>
        <w:tc>
          <w:tcPr>
            <w:tcW w:w="1701" w:type="dxa"/>
          </w:tcPr>
          <w:p w14:paraId="28A78FB7" w14:textId="02C2BB62" w:rsidR="00BB4559" w:rsidRPr="007A2024" w:rsidRDefault="00BB4559" w:rsidP="007A2024">
            <w:pPr>
              <w:rPr>
                <w:noProof/>
              </w:rPr>
            </w:pPr>
            <w:r w:rsidRPr="007A2024">
              <w:rPr>
                <w:noProof/>
              </w:rPr>
              <w:t>£</w:t>
            </w:r>
            <w:r w:rsidRPr="004E2F74">
              <w:rPr>
                <w:noProof/>
              </w:rPr>
              <w:t>0</w:t>
            </w:r>
          </w:p>
        </w:tc>
        <w:tc>
          <w:tcPr>
            <w:tcW w:w="1701" w:type="dxa"/>
          </w:tcPr>
          <w:p w14:paraId="3F4120E5" w14:textId="37B25A4A" w:rsidR="00BB4559" w:rsidRPr="007A2024" w:rsidRDefault="00BB4559" w:rsidP="007A2024">
            <w:pPr>
              <w:rPr>
                <w:noProof/>
              </w:rPr>
            </w:pPr>
            <w:r w:rsidRPr="007A2024">
              <w:rPr>
                <w:noProof/>
              </w:rPr>
              <w:t>£</w:t>
            </w:r>
            <w:r w:rsidRPr="004E2F74">
              <w:rPr>
                <w:noProof/>
              </w:rPr>
              <w:t>0</w:t>
            </w:r>
          </w:p>
        </w:tc>
        <w:tc>
          <w:tcPr>
            <w:tcW w:w="1661" w:type="dxa"/>
          </w:tcPr>
          <w:p w14:paraId="4097BA9F" w14:textId="29B0AA27" w:rsidR="00BB4559" w:rsidRPr="007A2024" w:rsidRDefault="00BB4559" w:rsidP="007A2024">
            <w:pPr>
              <w:rPr>
                <w:noProof/>
              </w:rPr>
            </w:pPr>
            <w:r w:rsidRPr="007A2024">
              <w:rPr>
                <w:noProof/>
              </w:rPr>
              <w:t>£</w:t>
            </w:r>
            <w:r w:rsidRPr="004E2F74">
              <w:rPr>
                <w:noProof/>
              </w:rPr>
              <w:t>0</w:t>
            </w:r>
          </w:p>
        </w:tc>
      </w:tr>
      <w:tr w:rsidR="00BB4559" w:rsidRPr="004E2F74" w14:paraId="60BC3CC0" w14:textId="77777777" w:rsidTr="00BB4559">
        <w:tc>
          <w:tcPr>
            <w:tcW w:w="704" w:type="dxa"/>
          </w:tcPr>
          <w:p w14:paraId="5AFA5EE4" w14:textId="528A72EF" w:rsidR="00BB4559" w:rsidRPr="007A2024" w:rsidRDefault="00BB4559" w:rsidP="002803A5">
            <w:pPr>
              <w:spacing w:before="80" w:after="80"/>
              <w:jc w:val="left"/>
              <w:rPr>
                <w:noProof/>
              </w:rPr>
            </w:pPr>
          </w:p>
        </w:tc>
        <w:tc>
          <w:tcPr>
            <w:tcW w:w="3969" w:type="dxa"/>
          </w:tcPr>
          <w:p w14:paraId="7C19B655" w14:textId="24680AC6" w:rsidR="00BB4559" w:rsidRPr="007A2024" w:rsidRDefault="00BB4559" w:rsidP="002803A5">
            <w:pPr>
              <w:spacing w:before="80" w:after="80"/>
              <w:jc w:val="left"/>
              <w:rPr>
                <w:noProof/>
              </w:rPr>
            </w:pPr>
            <w:r w:rsidRPr="007A2024">
              <w:rPr>
                <w:noProof/>
              </w:rPr>
              <w:t>Other capital allocated to highway maintenance</w:t>
            </w:r>
          </w:p>
        </w:tc>
        <w:tc>
          <w:tcPr>
            <w:tcW w:w="1701" w:type="dxa"/>
          </w:tcPr>
          <w:p w14:paraId="0174CDE6" w14:textId="059EF031" w:rsidR="00BB4559" w:rsidRPr="007A2024" w:rsidRDefault="00BB4559" w:rsidP="007A2024">
            <w:pPr>
              <w:rPr>
                <w:noProof/>
              </w:rPr>
            </w:pPr>
            <w:r>
              <w:rPr>
                <w:noProof/>
              </w:rPr>
              <w:t>£8,138,783</w:t>
            </w:r>
          </w:p>
        </w:tc>
        <w:tc>
          <w:tcPr>
            <w:tcW w:w="1701" w:type="dxa"/>
          </w:tcPr>
          <w:p w14:paraId="790B9D22" w14:textId="29B497CA" w:rsidR="00BB4559" w:rsidRPr="007A2024" w:rsidRDefault="00BB4559" w:rsidP="007A2024">
            <w:pPr>
              <w:rPr>
                <w:noProof/>
              </w:rPr>
            </w:pPr>
            <w:r w:rsidRPr="007A2024">
              <w:rPr>
                <w:noProof/>
              </w:rPr>
              <w:t>£</w:t>
            </w:r>
            <w:r>
              <w:rPr>
                <w:noProof/>
              </w:rPr>
              <w:t>7,911,347</w:t>
            </w:r>
          </w:p>
        </w:tc>
        <w:tc>
          <w:tcPr>
            <w:tcW w:w="1661" w:type="dxa"/>
          </w:tcPr>
          <w:p w14:paraId="4D98247A" w14:textId="6C0FD9AE" w:rsidR="00BB4559" w:rsidRPr="007A2024" w:rsidRDefault="00BB4559" w:rsidP="007A2024">
            <w:pPr>
              <w:rPr>
                <w:noProof/>
              </w:rPr>
            </w:pPr>
            <w:r w:rsidRPr="007A2024">
              <w:rPr>
                <w:noProof/>
              </w:rPr>
              <w:t>£</w:t>
            </w:r>
            <w:r>
              <w:rPr>
                <w:noProof/>
              </w:rPr>
              <w:t>1,684,639</w:t>
            </w:r>
          </w:p>
        </w:tc>
      </w:tr>
      <w:tr w:rsidR="00BB4559" w:rsidRPr="004E2F74" w14:paraId="3F780BF8" w14:textId="77777777" w:rsidTr="00BB4559">
        <w:tc>
          <w:tcPr>
            <w:tcW w:w="704" w:type="dxa"/>
            <w:shd w:val="clear" w:color="auto" w:fill="CDEBCF"/>
          </w:tcPr>
          <w:p w14:paraId="1D5E142C" w14:textId="5A2E85BC" w:rsidR="00BB4559" w:rsidRPr="00AC519D" w:rsidRDefault="00BB4559" w:rsidP="002803A5">
            <w:pPr>
              <w:spacing w:before="80" w:after="80"/>
              <w:jc w:val="left"/>
              <w:rPr>
                <w:b/>
                <w:bCs/>
                <w:noProof/>
              </w:rPr>
            </w:pPr>
          </w:p>
        </w:tc>
        <w:tc>
          <w:tcPr>
            <w:tcW w:w="3969" w:type="dxa"/>
            <w:shd w:val="clear" w:color="auto" w:fill="CDEBCF"/>
          </w:tcPr>
          <w:p w14:paraId="72038ACC" w14:textId="45CD72DC" w:rsidR="00BB4559" w:rsidRPr="00AC519D" w:rsidRDefault="00BB4559" w:rsidP="002803A5">
            <w:pPr>
              <w:spacing w:before="80" w:after="80"/>
              <w:jc w:val="left"/>
              <w:rPr>
                <w:b/>
                <w:bCs/>
                <w:noProof/>
              </w:rPr>
            </w:pPr>
            <w:r w:rsidRPr="00AC519D">
              <w:rPr>
                <w:b/>
                <w:bCs/>
                <w:noProof/>
              </w:rPr>
              <w:t>Total capital funding allocated for highway maintenance</w:t>
            </w:r>
          </w:p>
        </w:tc>
        <w:tc>
          <w:tcPr>
            <w:tcW w:w="1701" w:type="dxa"/>
            <w:shd w:val="clear" w:color="auto" w:fill="CDEBCF"/>
          </w:tcPr>
          <w:p w14:paraId="0CF09F43" w14:textId="144FD55F" w:rsidR="00BB4559" w:rsidRPr="00AC519D" w:rsidRDefault="00BB4559" w:rsidP="007A2024">
            <w:pPr>
              <w:rPr>
                <w:b/>
                <w:bCs/>
                <w:noProof/>
              </w:rPr>
            </w:pPr>
            <w:r w:rsidRPr="00AC519D">
              <w:rPr>
                <w:b/>
                <w:bCs/>
                <w:noProof/>
              </w:rPr>
              <w:t>£8,275,783</w:t>
            </w:r>
          </w:p>
        </w:tc>
        <w:tc>
          <w:tcPr>
            <w:tcW w:w="1701" w:type="dxa"/>
            <w:shd w:val="clear" w:color="auto" w:fill="CDEBCF"/>
          </w:tcPr>
          <w:p w14:paraId="061A773B" w14:textId="6ED5781E" w:rsidR="00BB4559" w:rsidRPr="00AC519D" w:rsidRDefault="00BB4559" w:rsidP="007A2024">
            <w:pPr>
              <w:rPr>
                <w:b/>
                <w:bCs/>
                <w:noProof/>
              </w:rPr>
            </w:pPr>
            <w:r w:rsidRPr="00AC519D">
              <w:rPr>
                <w:b/>
                <w:bCs/>
                <w:noProof/>
              </w:rPr>
              <w:t>£8,360,137</w:t>
            </w:r>
          </w:p>
        </w:tc>
        <w:tc>
          <w:tcPr>
            <w:tcW w:w="1661" w:type="dxa"/>
            <w:shd w:val="clear" w:color="auto" w:fill="CDEBCF"/>
          </w:tcPr>
          <w:p w14:paraId="405CB427" w14:textId="03D86675" w:rsidR="00BB4559" w:rsidRPr="00AC519D" w:rsidRDefault="00BB4559" w:rsidP="007A2024">
            <w:pPr>
              <w:rPr>
                <w:b/>
                <w:bCs/>
                <w:noProof/>
              </w:rPr>
            </w:pPr>
            <w:r w:rsidRPr="00AC519D">
              <w:rPr>
                <w:b/>
                <w:bCs/>
                <w:noProof/>
              </w:rPr>
              <w:t>£3,480,639</w:t>
            </w:r>
          </w:p>
        </w:tc>
      </w:tr>
    </w:tbl>
    <w:p w14:paraId="52CC8836" w14:textId="6DF99C6F" w:rsidR="005879EA" w:rsidRDefault="005879EA" w:rsidP="005879EA">
      <w:r>
        <w:t xml:space="preserve">The capital figure for 2024/25 is significantly increased compared to the 2025 report. </w:t>
      </w:r>
      <w:r w:rsidR="00FC4843">
        <w:t>For street lighting, t</w:t>
      </w:r>
      <w:r>
        <w:t xml:space="preserve">his is due to the addition of </w:t>
      </w:r>
      <w:r w:rsidR="007C2ADE">
        <w:t>staff capitalisation costs</w:t>
      </w:r>
      <w:r>
        <w:t>, improvements under public realm schemes and funding in relation to upgrading remote network management capabilities. These factors combined to roughly £8</w:t>
      </w:r>
      <w:r w:rsidR="00B20BE2">
        <w:t>0</w:t>
      </w:r>
      <w:r>
        <w:t xml:space="preserve">0,000. </w:t>
      </w:r>
      <w:r w:rsidR="00B20BE2">
        <w:t xml:space="preserve">For </w:t>
      </w:r>
      <w:r w:rsidR="00FC4843">
        <w:t>carriageways and footways</w:t>
      </w:r>
      <w:r w:rsidR="00B20BE2">
        <w:t>, traffic management and staff capitalisation costs were included</w:t>
      </w:r>
      <w:r w:rsidR="00193CF9">
        <w:t xml:space="preserve"> in 2026 having been omitted in 2025</w:t>
      </w:r>
      <w:r w:rsidR="00B20BE2">
        <w:t>, these totalled to £400,000.</w:t>
      </w:r>
    </w:p>
    <w:p w14:paraId="7371EDB0" w14:textId="621B77B7" w:rsidR="00002B19" w:rsidRPr="007A2024" w:rsidRDefault="00002B19" w:rsidP="00495225">
      <w:pPr>
        <w:pStyle w:val="Heading2No"/>
        <w:rPr>
          <w:rFonts w:ascii="Raleway" w:hAnsi="Raleway"/>
        </w:rPr>
      </w:pPr>
      <w:r w:rsidRPr="007A2024">
        <w:rPr>
          <w:rFonts w:ascii="Raleway" w:hAnsi="Raleway"/>
        </w:rPr>
        <w:t>Spending</w:t>
      </w:r>
    </w:p>
    <w:tbl>
      <w:tblPr>
        <w:tblStyle w:val="TableGrid"/>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926"/>
        <w:gridCol w:w="810"/>
      </w:tblGrid>
      <w:tr w:rsidR="00683643" w:rsidRPr="004E2F74" w14:paraId="5DC587A2" w14:textId="77777777" w:rsidTr="00364AAF">
        <w:tc>
          <w:tcPr>
            <w:tcW w:w="8926" w:type="dxa"/>
          </w:tcPr>
          <w:p w14:paraId="65EF8AE6" w14:textId="550E43E3" w:rsidR="00683643" w:rsidRPr="007A2024" w:rsidRDefault="00FC68FC" w:rsidP="00364AAF">
            <w:pPr>
              <w:spacing w:before="80" w:after="80"/>
              <w:jc w:val="left"/>
              <w:rPr>
                <w:noProof/>
              </w:rPr>
            </w:pPr>
            <w:r w:rsidRPr="007A2024">
              <w:rPr>
                <w:noProof/>
              </w:rPr>
              <w:t>Tower Hamlets</w:t>
            </w:r>
            <w:r w:rsidR="00364AAF" w:rsidRPr="007A2024">
              <w:rPr>
                <w:noProof/>
              </w:rPr>
              <w:t xml:space="preserve"> </w:t>
            </w:r>
            <w:r w:rsidR="00683643" w:rsidRPr="007A2024">
              <w:rPr>
                <w:noProof/>
              </w:rPr>
              <w:t>Council confirms that it understands the answers in this section relate to compliance under the 2026/27 local hig</w:t>
            </w:r>
            <w:r w:rsidR="00364AAF" w:rsidRPr="007A2024">
              <w:rPr>
                <w:noProof/>
              </w:rPr>
              <w:t>hw</w:t>
            </w:r>
            <w:r w:rsidR="00683643" w:rsidRPr="007A2024">
              <w:rPr>
                <w:noProof/>
              </w:rPr>
              <w:t>ay maintenance incentive funding requirements.</w:t>
            </w:r>
          </w:p>
        </w:tc>
        <w:tc>
          <w:tcPr>
            <w:tcW w:w="810" w:type="dxa"/>
          </w:tcPr>
          <w:p w14:paraId="31B0915E" w14:textId="2B7DAC6F" w:rsidR="00683643" w:rsidRPr="00EC3B5D" w:rsidRDefault="00683643" w:rsidP="00364AAF">
            <w:pPr>
              <w:spacing w:before="80" w:after="80"/>
              <w:jc w:val="left"/>
              <w:rPr>
                <w:noProof/>
                <w:color w:val="005E00"/>
              </w:rPr>
            </w:pPr>
            <w:r w:rsidRPr="00EC3B5D">
              <w:rPr>
                <w:noProof/>
                <w:color w:val="005E00"/>
              </w:rPr>
              <w:t>Yes</w:t>
            </w:r>
          </w:p>
        </w:tc>
      </w:tr>
    </w:tbl>
    <w:p w14:paraId="3D46542E" w14:textId="0A41A091" w:rsidR="00002B19" w:rsidRPr="004E2F74" w:rsidRDefault="00002B19" w:rsidP="00683643">
      <w:pPr>
        <w:pStyle w:val="Caption"/>
        <w:rPr>
          <w:color w:val="208830"/>
        </w:rPr>
      </w:pPr>
      <w:r w:rsidRPr="004E2F74">
        <w:rPr>
          <w:color w:val="208830"/>
        </w:rPr>
        <w:t xml:space="preserve">Table </w:t>
      </w:r>
      <w:r w:rsidR="00CD1693" w:rsidRPr="004E2F74">
        <w:rPr>
          <w:color w:val="208830"/>
        </w:rPr>
        <w:fldChar w:fldCharType="begin"/>
      </w:r>
      <w:r w:rsidR="00CD1693" w:rsidRPr="004E2F74">
        <w:rPr>
          <w:color w:val="208830"/>
        </w:rPr>
        <w:instrText xml:space="preserve"> SEQ Table \* ARABIC </w:instrText>
      </w:r>
      <w:r w:rsidR="00CD1693" w:rsidRPr="004E2F74">
        <w:rPr>
          <w:color w:val="208830"/>
        </w:rPr>
        <w:fldChar w:fldCharType="separate"/>
      </w:r>
      <w:r w:rsidR="00CD1693" w:rsidRPr="004E2F74">
        <w:rPr>
          <w:noProof/>
          <w:color w:val="208830"/>
        </w:rPr>
        <w:t>4</w:t>
      </w:r>
      <w:r w:rsidR="00CD1693" w:rsidRPr="004E2F74">
        <w:rPr>
          <w:noProof/>
          <w:color w:val="208830"/>
        </w:rPr>
        <w:fldChar w:fldCharType="end"/>
      </w:r>
      <w:r w:rsidRPr="004E2F74">
        <w:rPr>
          <w:color w:val="208830"/>
        </w:rPr>
        <w:t>: Total capital and revenue highway maintenance spend</w:t>
      </w:r>
    </w:p>
    <w:tbl>
      <w:tblPr>
        <w:tblStyle w:val="TableGrid"/>
        <w:tblW w:w="0" w:type="auto"/>
        <w:tblLook w:val="04A0" w:firstRow="1" w:lastRow="0" w:firstColumn="1" w:lastColumn="0" w:noHBand="0" w:noVBand="1"/>
      </w:tblPr>
      <w:tblGrid>
        <w:gridCol w:w="3887"/>
        <w:gridCol w:w="1917"/>
        <w:gridCol w:w="1984"/>
        <w:gridCol w:w="1948"/>
      </w:tblGrid>
      <w:tr w:rsidR="00002B19" w:rsidRPr="004E2F74" w14:paraId="5304B1AB" w14:textId="77777777" w:rsidTr="00DB43A7">
        <w:tc>
          <w:tcPr>
            <w:tcW w:w="3887" w:type="dxa"/>
            <w:shd w:val="clear" w:color="auto" w:fill="208830"/>
          </w:tcPr>
          <w:p w14:paraId="6CE08587" w14:textId="60EE9581" w:rsidR="00002B19" w:rsidRPr="007A2024" w:rsidRDefault="00002B19" w:rsidP="002803A5">
            <w:pPr>
              <w:spacing w:before="80" w:after="80"/>
              <w:jc w:val="left"/>
              <w:rPr>
                <w:noProof/>
                <w:color w:val="FFFFFF" w:themeColor="background1"/>
              </w:rPr>
            </w:pPr>
            <w:r w:rsidRPr="007A2024">
              <w:rPr>
                <w:noProof/>
                <w:color w:val="FFFFFF" w:themeColor="background1"/>
              </w:rPr>
              <w:t>Funding stream</w:t>
            </w:r>
          </w:p>
        </w:tc>
        <w:tc>
          <w:tcPr>
            <w:tcW w:w="1917" w:type="dxa"/>
            <w:shd w:val="clear" w:color="auto" w:fill="208830"/>
          </w:tcPr>
          <w:p w14:paraId="7C6F88F2" w14:textId="77777777" w:rsidR="00002B19" w:rsidRPr="007A2024" w:rsidRDefault="00002B19" w:rsidP="002803A5">
            <w:pPr>
              <w:spacing w:before="80" w:after="80"/>
              <w:jc w:val="left"/>
              <w:rPr>
                <w:noProof/>
                <w:color w:val="FFFFFF" w:themeColor="background1"/>
              </w:rPr>
            </w:pPr>
            <w:r w:rsidRPr="007A2024">
              <w:rPr>
                <w:noProof/>
                <w:color w:val="FFFFFF" w:themeColor="background1"/>
              </w:rPr>
              <w:t>2024/25</w:t>
            </w:r>
          </w:p>
        </w:tc>
        <w:tc>
          <w:tcPr>
            <w:tcW w:w="1984" w:type="dxa"/>
            <w:shd w:val="clear" w:color="auto" w:fill="208830"/>
          </w:tcPr>
          <w:p w14:paraId="5DE5A453" w14:textId="77777777" w:rsidR="00002B19" w:rsidRPr="007A2024" w:rsidRDefault="00002B19" w:rsidP="002803A5">
            <w:pPr>
              <w:spacing w:before="80" w:after="80"/>
              <w:jc w:val="left"/>
              <w:rPr>
                <w:noProof/>
                <w:color w:val="FFFFFF" w:themeColor="background1"/>
              </w:rPr>
            </w:pPr>
            <w:r w:rsidRPr="007A2024">
              <w:rPr>
                <w:noProof/>
                <w:color w:val="FFFFFF" w:themeColor="background1"/>
              </w:rPr>
              <w:t>2025/26</w:t>
            </w:r>
          </w:p>
        </w:tc>
        <w:tc>
          <w:tcPr>
            <w:tcW w:w="1948" w:type="dxa"/>
            <w:shd w:val="clear" w:color="auto" w:fill="208830"/>
          </w:tcPr>
          <w:p w14:paraId="4DDDDA18" w14:textId="77777777" w:rsidR="00002B19" w:rsidRPr="007A2024" w:rsidRDefault="00002B19" w:rsidP="002803A5">
            <w:pPr>
              <w:spacing w:before="80" w:after="80"/>
              <w:jc w:val="left"/>
              <w:rPr>
                <w:noProof/>
                <w:color w:val="FFFFFF" w:themeColor="background1"/>
              </w:rPr>
            </w:pPr>
            <w:r w:rsidRPr="007A2024">
              <w:rPr>
                <w:noProof/>
                <w:color w:val="FFFFFF" w:themeColor="background1"/>
              </w:rPr>
              <w:t>2026/27*</w:t>
            </w:r>
          </w:p>
        </w:tc>
      </w:tr>
      <w:tr w:rsidR="00B36A26" w:rsidRPr="004E2F74" w14:paraId="00E2B084" w14:textId="77777777" w:rsidTr="00A97F9F">
        <w:tc>
          <w:tcPr>
            <w:tcW w:w="3887" w:type="dxa"/>
            <w:vAlign w:val="center"/>
          </w:tcPr>
          <w:p w14:paraId="79498A06" w14:textId="42D23FC6" w:rsidR="00B36A26" w:rsidRPr="007A2024" w:rsidRDefault="00B36A26" w:rsidP="00A97F9F">
            <w:pPr>
              <w:spacing w:before="80" w:after="80"/>
              <w:jc w:val="left"/>
              <w:rPr>
                <w:noProof/>
              </w:rPr>
            </w:pPr>
            <w:r w:rsidRPr="007A2024">
              <w:rPr>
                <w:noProof/>
              </w:rPr>
              <w:t>Total capital spend</w:t>
            </w:r>
          </w:p>
        </w:tc>
        <w:tc>
          <w:tcPr>
            <w:tcW w:w="1917" w:type="dxa"/>
          </w:tcPr>
          <w:p w14:paraId="1540F700" w14:textId="37325C50" w:rsidR="00B36A26" w:rsidRPr="007A2024" w:rsidRDefault="00B36A26" w:rsidP="0090481B">
            <w:pPr>
              <w:rPr>
                <w:noProof/>
              </w:rPr>
            </w:pPr>
            <w:r w:rsidRPr="007A2024">
              <w:rPr>
                <w:noProof/>
              </w:rPr>
              <w:t>£</w:t>
            </w:r>
            <w:r w:rsidR="00AC519D">
              <w:rPr>
                <w:noProof/>
              </w:rPr>
              <w:t>8,275,783</w:t>
            </w:r>
          </w:p>
        </w:tc>
        <w:tc>
          <w:tcPr>
            <w:tcW w:w="1984" w:type="dxa"/>
          </w:tcPr>
          <w:p w14:paraId="78508759" w14:textId="54373CE7" w:rsidR="00B36A26" w:rsidRPr="007A2024" w:rsidRDefault="00B36A26" w:rsidP="0090481B">
            <w:pPr>
              <w:rPr>
                <w:noProof/>
              </w:rPr>
            </w:pPr>
            <w:r w:rsidRPr="007A2024">
              <w:rPr>
                <w:noProof/>
              </w:rPr>
              <w:t>£</w:t>
            </w:r>
            <w:r w:rsidR="00AC519D">
              <w:rPr>
                <w:noProof/>
              </w:rPr>
              <w:t>8,360,137</w:t>
            </w:r>
          </w:p>
        </w:tc>
        <w:tc>
          <w:tcPr>
            <w:tcW w:w="1948" w:type="dxa"/>
          </w:tcPr>
          <w:p w14:paraId="4465650E" w14:textId="401423CE" w:rsidR="00B36A26" w:rsidRPr="007A2024" w:rsidRDefault="00B36A26" w:rsidP="007A2024">
            <w:pPr>
              <w:rPr>
                <w:noProof/>
              </w:rPr>
            </w:pPr>
            <w:r w:rsidRPr="007A2024">
              <w:rPr>
                <w:noProof/>
              </w:rPr>
              <w:t>£</w:t>
            </w:r>
            <w:r w:rsidR="00AC519D">
              <w:rPr>
                <w:noProof/>
              </w:rPr>
              <w:t>3,480,639</w:t>
            </w:r>
          </w:p>
        </w:tc>
      </w:tr>
      <w:tr w:rsidR="00B36A26" w:rsidRPr="004E2F74" w14:paraId="59FA29F3" w14:textId="77777777" w:rsidTr="00A97F9F">
        <w:trPr>
          <w:trHeight w:val="387"/>
        </w:trPr>
        <w:tc>
          <w:tcPr>
            <w:tcW w:w="3887" w:type="dxa"/>
            <w:vAlign w:val="center"/>
          </w:tcPr>
          <w:p w14:paraId="139A770C" w14:textId="335C28A1" w:rsidR="00B36A26" w:rsidRPr="007A2024" w:rsidRDefault="00B36A26" w:rsidP="00A97F9F">
            <w:pPr>
              <w:spacing w:before="80" w:after="80"/>
              <w:jc w:val="left"/>
              <w:rPr>
                <w:noProof/>
              </w:rPr>
            </w:pPr>
            <w:r w:rsidRPr="007A2024">
              <w:rPr>
                <w:noProof/>
              </w:rPr>
              <w:t>Total revenue spend</w:t>
            </w:r>
          </w:p>
        </w:tc>
        <w:tc>
          <w:tcPr>
            <w:tcW w:w="1917" w:type="dxa"/>
          </w:tcPr>
          <w:p w14:paraId="27D5B897" w14:textId="6C3B2379" w:rsidR="00B36A26" w:rsidRPr="007A2024" w:rsidRDefault="00B36A26" w:rsidP="0090481B">
            <w:pPr>
              <w:rPr>
                <w:noProof/>
              </w:rPr>
            </w:pPr>
            <w:r w:rsidRPr="007A2024">
              <w:rPr>
                <w:noProof/>
              </w:rPr>
              <w:t>£</w:t>
            </w:r>
            <w:r w:rsidR="00186030" w:rsidRPr="007A2024">
              <w:rPr>
                <w:noProof/>
              </w:rPr>
              <w:t>3,</w:t>
            </w:r>
            <w:r w:rsidR="00AC519D">
              <w:rPr>
                <w:noProof/>
              </w:rPr>
              <w:t>806,019</w:t>
            </w:r>
          </w:p>
        </w:tc>
        <w:tc>
          <w:tcPr>
            <w:tcW w:w="1984" w:type="dxa"/>
          </w:tcPr>
          <w:p w14:paraId="4D1744CB" w14:textId="6A92A291" w:rsidR="00B36A26" w:rsidRPr="007A2024" w:rsidRDefault="00B36A26" w:rsidP="0090481B">
            <w:pPr>
              <w:rPr>
                <w:noProof/>
              </w:rPr>
            </w:pPr>
            <w:r w:rsidRPr="007A2024">
              <w:rPr>
                <w:noProof/>
              </w:rPr>
              <w:t>£</w:t>
            </w:r>
            <w:r w:rsidR="00186030" w:rsidRPr="007A2024">
              <w:rPr>
                <w:noProof/>
              </w:rPr>
              <w:t>3,</w:t>
            </w:r>
            <w:r w:rsidR="00AC519D">
              <w:rPr>
                <w:noProof/>
              </w:rPr>
              <w:t>676,295</w:t>
            </w:r>
          </w:p>
        </w:tc>
        <w:tc>
          <w:tcPr>
            <w:tcW w:w="1948" w:type="dxa"/>
          </w:tcPr>
          <w:p w14:paraId="10B71054" w14:textId="68498696" w:rsidR="00B36A26" w:rsidRPr="007A2024" w:rsidRDefault="00B36A26" w:rsidP="007A2024">
            <w:pPr>
              <w:rPr>
                <w:noProof/>
              </w:rPr>
            </w:pPr>
            <w:r w:rsidRPr="007A2024">
              <w:rPr>
                <w:noProof/>
              </w:rPr>
              <w:t>£</w:t>
            </w:r>
            <w:r w:rsidR="00AC519D">
              <w:rPr>
                <w:noProof/>
              </w:rPr>
              <w:t>2,429,82</w:t>
            </w:r>
            <w:r w:rsidR="007C2ADE">
              <w:rPr>
                <w:noProof/>
              </w:rPr>
              <w:t>2</w:t>
            </w:r>
          </w:p>
        </w:tc>
      </w:tr>
      <w:tr w:rsidR="00B36A26" w:rsidRPr="004E2F74" w14:paraId="17430C02" w14:textId="77777777" w:rsidTr="00A97F9F">
        <w:tc>
          <w:tcPr>
            <w:tcW w:w="3887" w:type="dxa"/>
            <w:shd w:val="clear" w:color="auto" w:fill="CDEBCF"/>
            <w:vAlign w:val="center"/>
          </w:tcPr>
          <w:p w14:paraId="6D283B65" w14:textId="59820952" w:rsidR="00B36A26" w:rsidRPr="00AC519D" w:rsidRDefault="00B36A26" w:rsidP="00A97F9F">
            <w:pPr>
              <w:spacing w:before="80" w:after="80"/>
              <w:jc w:val="left"/>
              <w:rPr>
                <w:b/>
                <w:bCs/>
                <w:noProof/>
              </w:rPr>
            </w:pPr>
            <w:r w:rsidRPr="00AC519D">
              <w:rPr>
                <w:b/>
                <w:bCs/>
                <w:noProof/>
              </w:rPr>
              <w:t>Total spend</w:t>
            </w:r>
          </w:p>
        </w:tc>
        <w:tc>
          <w:tcPr>
            <w:tcW w:w="1917" w:type="dxa"/>
            <w:shd w:val="clear" w:color="auto" w:fill="CDEBCF"/>
          </w:tcPr>
          <w:p w14:paraId="3B7B9604" w14:textId="03281384" w:rsidR="00B36A26" w:rsidRPr="007A2024" w:rsidRDefault="00B36A26" w:rsidP="0090481B">
            <w:pPr>
              <w:rPr>
                <w:b/>
                <w:bCs/>
                <w:noProof/>
              </w:rPr>
            </w:pPr>
            <w:r w:rsidRPr="007A2024">
              <w:rPr>
                <w:b/>
                <w:bCs/>
                <w:noProof/>
              </w:rPr>
              <w:t>£</w:t>
            </w:r>
            <w:r w:rsidR="00AC519D">
              <w:rPr>
                <w:b/>
                <w:bCs/>
                <w:noProof/>
              </w:rPr>
              <w:t>12,081,802</w:t>
            </w:r>
          </w:p>
        </w:tc>
        <w:tc>
          <w:tcPr>
            <w:tcW w:w="1984" w:type="dxa"/>
            <w:shd w:val="clear" w:color="auto" w:fill="CDEBCF"/>
          </w:tcPr>
          <w:p w14:paraId="0F36E8E7" w14:textId="00F0CEAD" w:rsidR="00B36A26" w:rsidRPr="007A2024" w:rsidRDefault="00B36A26" w:rsidP="0090481B">
            <w:pPr>
              <w:rPr>
                <w:b/>
                <w:bCs/>
                <w:noProof/>
              </w:rPr>
            </w:pPr>
            <w:r w:rsidRPr="007A2024">
              <w:rPr>
                <w:b/>
                <w:bCs/>
                <w:noProof/>
              </w:rPr>
              <w:t>£</w:t>
            </w:r>
            <w:r w:rsidR="00AC519D">
              <w:rPr>
                <w:b/>
                <w:bCs/>
                <w:noProof/>
              </w:rPr>
              <w:t>12,036,432</w:t>
            </w:r>
          </w:p>
        </w:tc>
        <w:tc>
          <w:tcPr>
            <w:tcW w:w="1948" w:type="dxa"/>
            <w:shd w:val="clear" w:color="auto" w:fill="CDEBCF"/>
          </w:tcPr>
          <w:p w14:paraId="4891AA67" w14:textId="6411091F" w:rsidR="00B36A26" w:rsidRPr="007A2024" w:rsidRDefault="00B36A26" w:rsidP="007A2024">
            <w:pPr>
              <w:rPr>
                <w:b/>
                <w:bCs/>
                <w:noProof/>
              </w:rPr>
            </w:pPr>
            <w:r w:rsidRPr="007A2024">
              <w:rPr>
                <w:b/>
                <w:bCs/>
                <w:noProof/>
              </w:rPr>
              <w:t>£</w:t>
            </w:r>
            <w:r w:rsidR="00AC519D">
              <w:rPr>
                <w:b/>
                <w:bCs/>
                <w:noProof/>
              </w:rPr>
              <w:t>5,910,461</w:t>
            </w:r>
          </w:p>
        </w:tc>
      </w:tr>
    </w:tbl>
    <w:p w14:paraId="6880A2E6" w14:textId="77777777" w:rsidR="00023A17" w:rsidRPr="004E2F74" w:rsidRDefault="00023A17">
      <w:pPr>
        <w:spacing w:before="0" w:after="0" w:line="240" w:lineRule="auto"/>
        <w:jc w:val="left"/>
        <w:rPr>
          <w:noProof/>
        </w:rPr>
      </w:pPr>
      <w:r w:rsidRPr="004E2F74">
        <w:rPr>
          <w:noProof/>
        </w:rPr>
        <w:lastRenderedPageBreak/>
        <w:br w:type="page"/>
      </w:r>
    </w:p>
    <w:p w14:paraId="58A0A294" w14:textId="46E9080D" w:rsidR="00023A17" w:rsidRPr="007A2024" w:rsidRDefault="00023A17" w:rsidP="00495225">
      <w:pPr>
        <w:pStyle w:val="Heading2No"/>
        <w:rPr>
          <w:rFonts w:ascii="Raleway" w:hAnsi="Raleway"/>
        </w:rPr>
      </w:pPr>
      <w:r w:rsidRPr="007A2024">
        <w:rPr>
          <w:rFonts w:ascii="Raleway" w:hAnsi="Raleway"/>
        </w:rPr>
        <w:lastRenderedPageBreak/>
        <w:t>Carriageway maintenance spend</w:t>
      </w:r>
    </w:p>
    <w:p w14:paraId="59674FDA" w14:textId="20FC318E" w:rsidR="00CC2CF6" w:rsidRPr="004E2F74" w:rsidRDefault="00CC2CF6" w:rsidP="00683643">
      <w:pPr>
        <w:pStyle w:val="Caption"/>
        <w:rPr>
          <w:color w:val="208830"/>
        </w:rPr>
      </w:pPr>
      <w:r w:rsidRPr="004E2F74">
        <w:rPr>
          <w:color w:val="208830"/>
        </w:rPr>
        <w:t xml:space="preserve">Table </w:t>
      </w:r>
      <w:r w:rsidR="00CD1693" w:rsidRPr="004E2F74">
        <w:rPr>
          <w:color w:val="208830"/>
        </w:rPr>
        <w:fldChar w:fldCharType="begin"/>
      </w:r>
      <w:r w:rsidR="00CD1693" w:rsidRPr="004E2F74">
        <w:rPr>
          <w:color w:val="208830"/>
        </w:rPr>
        <w:instrText xml:space="preserve"> SEQ Table \* ARABIC </w:instrText>
      </w:r>
      <w:r w:rsidR="00CD1693" w:rsidRPr="004E2F74">
        <w:rPr>
          <w:color w:val="208830"/>
        </w:rPr>
        <w:fldChar w:fldCharType="separate"/>
      </w:r>
      <w:r w:rsidR="00CD1693" w:rsidRPr="004E2F74">
        <w:rPr>
          <w:noProof/>
          <w:color w:val="208830"/>
        </w:rPr>
        <w:t>5</w:t>
      </w:r>
      <w:r w:rsidR="00CD1693" w:rsidRPr="004E2F74">
        <w:rPr>
          <w:noProof/>
          <w:color w:val="208830"/>
        </w:rPr>
        <w:fldChar w:fldCharType="end"/>
      </w:r>
      <w:r w:rsidRPr="004E2F74">
        <w:rPr>
          <w:color w:val="208830"/>
        </w:rPr>
        <w:t>: Carriageway spend by maintenance type</w:t>
      </w:r>
    </w:p>
    <w:tbl>
      <w:tblPr>
        <w:tblStyle w:val="TableGrid"/>
        <w:tblW w:w="5000" w:type="pct"/>
        <w:tblLook w:val="04A0" w:firstRow="1" w:lastRow="0" w:firstColumn="1" w:lastColumn="0" w:noHBand="0" w:noVBand="1"/>
      </w:tblPr>
      <w:tblGrid>
        <w:gridCol w:w="2547"/>
        <w:gridCol w:w="1852"/>
        <w:gridCol w:w="1692"/>
        <w:gridCol w:w="2076"/>
        <w:gridCol w:w="1569"/>
      </w:tblGrid>
      <w:tr w:rsidR="008E36F6" w:rsidRPr="004E2F74" w14:paraId="7FFCF9C2" w14:textId="77777777" w:rsidTr="008E36F6">
        <w:tc>
          <w:tcPr>
            <w:tcW w:w="1308" w:type="pct"/>
            <w:tcBorders>
              <w:bottom w:val="nil"/>
            </w:tcBorders>
            <w:shd w:val="clear" w:color="auto" w:fill="208830"/>
          </w:tcPr>
          <w:p w14:paraId="46E103B6" w14:textId="70824AD1" w:rsidR="008E36F6" w:rsidRPr="007A2024" w:rsidRDefault="008E36F6" w:rsidP="002803A5">
            <w:pPr>
              <w:spacing w:before="80" w:after="80"/>
              <w:jc w:val="left"/>
              <w:rPr>
                <w:noProof/>
                <w:color w:val="FFFFFF" w:themeColor="background1"/>
              </w:rPr>
            </w:pPr>
            <w:r w:rsidRPr="007A2024">
              <w:rPr>
                <w:noProof/>
                <w:color w:val="FFFFFF" w:themeColor="background1"/>
              </w:rPr>
              <w:t>Maintenance type</w:t>
            </w:r>
          </w:p>
        </w:tc>
        <w:tc>
          <w:tcPr>
            <w:tcW w:w="951" w:type="pct"/>
            <w:tcBorders>
              <w:right w:val="nil"/>
            </w:tcBorders>
            <w:shd w:val="clear" w:color="auto" w:fill="208830"/>
          </w:tcPr>
          <w:p w14:paraId="1393E7D1" w14:textId="77777777" w:rsidR="008E36F6" w:rsidRPr="007A2024" w:rsidRDefault="008E36F6" w:rsidP="002803A5">
            <w:pPr>
              <w:spacing w:before="80" w:after="80"/>
              <w:jc w:val="left"/>
              <w:rPr>
                <w:noProof/>
                <w:color w:val="FFFFFF" w:themeColor="background1"/>
              </w:rPr>
            </w:pPr>
            <w:r w:rsidRPr="007A2024">
              <w:rPr>
                <w:noProof/>
                <w:color w:val="FFFFFF" w:themeColor="background1"/>
              </w:rPr>
              <w:t>2025/26</w:t>
            </w:r>
          </w:p>
        </w:tc>
        <w:tc>
          <w:tcPr>
            <w:tcW w:w="869" w:type="pct"/>
            <w:tcBorders>
              <w:left w:val="nil"/>
            </w:tcBorders>
            <w:shd w:val="clear" w:color="auto" w:fill="208830"/>
          </w:tcPr>
          <w:p w14:paraId="6F8C0ED2" w14:textId="7A36637F" w:rsidR="008E36F6" w:rsidRPr="007A2024" w:rsidRDefault="008E36F6" w:rsidP="002803A5">
            <w:pPr>
              <w:spacing w:before="80" w:after="80"/>
              <w:jc w:val="left"/>
              <w:rPr>
                <w:noProof/>
                <w:color w:val="FFFFFF" w:themeColor="background1"/>
              </w:rPr>
            </w:pPr>
          </w:p>
        </w:tc>
        <w:tc>
          <w:tcPr>
            <w:tcW w:w="1066" w:type="pct"/>
            <w:tcBorders>
              <w:right w:val="nil"/>
            </w:tcBorders>
            <w:shd w:val="clear" w:color="auto" w:fill="208830"/>
          </w:tcPr>
          <w:p w14:paraId="0A4C2710" w14:textId="77777777" w:rsidR="008E36F6" w:rsidRPr="007A2024" w:rsidRDefault="008E36F6" w:rsidP="002803A5">
            <w:pPr>
              <w:spacing w:before="80" w:after="80"/>
              <w:jc w:val="left"/>
              <w:rPr>
                <w:noProof/>
                <w:color w:val="FFFFFF" w:themeColor="background1"/>
              </w:rPr>
            </w:pPr>
            <w:r w:rsidRPr="007A2024">
              <w:rPr>
                <w:noProof/>
                <w:color w:val="FFFFFF" w:themeColor="background1"/>
              </w:rPr>
              <w:t>2026/27*</w:t>
            </w:r>
          </w:p>
        </w:tc>
        <w:tc>
          <w:tcPr>
            <w:tcW w:w="806" w:type="pct"/>
            <w:tcBorders>
              <w:left w:val="nil"/>
            </w:tcBorders>
            <w:shd w:val="clear" w:color="auto" w:fill="208830"/>
          </w:tcPr>
          <w:p w14:paraId="6B21851F" w14:textId="4ED9883B" w:rsidR="008E36F6" w:rsidRPr="007A2024" w:rsidRDefault="008E36F6" w:rsidP="002803A5">
            <w:pPr>
              <w:spacing w:before="80" w:after="80"/>
              <w:jc w:val="left"/>
              <w:rPr>
                <w:noProof/>
                <w:color w:val="FFFFFF" w:themeColor="background1"/>
              </w:rPr>
            </w:pPr>
          </w:p>
        </w:tc>
      </w:tr>
      <w:tr w:rsidR="00A97F9F" w:rsidRPr="004E2F74" w14:paraId="236A5AAA" w14:textId="77777777" w:rsidTr="008E36F6">
        <w:tc>
          <w:tcPr>
            <w:tcW w:w="1308" w:type="pct"/>
            <w:tcBorders>
              <w:top w:val="nil"/>
            </w:tcBorders>
            <w:shd w:val="clear" w:color="auto" w:fill="208830"/>
          </w:tcPr>
          <w:p w14:paraId="071FB001" w14:textId="77777777" w:rsidR="00A97F9F" w:rsidRPr="007A2024" w:rsidRDefault="00A97F9F" w:rsidP="0090481B">
            <w:pPr>
              <w:spacing w:before="80" w:after="80"/>
              <w:jc w:val="left"/>
              <w:rPr>
                <w:noProof/>
              </w:rPr>
            </w:pPr>
          </w:p>
        </w:tc>
        <w:tc>
          <w:tcPr>
            <w:tcW w:w="951" w:type="pct"/>
            <w:shd w:val="clear" w:color="auto" w:fill="CDEBCF"/>
          </w:tcPr>
          <w:p w14:paraId="65AFBE26" w14:textId="07598A32" w:rsidR="00A97F9F" w:rsidRPr="007A2024" w:rsidRDefault="00A97F9F" w:rsidP="0090481B">
            <w:pPr>
              <w:spacing w:before="80" w:after="80"/>
              <w:jc w:val="left"/>
              <w:rPr>
                <w:noProof/>
              </w:rPr>
            </w:pPr>
            <w:r w:rsidRPr="007A2024">
              <w:rPr>
                <w:noProof/>
              </w:rPr>
              <w:t>Capital</w:t>
            </w:r>
          </w:p>
        </w:tc>
        <w:tc>
          <w:tcPr>
            <w:tcW w:w="869" w:type="pct"/>
            <w:shd w:val="clear" w:color="auto" w:fill="CDEBCF"/>
          </w:tcPr>
          <w:p w14:paraId="221EA2F4" w14:textId="1117506C" w:rsidR="00A97F9F" w:rsidRPr="007A2024" w:rsidRDefault="00A97F9F" w:rsidP="0090481B">
            <w:pPr>
              <w:spacing w:before="80" w:after="80"/>
              <w:jc w:val="left"/>
              <w:rPr>
                <w:noProof/>
              </w:rPr>
            </w:pPr>
            <w:r w:rsidRPr="007A2024">
              <w:rPr>
                <w:noProof/>
              </w:rPr>
              <w:t>Revenue</w:t>
            </w:r>
          </w:p>
        </w:tc>
        <w:tc>
          <w:tcPr>
            <w:tcW w:w="1066" w:type="pct"/>
            <w:shd w:val="clear" w:color="auto" w:fill="CDEBCF"/>
          </w:tcPr>
          <w:p w14:paraId="0C5E3ABE" w14:textId="4674F1D0" w:rsidR="00A97F9F" w:rsidRPr="007A2024" w:rsidRDefault="00A97F9F" w:rsidP="0090481B">
            <w:pPr>
              <w:spacing w:before="80" w:after="80"/>
              <w:jc w:val="left"/>
              <w:rPr>
                <w:noProof/>
              </w:rPr>
            </w:pPr>
            <w:r w:rsidRPr="007A2024">
              <w:rPr>
                <w:noProof/>
              </w:rPr>
              <w:t>Capital</w:t>
            </w:r>
          </w:p>
        </w:tc>
        <w:tc>
          <w:tcPr>
            <w:tcW w:w="806" w:type="pct"/>
            <w:shd w:val="clear" w:color="auto" w:fill="CDEBCF"/>
          </w:tcPr>
          <w:p w14:paraId="1600452C" w14:textId="0F6D8358" w:rsidR="00A97F9F" w:rsidRPr="007A2024" w:rsidRDefault="00A97F9F" w:rsidP="0090481B">
            <w:pPr>
              <w:spacing w:before="80" w:after="80"/>
              <w:jc w:val="left"/>
              <w:rPr>
                <w:noProof/>
              </w:rPr>
            </w:pPr>
            <w:r w:rsidRPr="007A2024">
              <w:rPr>
                <w:noProof/>
              </w:rPr>
              <w:t>Revenue</w:t>
            </w:r>
          </w:p>
        </w:tc>
      </w:tr>
      <w:tr w:rsidR="0090481B" w:rsidRPr="004E2F74" w14:paraId="05931449" w14:textId="77777777" w:rsidTr="007A2024">
        <w:tc>
          <w:tcPr>
            <w:tcW w:w="1308" w:type="pct"/>
            <w:shd w:val="clear" w:color="auto" w:fill="CDEBCF"/>
          </w:tcPr>
          <w:p w14:paraId="2F5BD02E" w14:textId="2548AC4D" w:rsidR="0090481B" w:rsidRPr="007A2024" w:rsidRDefault="0090481B" w:rsidP="0090481B">
            <w:pPr>
              <w:spacing w:before="80" w:after="80"/>
              <w:jc w:val="left"/>
              <w:rPr>
                <w:noProof/>
              </w:rPr>
            </w:pPr>
            <w:r w:rsidRPr="007A2024">
              <w:rPr>
                <w:noProof/>
              </w:rPr>
              <w:t>Total planned maintenance</w:t>
            </w:r>
          </w:p>
        </w:tc>
        <w:tc>
          <w:tcPr>
            <w:tcW w:w="951" w:type="pct"/>
            <w:shd w:val="clear" w:color="auto" w:fill="CDEBCF"/>
          </w:tcPr>
          <w:p w14:paraId="22C4C789" w14:textId="1851B266" w:rsidR="0090481B" w:rsidRPr="007A2024" w:rsidRDefault="0090481B" w:rsidP="0090481B">
            <w:pPr>
              <w:spacing w:before="80" w:after="80"/>
              <w:jc w:val="left"/>
              <w:rPr>
                <w:noProof/>
              </w:rPr>
            </w:pPr>
            <w:r w:rsidRPr="007A2024">
              <w:rPr>
                <w:noProof/>
              </w:rPr>
              <w:t>£3,394,222</w:t>
            </w:r>
          </w:p>
        </w:tc>
        <w:tc>
          <w:tcPr>
            <w:tcW w:w="869" w:type="pct"/>
            <w:shd w:val="clear" w:color="auto" w:fill="CDEBCF"/>
          </w:tcPr>
          <w:p w14:paraId="04F20260" w14:textId="1135AD6D" w:rsidR="0090481B" w:rsidRPr="007A2024" w:rsidRDefault="0090481B" w:rsidP="0090481B">
            <w:pPr>
              <w:spacing w:before="80" w:after="80"/>
              <w:jc w:val="left"/>
              <w:rPr>
                <w:noProof/>
              </w:rPr>
            </w:pPr>
            <w:r w:rsidRPr="007A2024">
              <w:rPr>
                <w:noProof/>
              </w:rPr>
              <w:t>£0</w:t>
            </w:r>
          </w:p>
        </w:tc>
        <w:tc>
          <w:tcPr>
            <w:tcW w:w="1066" w:type="pct"/>
            <w:shd w:val="clear" w:color="auto" w:fill="CDEBCF"/>
          </w:tcPr>
          <w:p w14:paraId="563C2B04" w14:textId="4F4D2CDF" w:rsidR="0090481B" w:rsidRPr="007A2024" w:rsidRDefault="0090481B" w:rsidP="0090481B">
            <w:pPr>
              <w:spacing w:before="80" w:after="80"/>
              <w:jc w:val="left"/>
              <w:rPr>
                <w:noProof/>
              </w:rPr>
            </w:pPr>
            <w:r w:rsidRPr="007A2024">
              <w:rPr>
                <w:noProof/>
              </w:rPr>
              <w:t>£</w:t>
            </w:r>
            <w:r w:rsidR="00AC519D">
              <w:rPr>
                <w:noProof/>
              </w:rPr>
              <w:t>350,000</w:t>
            </w:r>
          </w:p>
        </w:tc>
        <w:tc>
          <w:tcPr>
            <w:tcW w:w="806" w:type="pct"/>
            <w:shd w:val="clear" w:color="auto" w:fill="CDEBCF"/>
          </w:tcPr>
          <w:p w14:paraId="5351D632" w14:textId="7DACC398" w:rsidR="0090481B" w:rsidRPr="007A2024" w:rsidRDefault="0090481B" w:rsidP="0090481B">
            <w:pPr>
              <w:spacing w:before="80" w:after="80"/>
              <w:jc w:val="left"/>
              <w:rPr>
                <w:noProof/>
              </w:rPr>
            </w:pPr>
            <w:r w:rsidRPr="007A2024">
              <w:rPr>
                <w:noProof/>
              </w:rPr>
              <w:t>£0</w:t>
            </w:r>
          </w:p>
        </w:tc>
      </w:tr>
      <w:tr w:rsidR="0090481B" w:rsidRPr="004E2F74" w14:paraId="56EE2CA0" w14:textId="77777777" w:rsidTr="007A2024">
        <w:tc>
          <w:tcPr>
            <w:tcW w:w="1308" w:type="pct"/>
          </w:tcPr>
          <w:p w14:paraId="27067F4A" w14:textId="7D1A828B" w:rsidR="0090481B" w:rsidRPr="007A2024" w:rsidRDefault="0090481B" w:rsidP="0090481B">
            <w:pPr>
              <w:spacing w:before="80" w:after="80"/>
              <w:jc w:val="left"/>
              <w:rPr>
                <w:noProof/>
              </w:rPr>
            </w:pPr>
            <w:r w:rsidRPr="007A2024">
              <w:rPr>
                <w:noProof/>
              </w:rPr>
              <w:t>Preventative</w:t>
            </w:r>
          </w:p>
        </w:tc>
        <w:tc>
          <w:tcPr>
            <w:tcW w:w="951" w:type="pct"/>
          </w:tcPr>
          <w:p w14:paraId="177435D4" w14:textId="69AE29D2" w:rsidR="0090481B" w:rsidRPr="007A2024" w:rsidRDefault="0090481B" w:rsidP="0090481B">
            <w:pPr>
              <w:spacing w:before="80" w:after="80"/>
              <w:jc w:val="left"/>
              <w:rPr>
                <w:noProof/>
              </w:rPr>
            </w:pPr>
            <w:r w:rsidRPr="007A2024">
              <w:rPr>
                <w:noProof/>
              </w:rPr>
              <w:t>£0</w:t>
            </w:r>
          </w:p>
        </w:tc>
        <w:tc>
          <w:tcPr>
            <w:tcW w:w="869" w:type="pct"/>
          </w:tcPr>
          <w:p w14:paraId="345BA857" w14:textId="578BD843" w:rsidR="0090481B" w:rsidRPr="007A2024" w:rsidRDefault="0090481B" w:rsidP="0090481B">
            <w:pPr>
              <w:spacing w:before="80" w:after="80"/>
              <w:jc w:val="left"/>
              <w:rPr>
                <w:noProof/>
              </w:rPr>
            </w:pPr>
            <w:r w:rsidRPr="007A2024">
              <w:rPr>
                <w:noProof/>
              </w:rPr>
              <w:t>£0</w:t>
            </w:r>
          </w:p>
        </w:tc>
        <w:tc>
          <w:tcPr>
            <w:tcW w:w="1066" w:type="pct"/>
          </w:tcPr>
          <w:p w14:paraId="139CD46C" w14:textId="7FAE7774" w:rsidR="0090481B" w:rsidRPr="007A2024" w:rsidRDefault="0090481B" w:rsidP="0090481B">
            <w:pPr>
              <w:spacing w:before="80" w:after="80"/>
              <w:jc w:val="left"/>
              <w:rPr>
                <w:noProof/>
              </w:rPr>
            </w:pPr>
            <w:r w:rsidRPr="007A2024">
              <w:rPr>
                <w:noProof/>
              </w:rPr>
              <w:t>£0</w:t>
            </w:r>
          </w:p>
        </w:tc>
        <w:tc>
          <w:tcPr>
            <w:tcW w:w="806" w:type="pct"/>
          </w:tcPr>
          <w:p w14:paraId="2C9B252E" w14:textId="4040AE07" w:rsidR="0090481B" w:rsidRPr="007A2024" w:rsidRDefault="0090481B" w:rsidP="0090481B">
            <w:pPr>
              <w:spacing w:before="80" w:after="80"/>
              <w:jc w:val="left"/>
              <w:rPr>
                <w:noProof/>
              </w:rPr>
            </w:pPr>
            <w:r w:rsidRPr="007A2024">
              <w:rPr>
                <w:noProof/>
              </w:rPr>
              <w:t>£0</w:t>
            </w:r>
          </w:p>
        </w:tc>
      </w:tr>
      <w:tr w:rsidR="0090481B" w:rsidRPr="004E2F74" w14:paraId="5A0B5530" w14:textId="77777777" w:rsidTr="007A2024">
        <w:tc>
          <w:tcPr>
            <w:tcW w:w="1308" w:type="pct"/>
          </w:tcPr>
          <w:p w14:paraId="0A32EAF1" w14:textId="3CAABEAA" w:rsidR="0090481B" w:rsidRPr="007A2024" w:rsidRDefault="0090481B" w:rsidP="0090481B">
            <w:pPr>
              <w:spacing w:before="80" w:after="80"/>
              <w:jc w:val="left"/>
              <w:rPr>
                <w:noProof/>
              </w:rPr>
            </w:pPr>
            <w:r w:rsidRPr="007A2024">
              <w:rPr>
                <w:noProof/>
              </w:rPr>
              <w:t>Structural</w:t>
            </w:r>
          </w:p>
        </w:tc>
        <w:tc>
          <w:tcPr>
            <w:tcW w:w="951" w:type="pct"/>
          </w:tcPr>
          <w:p w14:paraId="1ACA1605" w14:textId="6CDA70F4" w:rsidR="0090481B" w:rsidRPr="007A2024" w:rsidRDefault="0090481B" w:rsidP="0090481B">
            <w:pPr>
              <w:spacing w:before="80" w:after="80"/>
              <w:jc w:val="left"/>
              <w:rPr>
                <w:noProof/>
              </w:rPr>
            </w:pPr>
            <w:r w:rsidRPr="007A2024">
              <w:rPr>
                <w:noProof/>
              </w:rPr>
              <w:t>£3,394,222</w:t>
            </w:r>
          </w:p>
        </w:tc>
        <w:tc>
          <w:tcPr>
            <w:tcW w:w="869" w:type="pct"/>
          </w:tcPr>
          <w:p w14:paraId="6A911972" w14:textId="06E32552" w:rsidR="0090481B" w:rsidRPr="007A2024" w:rsidRDefault="0090481B" w:rsidP="0090481B">
            <w:pPr>
              <w:spacing w:before="80" w:after="80"/>
              <w:jc w:val="left"/>
              <w:rPr>
                <w:noProof/>
              </w:rPr>
            </w:pPr>
            <w:r w:rsidRPr="007A2024">
              <w:rPr>
                <w:noProof/>
              </w:rPr>
              <w:t>£0</w:t>
            </w:r>
          </w:p>
        </w:tc>
        <w:tc>
          <w:tcPr>
            <w:tcW w:w="1066" w:type="pct"/>
          </w:tcPr>
          <w:p w14:paraId="26F7B565" w14:textId="0EB0B640" w:rsidR="0090481B" w:rsidRPr="007A2024" w:rsidRDefault="0090481B" w:rsidP="0090481B">
            <w:pPr>
              <w:spacing w:before="80" w:after="80"/>
              <w:jc w:val="left"/>
              <w:rPr>
                <w:noProof/>
              </w:rPr>
            </w:pPr>
            <w:r w:rsidRPr="007A2024">
              <w:rPr>
                <w:noProof/>
              </w:rPr>
              <w:t>£</w:t>
            </w:r>
            <w:r w:rsidR="00AC519D">
              <w:rPr>
                <w:noProof/>
              </w:rPr>
              <w:t>350,000</w:t>
            </w:r>
          </w:p>
        </w:tc>
        <w:tc>
          <w:tcPr>
            <w:tcW w:w="806" w:type="pct"/>
          </w:tcPr>
          <w:p w14:paraId="5B8A0C6B" w14:textId="71C3DBEF" w:rsidR="0090481B" w:rsidRPr="007A2024" w:rsidRDefault="0090481B" w:rsidP="0090481B">
            <w:pPr>
              <w:spacing w:before="80" w:after="80"/>
              <w:jc w:val="left"/>
              <w:rPr>
                <w:noProof/>
              </w:rPr>
            </w:pPr>
            <w:r w:rsidRPr="007A2024">
              <w:rPr>
                <w:noProof/>
              </w:rPr>
              <w:t>£0</w:t>
            </w:r>
          </w:p>
        </w:tc>
      </w:tr>
      <w:tr w:rsidR="0090481B" w:rsidRPr="004E2F74" w14:paraId="7FD1E446" w14:textId="77777777" w:rsidTr="007A2024">
        <w:tc>
          <w:tcPr>
            <w:tcW w:w="1308" w:type="pct"/>
          </w:tcPr>
          <w:p w14:paraId="7D470A99" w14:textId="35B4BAD2" w:rsidR="0090481B" w:rsidRPr="007A2024" w:rsidRDefault="0090481B" w:rsidP="0090481B">
            <w:pPr>
              <w:spacing w:before="80" w:after="80"/>
              <w:jc w:val="left"/>
              <w:rPr>
                <w:noProof/>
              </w:rPr>
            </w:pPr>
            <w:r w:rsidRPr="007A2024">
              <w:rPr>
                <w:noProof/>
              </w:rPr>
              <w:t>Patching</w:t>
            </w:r>
          </w:p>
        </w:tc>
        <w:tc>
          <w:tcPr>
            <w:tcW w:w="951" w:type="pct"/>
          </w:tcPr>
          <w:p w14:paraId="5989DA89" w14:textId="5572A4EA" w:rsidR="0090481B" w:rsidRPr="007A2024" w:rsidRDefault="0090481B" w:rsidP="0090481B">
            <w:pPr>
              <w:spacing w:before="80" w:after="80"/>
              <w:jc w:val="left"/>
              <w:rPr>
                <w:noProof/>
              </w:rPr>
            </w:pPr>
            <w:r w:rsidRPr="007A2024">
              <w:rPr>
                <w:noProof/>
              </w:rPr>
              <w:t>£0</w:t>
            </w:r>
          </w:p>
        </w:tc>
        <w:tc>
          <w:tcPr>
            <w:tcW w:w="869" w:type="pct"/>
          </w:tcPr>
          <w:p w14:paraId="0E1C6B66" w14:textId="328167EB" w:rsidR="0090481B" w:rsidRPr="007A2024" w:rsidRDefault="0090481B" w:rsidP="0090481B">
            <w:pPr>
              <w:spacing w:before="80" w:after="80"/>
              <w:jc w:val="left"/>
              <w:rPr>
                <w:noProof/>
              </w:rPr>
            </w:pPr>
            <w:r w:rsidRPr="007A2024">
              <w:rPr>
                <w:noProof/>
              </w:rPr>
              <w:t>£0</w:t>
            </w:r>
          </w:p>
        </w:tc>
        <w:tc>
          <w:tcPr>
            <w:tcW w:w="1066" w:type="pct"/>
          </w:tcPr>
          <w:p w14:paraId="62C4C709" w14:textId="426D9585" w:rsidR="0090481B" w:rsidRPr="007A2024" w:rsidRDefault="0090481B" w:rsidP="0090481B">
            <w:pPr>
              <w:spacing w:before="80" w:after="80"/>
              <w:jc w:val="left"/>
              <w:rPr>
                <w:noProof/>
              </w:rPr>
            </w:pPr>
            <w:r w:rsidRPr="007A2024">
              <w:rPr>
                <w:noProof/>
              </w:rPr>
              <w:t>£0</w:t>
            </w:r>
          </w:p>
        </w:tc>
        <w:tc>
          <w:tcPr>
            <w:tcW w:w="806" w:type="pct"/>
          </w:tcPr>
          <w:p w14:paraId="7350DA41" w14:textId="69664F18" w:rsidR="0090481B" w:rsidRPr="007A2024" w:rsidRDefault="0090481B" w:rsidP="0090481B">
            <w:pPr>
              <w:spacing w:before="80" w:after="80"/>
              <w:jc w:val="left"/>
              <w:rPr>
                <w:noProof/>
              </w:rPr>
            </w:pPr>
            <w:r w:rsidRPr="007A2024">
              <w:rPr>
                <w:noProof/>
              </w:rPr>
              <w:t>£0</w:t>
            </w:r>
          </w:p>
        </w:tc>
      </w:tr>
      <w:tr w:rsidR="0090481B" w:rsidRPr="004E2F74" w14:paraId="17A37D53" w14:textId="77777777" w:rsidTr="007A2024">
        <w:tc>
          <w:tcPr>
            <w:tcW w:w="1308" w:type="pct"/>
            <w:shd w:val="clear" w:color="auto" w:fill="CDEBCF"/>
          </w:tcPr>
          <w:p w14:paraId="7FCFF6FD" w14:textId="221AF835" w:rsidR="0090481B" w:rsidRPr="007A2024" w:rsidRDefault="0090481B" w:rsidP="0090481B">
            <w:pPr>
              <w:spacing w:before="80" w:after="80"/>
              <w:jc w:val="left"/>
              <w:rPr>
                <w:noProof/>
              </w:rPr>
            </w:pPr>
            <w:r w:rsidRPr="007A2024">
              <w:rPr>
                <w:noProof/>
              </w:rPr>
              <w:t>Total reactive maintenance</w:t>
            </w:r>
          </w:p>
        </w:tc>
        <w:tc>
          <w:tcPr>
            <w:tcW w:w="951" w:type="pct"/>
            <w:shd w:val="clear" w:color="auto" w:fill="CDEBCF"/>
          </w:tcPr>
          <w:p w14:paraId="57195292" w14:textId="5C239CBB" w:rsidR="0090481B" w:rsidRPr="007A2024" w:rsidRDefault="0090481B" w:rsidP="0090481B">
            <w:pPr>
              <w:spacing w:before="80" w:after="80"/>
              <w:jc w:val="left"/>
              <w:rPr>
                <w:noProof/>
              </w:rPr>
            </w:pPr>
            <w:r w:rsidRPr="007A2024">
              <w:rPr>
                <w:noProof/>
              </w:rPr>
              <w:t>£0</w:t>
            </w:r>
          </w:p>
        </w:tc>
        <w:tc>
          <w:tcPr>
            <w:tcW w:w="869" w:type="pct"/>
            <w:shd w:val="clear" w:color="auto" w:fill="CDEBCF"/>
          </w:tcPr>
          <w:p w14:paraId="76D3A20F" w14:textId="5D42582E" w:rsidR="0090481B" w:rsidRPr="007A2024" w:rsidRDefault="0090481B" w:rsidP="0090481B">
            <w:pPr>
              <w:spacing w:before="80" w:after="80"/>
              <w:jc w:val="left"/>
              <w:rPr>
                <w:noProof/>
              </w:rPr>
            </w:pPr>
            <w:r w:rsidRPr="007A2024">
              <w:rPr>
                <w:noProof/>
              </w:rPr>
              <w:t>£</w:t>
            </w:r>
            <w:r w:rsidR="00AC519D">
              <w:rPr>
                <w:noProof/>
              </w:rPr>
              <w:t>445,17</w:t>
            </w:r>
            <w:r w:rsidR="007C2ADE">
              <w:rPr>
                <w:noProof/>
              </w:rPr>
              <w:t>1</w:t>
            </w:r>
          </w:p>
        </w:tc>
        <w:tc>
          <w:tcPr>
            <w:tcW w:w="1066" w:type="pct"/>
            <w:shd w:val="clear" w:color="auto" w:fill="CDEBCF"/>
          </w:tcPr>
          <w:p w14:paraId="3162C8A0" w14:textId="31636DB7" w:rsidR="0090481B" w:rsidRPr="007A2024" w:rsidRDefault="0090481B" w:rsidP="0090481B">
            <w:pPr>
              <w:spacing w:before="80" w:after="80"/>
              <w:jc w:val="left"/>
              <w:rPr>
                <w:noProof/>
              </w:rPr>
            </w:pPr>
            <w:r w:rsidRPr="007A2024">
              <w:rPr>
                <w:noProof/>
              </w:rPr>
              <w:t>£0</w:t>
            </w:r>
          </w:p>
        </w:tc>
        <w:tc>
          <w:tcPr>
            <w:tcW w:w="806" w:type="pct"/>
            <w:shd w:val="clear" w:color="auto" w:fill="CDEBCF"/>
          </w:tcPr>
          <w:p w14:paraId="2FFCFDDB" w14:textId="5492E549" w:rsidR="0090481B" w:rsidRPr="007A2024" w:rsidRDefault="0090481B" w:rsidP="0090481B">
            <w:pPr>
              <w:spacing w:before="80" w:after="80"/>
              <w:jc w:val="left"/>
              <w:rPr>
                <w:noProof/>
              </w:rPr>
            </w:pPr>
            <w:r w:rsidRPr="007A2024">
              <w:rPr>
                <w:noProof/>
              </w:rPr>
              <w:t>£100,000</w:t>
            </w:r>
          </w:p>
        </w:tc>
      </w:tr>
      <w:tr w:rsidR="0090481B" w:rsidRPr="004E2F74" w14:paraId="3D16083E" w14:textId="77777777" w:rsidTr="007A2024">
        <w:tc>
          <w:tcPr>
            <w:tcW w:w="1308" w:type="pct"/>
          </w:tcPr>
          <w:p w14:paraId="142F193D" w14:textId="0A3298C2" w:rsidR="0090481B" w:rsidRPr="007A2024" w:rsidRDefault="0090481B" w:rsidP="0090481B">
            <w:pPr>
              <w:spacing w:before="80" w:after="80"/>
              <w:jc w:val="left"/>
              <w:rPr>
                <w:noProof/>
              </w:rPr>
            </w:pPr>
            <w:r w:rsidRPr="007A2024">
              <w:rPr>
                <w:noProof/>
              </w:rPr>
              <w:t>Temporary repairs</w:t>
            </w:r>
          </w:p>
        </w:tc>
        <w:tc>
          <w:tcPr>
            <w:tcW w:w="951" w:type="pct"/>
          </w:tcPr>
          <w:p w14:paraId="78419E73" w14:textId="62FFB98B" w:rsidR="0090481B" w:rsidRPr="007A2024" w:rsidRDefault="0090481B" w:rsidP="0090481B">
            <w:pPr>
              <w:spacing w:before="80" w:after="80"/>
              <w:jc w:val="left"/>
              <w:rPr>
                <w:noProof/>
              </w:rPr>
            </w:pPr>
            <w:r w:rsidRPr="007A2024">
              <w:rPr>
                <w:noProof/>
              </w:rPr>
              <w:t>£0</w:t>
            </w:r>
          </w:p>
        </w:tc>
        <w:tc>
          <w:tcPr>
            <w:tcW w:w="869" w:type="pct"/>
          </w:tcPr>
          <w:p w14:paraId="7781C2F5" w14:textId="504A527E" w:rsidR="0090481B" w:rsidRPr="007A2024" w:rsidRDefault="0090481B" w:rsidP="0090481B">
            <w:pPr>
              <w:spacing w:before="80" w:after="80"/>
              <w:jc w:val="left"/>
              <w:rPr>
                <w:noProof/>
              </w:rPr>
            </w:pPr>
            <w:r w:rsidRPr="007A2024">
              <w:rPr>
                <w:noProof/>
              </w:rPr>
              <w:t>£</w:t>
            </w:r>
            <w:r w:rsidR="00AC519D">
              <w:rPr>
                <w:noProof/>
              </w:rPr>
              <w:t>111,293</w:t>
            </w:r>
          </w:p>
        </w:tc>
        <w:tc>
          <w:tcPr>
            <w:tcW w:w="1066" w:type="pct"/>
          </w:tcPr>
          <w:p w14:paraId="4CC93616" w14:textId="58F7CA07" w:rsidR="0090481B" w:rsidRPr="007A2024" w:rsidRDefault="0090481B" w:rsidP="0090481B">
            <w:pPr>
              <w:spacing w:before="80" w:after="80"/>
              <w:jc w:val="left"/>
              <w:rPr>
                <w:noProof/>
              </w:rPr>
            </w:pPr>
            <w:r w:rsidRPr="007A2024">
              <w:rPr>
                <w:noProof/>
              </w:rPr>
              <w:t>£0</w:t>
            </w:r>
          </w:p>
        </w:tc>
        <w:tc>
          <w:tcPr>
            <w:tcW w:w="806" w:type="pct"/>
          </w:tcPr>
          <w:p w14:paraId="482135B4" w14:textId="75421E92" w:rsidR="0090481B" w:rsidRPr="007A2024" w:rsidRDefault="0090481B" w:rsidP="0090481B">
            <w:pPr>
              <w:spacing w:before="80" w:after="80"/>
              <w:jc w:val="left"/>
              <w:rPr>
                <w:noProof/>
              </w:rPr>
            </w:pPr>
            <w:r w:rsidRPr="007A2024">
              <w:rPr>
                <w:noProof/>
              </w:rPr>
              <w:t>£25,000</w:t>
            </w:r>
          </w:p>
        </w:tc>
      </w:tr>
      <w:tr w:rsidR="0090481B" w:rsidRPr="004E2F74" w14:paraId="1CD83299" w14:textId="77777777" w:rsidTr="007A2024">
        <w:tc>
          <w:tcPr>
            <w:tcW w:w="1308" w:type="pct"/>
          </w:tcPr>
          <w:p w14:paraId="114701CD" w14:textId="499082CD" w:rsidR="0090481B" w:rsidRPr="007A2024" w:rsidRDefault="0090481B" w:rsidP="0090481B">
            <w:pPr>
              <w:spacing w:before="80" w:after="80"/>
              <w:jc w:val="left"/>
              <w:rPr>
                <w:noProof/>
              </w:rPr>
            </w:pPr>
            <w:r w:rsidRPr="007A2024">
              <w:rPr>
                <w:noProof/>
              </w:rPr>
              <w:t>Permanent repairs</w:t>
            </w:r>
          </w:p>
        </w:tc>
        <w:tc>
          <w:tcPr>
            <w:tcW w:w="951" w:type="pct"/>
          </w:tcPr>
          <w:p w14:paraId="792BC04E" w14:textId="512FE2D2" w:rsidR="0090481B" w:rsidRPr="007A2024" w:rsidRDefault="0090481B" w:rsidP="0090481B">
            <w:pPr>
              <w:spacing w:before="80" w:after="80"/>
              <w:jc w:val="left"/>
              <w:rPr>
                <w:noProof/>
              </w:rPr>
            </w:pPr>
            <w:r w:rsidRPr="007A2024">
              <w:rPr>
                <w:noProof/>
              </w:rPr>
              <w:t>£0</w:t>
            </w:r>
          </w:p>
        </w:tc>
        <w:tc>
          <w:tcPr>
            <w:tcW w:w="869" w:type="pct"/>
          </w:tcPr>
          <w:p w14:paraId="28589850" w14:textId="5A21A978" w:rsidR="0090481B" w:rsidRPr="007A2024" w:rsidRDefault="0090481B" w:rsidP="0090481B">
            <w:pPr>
              <w:spacing w:before="80" w:after="80"/>
              <w:jc w:val="left"/>
              <w:rPr>
                <w:noProof/>
              </w:rPr>
            </w:pPr>
            <w:r w:rsidRPr="007A2024">
              <w:rPr>
                <w:noProof/>
              </w:rPr>
              <w:t>£</w:t>
            </w:r>
            <w:r w:rsidR="00AC519D">
              <w:rPr>
                <w:noProof/>
              </w:rPr>
              <w:t>333,878</w:t>
            </w:r>
          </w:p>
        </w:tc>
        <w:tc>
          <w:tcPr>
            <w:tcW w:w="1066" w:type="pct"/>
          </w:tcPr>
          <w:p w14:paraId="3320366C" w14:textId="25530AA6" w:rsidR="0090481B" w:rsidRPr="007A2024" w:rsidRDefault="0090481B" w:rsidP="0090481B">
            <w:pPr>
              <w:spacing w:before="80" w:after="80"/>
              <w:jc w:val="left"/>
              <w:rPr>
                <w:noProof/>
              </w:rPr>
            </w:pPr>
            <w:r w:rsidRPr="007A2024">
              <w:rPr>
                <w:noProof/>
              </w:rPr>
              <w:t>£0</w:t>
            </w:r>
          </w:p>
        </w:tc>
        <w:tc>
          <w:tcPr>
            <w:tcW w:w="806" w:type="pct"/>
          </w:tcPr>
          <w:p w14:paraId="69D7F4D3" w14:textId="3E49EE11" w:rsidR="0090481B" w:rsidRPr="007A2024" w:rsidRDefault="0090481B" w:rsidP="0090481B">
            <w:pPr>
              <w:spacing w:before="80" w:after="80"/>
              <w:jc w:val="left"/>
              <w:rPr>
                <w:noProof/>
              </w:rPr>
            </w:pPr>
            <w:r w:rsidRPr="007A2024">
              <w:rPr>
                <w:noProof/>
              </w:rPr>
              <w:t>£75,000</w:t>
            </w:r>
          </w:p>
        </w:tc>
      </w:tr>
      <w:tr w:rsidR="0090481B" w:rsidRPr="004E2F74" w14:paraId="35E4BFF4" w14:textId="77777777" w:rsidTr="007A2024">
        <w:tc>
          <w:tcPr>
            <w:tcW w:w="1308" w:type="pct"/>
            <w:shd w:val="clear" w:color="auto" w:fill="CDEBCF"/>
          </w:tcPr>
          <w:p w14:paraId="5203DC63" w14:textId="61D42934" w:rsidR="0090481B" w:rsidRPr="007A2024" w:rsidRDefault="0090481B" w:rsidP="0090481B">
            <w:pPr>
              <w:spacing w:before="80" w:after="80"/>
              <w:jc w:val="left"/>
              <w:rPr>
                <w:noProof/>
              </w:rPr>
            </w:pPr>
            <w:r w:rsidRPr="007A2024">
              <w:rPr>
                <w:noProof/>
              </w:rPr>
              <w:t>Other carriageway spend</w:t>
            </w:r>
          </w:p>
        </w:tc>
        <w:tc>
          <w:tcPr>
            <w:tcW w:w="951" w:type="pct"/>
            <w:shd w:val="clear" w:color="auto" w:fill="CDEBCF"/>
          </w:tcPr>
          <w:p w14:paraId="01E557A3" w14:textId="64BB6A91" w:rsidR="0090481B" w:rsidRPr="007A2024" w:rsidRDefault="0090481B" w:rsidP="0090481B">
            <w:pPr>
              <w:spacing w:before="80" w:after="80"/>
              <w:jc w:val="left"/>
              <w:rPr>
                <w:noProof/>
              </w:rPr>
            </w:pPr>
            <w:r w:rsidRPr="007A2024">
              <w:rPr>
                <w:noProof/>
              </w:rPr>
              <w:t>£</w:t>
            </w:r>
            <w:r w:rsidR="00AC519D">
              <w:rPr>
                <w:noProof/>
              </w:rPr>
              <w:t>0</w:t>
            </w:r>
          </w:p>
        </w:tc>
        <w:tc>
          <w:tcPr>
            <w:tcW w:w="869" w:type="pct"/>
            <w:shd w:val="clear" w:color="auto" w:fill="CDEBCF"/>
          </w:tcPr>
          <w:p w14:paraId="75D57AE8" w14:textId="3402A4AE" w:rsidR="0090481B" w:rsidRPr="007A2024" w:rsidRDefault="0090481B" w:rsidP="0090481B">
            <w:pPr>
              <w:spacing w:before="80" w:after="80"/>
              <w:jc w:val="left"/>
              <w:rPr>
                <w:noProof/>
              </w:rPr>
            </w:pPr>
            <w:r w:rsidRPr="007A2024">
              <w:rPr>
                <w:noProof/>
              </w:rPr>
              <w:t>£</w:t>
            </w:r>
            <w:r w:rsidR="00AC519D">
              <w:rPr>
                <w:noProof/>
              </w:rPr>
              <w:t>336,789</w:t>
            </w:r>
          </w:p>
        </w:tc>
        <w:tc>
          <w:tcPr>
            <w:tcW w:w="1066" w:type="pct"/>
            <w:shd w:val="clear" w:color="auto" w:fill="CDEBCF"/>
          </w:tcPr>
          <w:p w14:paraId="2A9C0F67" w14:textId="5FBAC797" w:rsidR="0090481B" w:rsidRPr="007A2024" w:rsidRDefault="0090481B" w:rsidP="0090481B">
            <w:pPr>
              <w:spacing w:before="80" w:after="80"/>
              <w:jc w:val="left"/>
              <w:rPr>
                <w:noProof/>
              </w:rPr>
            </w:pPr>
            <w:r w:rsidRPr="007A2024">
              <w:rPr>
                <w:noProof/>
              </w:rPr>
              <w:t>£</w:t>
            </w:r>
            <w:r w:rsidR="00AC519D">
              <w:rPr>
                <w:noProof/>
              </w:rPr>
              <w:t>0</w:t>
            </w:r>
          </w:p>
        </w:tc>
        <w:tc>
          <w:tcPr>
            <w:tcW w:w="806" w:type="pct"/>
            <w:shd w:val="clear" w:color="auto" w:fill="CDEBCF"/>
          </w:tcPr>
          <w:p w14:paraId="19D906C0" w14:textId="543462F4" w:rsidR="0090481B" w:rsidRPr="007A2024" w:rsidRDefault="0090481B" w:rsidP="0090481B">
            <w:pPr>
              <w:spacing w:before="80" w:after="80"/>
              <w:jc w:val="left"/>
              <w:rPr>
                <w:noProof/>
              </w:rPr>
            </w:pPr>
            <w:r w:rsidRPr="007A2024">
              <w:rPr>
                <w:noProof/>
              </w:rPr>
              <w:t>£</w:t>
            </w:r>
            <w:r w:rsidR="00AC519D">
              <w:rPr>
                <w:noProof/>
              </w:rPr>
              <w:t>335,921</w:t>
            </w:r>
          </w:p>
        </w:tc>
      </w:tr>
      <w:tr w:rsidR="0090481B" w:rsidRPr="004E2F74" w14:paraId="6F2BEBFD" w14:textId="77777777" w:rsidTr="007A2024">
        <w:tc>
          <w:tcPr>
            <w:tcW w:w="1308" w:type="pct"/>
            <w:shd w:val="clear" w:color="auto" w:fill="208830"/>
          </w:tcPr>
          <w:p w14:paraId="77592A23" w14:textId="72E5C006" w:rsidR="0090481B" w:rsidRPr="007A2024" w:rsidRDefault="0090481B" w:rsidP="0090481B">
            <w:pPr>
              <w:spacing w:before="80" w:after="80"/>
              <w:jc w:val="left"/>
              <w:rPr>
                <w:b/>
                <w:bCs/>
                <w:noProof/>
                <w:color w:val="FFFFFF" w:themeColor="background1"/>
              </w:rPr>
            </w:pPr>
            <w:r w:rsidRPr="007A2024">
              <w:rPr>
                <w:b/>
                <w:bCs/>
                <w:noProof/>
                <w:color w:val="FFFFFF" w:themeColor="background1"/>
              </w:rPr>
              <w:t>Total carriageway spend</w:t>
            </w:r>
          </w:p>
        </w:tc>
        <w:tc>
          <w:tcPr>
            <w:tcW w:w="951" w:type="pct"/>
            <w:shd w:val="clear" w:color="auto" w:fill="208830"/>
          </w:tcPr>
          <w:p w14:paraId="4381DBE1" w14:textId="5D906416" w:rsidR="0090481B" w:rsidRPr="007A2024" w:rsidRDefault="0090481B" w:rsidP="0090481B">
            <w:pPr>
              <w:spacing w:before="80" w:after="80"/>
              <w:jc w:val="left"/>
              <w:rPr>
                <w:b/>
                <w:bCs/>
                <w:noProof/>
                <w:color w:val="FFFFFF" w:themeColor="background1"/>
              </w:rPr>
            </w:pPr>
            <w:r w:rsidRPr="007A2024">
              <w:rPr>
                <w:b/>
                <w:bCs/>
                <w:noProof/>
                <w:color w:val="FFFFFF" w:themeColor="background1"/>
              </w:rPr>
              <w:t>£3,</w:t>
            </w:r>
            <w:r w:rsidR="00AC519D">
              <w:rPr>
                <w:b/>
                <w:bCs/>
                <w:noProof/>
                <w:color w:val="FFFFFF" w:themeColor="background1"/>
              </w:rPr>
              <w:t>394,222</w:t>
            </w:r>
          </w:p>
        </w:tc>
        <w:tc>
          <w:tcPr>
            <w:tcW w:w="869" w:type="pct"/>
            <w:shd w:val="clear" w:color="auto" w:fill="208830"/>
          </w:tcPr>
          <w:p w14:paraId="05EB9EFB" w14:textId="0B571520" w:rsidR="0090481B" w:rsidRPr="007A2024" w:rsidRDefault="0090481B" w:rsidP="0090481B">
            <w:pPr>
              <w:spacing w:before="80" w:after="80"/>
              <w:jc w:val="left"/>
              <w:rPr>
                <w:b/>
                <w:bCs/>
                <w:noProof/>
                <w:color w:val="FFFFFF" w:themeColor="background1"/>
              </w:rPr>
            </w:pPr>
            <w:r w:rsidRPr="007A2024">
              <w:rPr>
                <w:b/>
                <w:bCs/>
                <w:noProof/>
                <w:color w:val="FFFFFF" w:themeColor="background1"/>
              </w:rPr>
              <w:t>£</w:t>
            </w:r>
            <w:r w:rsidR="00AC519D">
              <w:rPr>
                <w:b/>
                <w:bCs/>
                <w:noProof/>
                <w:color w:val="FFFFFF" w:themeColor="background1"/>
              </w:rPr>
              <w:t>781,960</w:t>
            </w:r>
          </w:p>
        </w:tc>
        <w:tc>
          <w:tcPr>
            <w:tcW w:w="1066" w:type="pct"/>
            <w:shd w:val="clear" w:color="auto" w:fill="208830"/>
          </w:tcPr>
          <w:p w14:paraId="4C915468" w14:textId="3FBCF4DC" w:rsidR="0090481B" w:rsidRPr="007A2024" w:rsidRDefault="0090481B" w:rsidP="0090481B">
            <w:pPr>
              <w:spacing w:before="80" w:after="80"/>
              <w:jc w:val="left"/>
              <w:rPr>
                <w:b/>
                <w:bCs/>
                <w:noProof/>
                <w:color w:val="FFFFFF" w:themeColor="background1"/>
              </w:rPr>
            </w:pPr>
            <w:r w:rsidRPr="007A2024">
              <w:rPr>
                <w:b/>
                <w:bCs/>
                <w:noProof/>
                <w:color w:val="FFFFFF" w:themeColor="background1"/>
              </w:rPr>
              <w:t>£</w:t>
            </w:r>
            <w:r w:rsidR="00AC519D">
              <w:rPr>
                <w:b/>
                <w:bCs/>
                <w:noProof/>
                <w:color w:val="FFFFFF" w:themeColor="background1"/>
              </w:rPr>
              <w:t>350,000</w:t>
            </w:r>
          </w:p>
        </w:tc>
        <w:tc>
          <w:tcPr>
            <w:tcW w:w="806" w:type="pct"/>
            <w:shd w:val="clear" w:color="auto" w:fill="208830"/>
          </w:tcPr>
          <w:p w14:paraId="3B3EB17D" w14:textId="28AF0D7B" w:rsidR="0090481B" w:rsidRPr="007A2024" w:rsidRDefault="0090481B" w:rsidP="0090481B">
            <w:pPr>
              <w:spacing w:before="80" w:after="80"/>
              <w:jc w:val="left"/>
              <w:rPr>
                <w:b/>
                <w:bCs/>
                <w:noProof/>
                <w:color w:val="FFFFFF" w:themeColor="background1"/>
              </w:rPr>
            </w:pPr>
            <w:r w:rsidRPr="007A2024">
              <w:rPr>
                <w:b/>
                <w:bCs/>
                <w:noProof/>
                <w:color w:val="FFFFFF" w:themeColor="background1"/>
              </w:rPr>
              <w:t>£</w:t>
            </w:r>
            <w:r w:rsidR="00AC519D">
              <w:rPr>
                <w:b/>
                <w:bCs/>
                <w:noProof/>
                <w:color w:val="FFFFFF" w:themeColor="background1"/>
              </w:rPr>
              <w:t>435,921</w:t>
            </w:r>
          </w:p>
        </w:tc>
      </w:tr>
    </w:tbl>
    <w:p w14:paraId="51EEC6E1" w14:textId="5EA4DFF4" w:rsidR="00023A17" w:rsidRPr="004E2F74" w:rsidRDefault="00474B00" w:rsidP="00023A17">
      <w:pPr>
        <w:rPr>
          <w:noProof/>
        </w:rPr>
      </w:pPr>
      <w:r w:rsidRPr="004E2F74">
        <w:rPr>
          <w:noProof/>
        </w:rPr>
        <w:t>Other carriageway spend includes provision for winter service and routine safety inspections, based on the estimated splits from the overall carriageway and footway budget.</w:t>
      </w:r>
    </w:p>
    <w:p w14:paraId="3B16B0B4" w14:textId="77777777" w:rsidR="001A2DD2" w:rsidRPr="004E2F74" w:rsidRDefault="001A2DD2">
      <w:pPr>
        <w:spacing w:before="0" w:after="0" w:line="240" w:lineRule="auto"/>
        <w:jc w:val="left"/>
        <w:rPr>
          <w:noProof/>
        </w:rPr>
        <w:sectPr w:rsidR="001A2DD2" w:rsidRPr="004E2F74" w:rsidSect="008E36F6">
          <w:headerReference w:type="default" r:id="rId40"/>
          <w:pgSz w:w="11900" w:h="16840"/>
          <w:pgMar w:top="1418" w:right="1077" w:bottom="1134" w:left="1077" w:header="284" w:footer="284" w:gutter="0"/>
          <w:cols w:space="720"/>
          <w:docGrid w:linePitch="360"/>
        </w:sectPr>
      </w:pPr>
    </w:p>
    <w:p w14:paraId="5F3A9128" w14:textId="43E5674B" w:rsidR="0017737B" w:rsidRPr="00F44208" w:rsidRDefault="00804DFE" w:rsidP="00132BB1">
      <w:pPr>
        <w:pStyle w:val="Heading1"/>
        <w:rPr>
          <w:noProof/>
        </w:rPr>
      </w:pPr>
      <w:bookmarkStart w:id="11" w:name="_Toc239168023"/>
      <w:r w:rsidRPr="00F44208">
        <w:rPr>
          <w:noProof/>
        </w:rPr>
        <w:lastRenderedPageBreak/>
        <w:t xml:space="preserve">B2 </w:t>
      </w:r>
      <w:r w:rsidR="00132BB1" w:rsidRPr="00F44208">
        <w:rPr>
          <w:noProof/>
        </w:rPr>
        <w:t>M</w:t>
      </w:r>
      <w:r w:rsidR="0017737B" w:rsidRPr="00F44208">
        <w:rPr>
          <w:noProof/>
        </w:rPr>
        <w:t>aintenance activit</w:t>
      </w:r>
      <w:r w:rsidR="00132BB1" w:rsidRPr="00F44208">
        <w:rPr>
          <w:noProof/>
        </w:rPr>
        <w:t>ies</w:t>
      </w:r>
      <w:bookmarkEnd w:id="11"/>
    </w:p>
    <w:p w14:paraId="35BACA16" w14:textId="6F6F0868" w:rsidR="00116485" w:rsidRPr="004E2F74" w:rsidRDefault="00116485" w:rsidP="00683643">
      <w:pPr>
        <w:pStyle w:val="Caption"/>
      </w:pPr>
      <w:r w:rsidRPr="004E2F74">
        <w:t xml:space="preserve">Table </w:t>
      </w:r>
      <w:fldSimple w:instr=" SEQ Table \* ARABIC ">
        <w:r w:rsidR="00CD1693" w:rsidRPr="004E2F74">
          <w:rPr>
            <w:noProof/>
          </w:rPr>
          <w:t>6</w:t>
        </w:r>
      </w:fldSimple>
      <w:r w:rsidRPr="004E2F74">
        <w:t>: Road resurfacing and surface treatment quantities</w:t>
      </w:r>
    </w:p>
    <w:tbl>
      <w:tblPr>
        <w:tblStyle w:val="TableGrid"/>
        <w:tblW w:w="5000" w:type="pct"/>
        <w:tblLook w:val="04A0" w:firstRow="1" w:lastRow="0" w:firstColumn="1" w:lastColumn="0" w:noHBand="0" w:noVBand="1"/>
      </w:tblPr>
      <w:tblGrid>
        <w:gridCol w:w="1273"/>
        <w:gridCol w:w="2265"/>
        <w:gridCol w:w="1418"/>
        <w:gridCol w:w="1279"/>
        <w:gridCol w:w="1897"/>
        <w:gridCol w:w="1604"/>
      </w:tblGrid>
      <w:tr w:rsidR="00E24E77" w:rsidRPr="004E2F74" w14:paraId="18D6A581" w14:textId="77777777" w:rsidTr="00F95265">
        <w:tc>
          <w:tcPr>
            <w:tcW w:w="654" w:type="pct"/>
            <w:shd w:val="clear" w:color="auto" w:fill="208830"/>
          </w:tcPr>
          <w:p w14:paraId="379856C7" w14:textId="61B94366" w:rsidR="00E24E77" w:rsidRPr="00F95265" w:rsidRDefault="00E24E77" w:rsidP="006932EF">
            <w:pPr>
              <w:spacing w:before="80" w:after="80"/>
              <w:jc w:val="left"/>
              <w:rPr>
                <w:noProof/>
                <w:color w:val="FFFFFF" w:themeColor="background1"/>
                <w:sz w:val="22"/>
                <w:szCs w:val="22"/>
              </w:rPr>
            </w:pPr>
            <w:r w:rsidRPr="00F95265">
              <w:rPr>
                <w:noProof/>
                <w:color w:val="FFFFFF" w:themeColor="background1"/>
                <w:sz w:val="22"/>
                <w:szCs w:val="22"/>
              </w:rPr>
              <w:t>FY</w:t>
            </w:r>
          </w:p>
        </w:tc>
        <w:tc>
          <w:tcPr>
            <w:tcW w:w="1163" w:type="pct"/>
            <w:tcBorders>
              <w:right w:val="nil"/>
            </w:tcBorders>
            <w:shd w:val="clear" w:color="auto" w:fill="208830"/>
          </w:tcPr>
          <w:p w14:paraId="688439DD" w14:textId="77777777" w:rsidR="00E24E77" w:rsidRPr="00F95265" w:rsidRDefault="00E24E77" w:rsidP="006932EF">
            <w:pPr>
              <w:spacing w:before="80" w:after="80"/>
              <w:jc w:val="left"/>
              <w:rPr>
                <w:noProof/>
                <w:color w:val="FFFFFF" w:themeColor="background1"/>
                <w:sz w:val="22"/>
                <w:szCs w:val="22"/>
              </w:rPr>
            </w:pPr>
            <w:r w:rsidRPr="00F95265">
              <w:rPr>
                <w:noProof/>
                <w:color w:val="FFFFFF" w:themeColor="background1"/>
                <w:sz w:val="22"/>
                <w:szCs w:val="22"/>
              </w:rPr>
              <w:t>Planned Maintenance</w:t>
            </w:r>
          </w:p>
        </w:tc>
        <w:tc>
          <w:tcPr>
            <w:tcW w:w="728" w:type="pct"/>
            <w:tcBorders>
              <w:left w:val="nil"/>
              <w:right w:val="nil"/>
            </w:tcBorders>
            <w:shd w:val="clear" w:color="auto" w:fill="208830"/>
          </w:tcPr>
          <w:p w14:paraId="33ACC002" w14:textId="77777777" w:rsidR="00E24E77" w:rsidRPr="00F95265" w:rsidRDefault="00E24E77" w:rsidP="006932EF">
            <w:pPr>
              <w:spacing w:before="80" w:after="80"/>
              <w:jc w:val="left"/>
              <w:rPr>
                <w:noProof/>
                <w:color w:val="FFFFFF" w:themeColor="background1"/>
                <w:sz w:val="22"/>
                <w:szCs w:val="22"/>
              </w:rPr>
            </w:pPr>
          </w:p>
        </w:tc>
        <w:tc>
          <w:tcPr>
            <w:tcW w:w="657" w:type="pct"/>
            <w:tcBorders>
              <w:left w:val="nil"/>
            </w:tcBorders>
            <w:shd w:val="clear" w:color="auto" w:fill="208830"/>
          </w:tcPr>
          <w:p w14:paraId="07045D6C" w14:textId="7B64E3CD" w:rsidR="00E24E77" w:rsidRPr="00F95265" w:rsidRDefault="00E24E77" w:rsidP="006932EF">
            <w:pPr>
              <w:spacing w:before="80" w:after="80"/>
              <w:jc w:val="left"/>
              <w:rPr>
                <w:noProof/>
                <w:color w:val="FFFFFF" w:themeColor="background1"/>
                <w:sz w:val="22"/>
                <w:szCs w:val="22"/>
              </w:rPr>
            </w:pPr>
          </w:p>
        </w:tc>
        <w:tc>
          <w:tcPr>
            <w:tcW w:w="974" w:type="pct"/>
            <w:tcBorders>
              <w:right w:val="nil"/>
            </w:tcBorders>
            <w:shd w:val="clear" w:color="auto" w:fill="208830"/>
          </w:tcPr>
          <w:p w14:paraId="0A3DA18B" w14:textId="77777777" w:rsidR="00E24E77" w:rsidRPr="00F95265" w:rsidRDefault="00E24E77" w:rsidP="006932EF">
            <w:pPr>
              <w:spacing w:before="80" w:after="80"/>
              <w:jc w:val="left"/>
              <w:rPr>
                <w:noProof/>
                <w:color w:val="FFFFFF" w:themeColor="background1"/>
                <w:sz w:val="22"/>
                <w:szCs w:val="22"/>
              </w:rPr>
            </w:pPr>
            <w:r w:rsidRPr="00F95265">
              <w:rPr>
                <w:noProof/>
                <w:color w:val="FFFFFF" w:themeColor="background1"/>
                <w:sz w:val="22"/>
                <w:szCs w:val="22"/>
              </w:rPr>
              <w:t>Reactive Maintenance</w:t>
            </w:r>
          </w:p>
        </w:tc>
        <w:tc>
          <w:tcPr>
            <w:tcW w:w="824" w:type="pct"/>
            <w:tcBorders>
              <w:left w:val="nil"/>
            </w:tcBorders>
            <w:shd w:val="clear" w:color="auto" w:fill="208830"/>
          </w:tcPr>
          <w:p w14:paraId="155C813C" w14:textId="7C880BE7" w:rsidR="00E24E77" w:rsidRPr="00F95265" w:rsidRDefault="00E24E77" w:rsidP="006932EF">
            <w:pPr>
              <w:spacing w:before="80" w:after="80"/>
              <w:jc w:val="left"/>
              <w:rPr>
                <w:noProof/>
                <w:color w:val="FFFFFF" w:themeColor="background1"/>
                <w:sz w:val="22"/>
                <w:szCs w:val="22"/>
              </w:rPr>
            </w:pPr>
          </w:p>
        </w:tc>
      </w:tr>
      <w:tr w:rsidR="00116485" w:rsidRPr="004E2F74" w14:paraId="6C94CF1E" w14:textId="77777777" w:rsidTr="00E24E77">
        <w:tc>
          <w:tcPr>
            <w:tcW w:w="654" w:type="pct"/>
            <w:shd w:val="clear" w:color="auto" w:fill="CDEBCF"/>
          </w:tcPr>
          <w:p w14:paraId="59D7D3E7" w14:textId="77777777" w:rsidR="00116485" w:rsidRPr="00F95265" w:rsidRDefault="00116485" w:rsidP="006932EF">
            <w:pPr>
              <w:spacing w:before="80" w:after="80"/>
              <w:jc w:val="left"/>
              <w:rPr>
                <w:noProof/>
                <w:sz w:val="20"/>
                <w:szCs w:val="20"/>
              </w:rPr>
            </w:pPr>
          </w:p>
        </w:tc>
        <w:tc>
          <w:tcPr>
            <w:tcW w:w="1163" w:type="pct"/>
            <w:shd w:val="clear" w:color="auto" w:fill="CDEBCF"/>
          </w:tcPr>
          <w:p w14:paraId="47E924C0" w14:textId="53EA9CF4" w:rsidR="00116485" w:rsidRPr="00F95265" w:rsidRDefault="00116485" w:rsidP="006932EF">
            <w:pPr>
              <w:spacing w:before="80" w:after="80"/>
              <w:jc w:val="left"/>
              <w:rPr>
                <w:noProof/>
                <w:sz w:val="20"/>
                <w:szCs w:val="20"/>
              </w:rPr>
            </w:pPr>
            <w:r w:rsidRPr="00F95265">
              <w:rPr>
                <w:noProof/>
                <w:sz w:val="20"/>
                <w:szCs w:val="20"/>
              </w:rPr>
              <w:t>Preventative</w:t>
            </w:r>
          </w:p>
        </w:tc>
        <w:tc>
          <w:tcPr>
            <w:tcW w:w="728" w:type="pct"/>
            <w:shd w:val="clear" w:color="auto" w:fill="CDEBCF"/>
          </w:tcPr>
          <w:p w14:paraId="5633BFCD" w14:textId="6A941A4C" w:rsidR="00116485" w:rsidRPr="00F95265" w:rsidRDefault="00116485" w:rsidP="006932EF">
            <w:pPr>
              <w:spacing w:before="80" w:after="80"/>
              <w:jc w:val="left"/>
              <w:rPr>
                <w:noProof/>
                <w:sz w:val="20"/>
                <w:szCs w:val="20"/>
              </w:rPr>
            </w:pPr>
            <w:r w:rsidRPr="00F95265">
              <w:rPr>
                <w:noProof/>
                <w:sz w:val="20"/>
                <w:szCs w:val="20"/>
              </w:rPr>
              <w:t>Structural</w:t>
            </w:r>
          </w:p>
        </w:tc>
        <w:tc>
          <w:tcPr>
            <w:tcW w:w="657" w:type="pct"/>
            <w:shd w:val="clear" w:color="auto" w:fill="CDEBCF"/>
          </w:tcPr>
          <w:p w14:paraId="1A520473" w14:textId="4EC1D7C2" w:rsidR="00116485" w:rsidRPr="00F95265" w:rsidRDefault="00116485" w:rsidP="006932EF">
            <w:pPr>
              <w:spacing w:before="80" w:after="80"/>
              <w:jc w:val="left"/>
              <w:rPr>
                <w:noProof/>
                <w:sz w:val="20"/>
                <w:szCs w:val="20"/>
              </w:rPr>
            </w:pPr>
            <w:r w:rsidRPr="00F95265">
              <w:rPr>
                <w:noProof/>
                <w:sz w:val="20"/>
                <w:szCs w:val="20"/>
              </w:rPr>
              <w:t>Patching</w:t>
            </w:r>
          </w:p>
        </w:tc>
        <w:tc>
          <w:tcPr>
            <w:tcW w:w="974" w:type="pct"/>
            <w:shd w:val="clear" w:color="auto" w:fill="CDEBCF"/>
          </w:tcPr>
          <w:p w14:paraId="5781759C" w14:textId="7D7F1ADE" w:rsidR="00116485" w:rsidRPr="00F95265" w:rsidRDefault="00116485" w:rsidP="006932EF">
            <w:pPr>
              <w:spacing w:before="80" w:after="80"/>
              <w:jc w:val="left"/>
              <w:rPr>
                <w:noProof/>
                <w:sz w:val="20"/>
                <w:szCs w:val="20"/>
              </w:rPr>
            </w:pPr>
            <w:r w:rsidRPr="00F95265">
              <w:rPr>
                <w:noProof/>
                <w:sz w:val="20"/>
                <w:szCs w:val="20"/>
              </w:rPr>
              <w:t>Permanent</w:t>
            </w:r>
          </w:p>
        </w:tc>
        <w:tc>
          <w:tcPr>
            <w:tcW w:w="824" w:type="pct"/>
            <w:shd w:val="clear" w:color="auto" w:fill="CDEBCF"/>
          </w:tcPr>
          <w:p w14:paraId="1C89C69A" w14:textId="1036BE59" w:rsidR="00116485" w:rsidRPr="00F95265" w:rsidRDefault="00116485" w:rsidP="006932EF">
            <w:pPr>
              <w:spacing w:before="80" w:after="80"/>
              <w:jc w:val="left"/>
              <w:rPr>
                <w:noProof/>
                <w:sz w:val="20"/>
                <w:szCs w:val="20"/>
              </w:rPr>
            </w:pPr>
            <w:r w:rsidRPr="00F95265">
              <w:rPr>
                <w:noProof/>
                <w:sz w:val="20"/>
                <w:szCs w:val="20"/>
              </w:rPr>
              <w:t>Temporary</w:t>
            </w:r>
          </w:p>
        </w:tc>
      </w:tr>
      <w:tr w:rsidR="00A81DF1" w:rsidRPr="004E2F74" w14:paraId="6FE15FA3" w14:textId="77777777" w:rsidTr="00E24E77">
        <w:tc>
          <w:tcPr>
            <w:tcW w:w="654" w:type="pct"/>
          </w:tcPr>
          <w:p w14:paraId="3A9A8476" w14:textId="2B3EA4B2" w:rsidR="00A81DF1" w:rsidRPr="00F95265" w:rsidRDefault="00A81DF1" w:rsidP="00A81DF1">
            <w:pPr>
              <w:spacing w:before="80" w:after="80"/>
              <w:jc w:val="left"/>
              <w:rPr>
                <w:noProof/>
                <w:sz w:val="20"/>
                <w:szCs w:val="20"/>
              </w:rPr>
            </w:pPr>
            <w:r w:rsidRPr="00F95265">
              <w:rPr>
                <w:noProof/>
                <w:sz w:val="20"/>
                <w:szCs w:val="20"/>
              </w:rPr>
              <w:t>2025/26</w:t>
            </w:r>
          </w:p>
        </w:tc>
        <w:tc>
          <w:tcPr>
            <w:tcW w:w="1163" w:type="pct"/>
          </w:tcPr>
          <w:p w14:paraId="2A096544" w14:textId="17FDF865" w:rsidR="00A81DF1" w:rsidRPr="00F95265" w:rsidRDefault="00A81DF1" w:rsidP="00A81DF1">
            <w:pPr>
              <w:spacing w:before="80" w:after="80"/>
              <w:jc w:val="left"/>
              <w:rPr>
                <w:noProof/>
                <w:sz w:val="20"/>
                <w:szCs w:val="20"/>
              </w:rPr>
            </w:pPr>
            <w:r w:rsidRPr="00F95265">
              <w:rPr>
                <w:noProof/>
                <w:sz w:val="20"/>
                <w:szCs w:val="20"/>
              </w:rPr>
              <w:t>0 km</w:t>
            </w:r>
          </w:p>
        </w:tc>
        <w:tc>
          <w:tcPr>
            <w:tcW w:w="728" w:type="pct"/>
          </w:tcPr>
          <w:p w14:paraId="457EA67D" w14:textId="1376D0EE" w:rsidR="00A81DF1" w:rsidRPr="00F95265" w:rsidRDefault="004E2F74" w:rsidP="00A81DF1">
            <w:pPr>
              <w:spacing w:before="80" w:after="80"/>
              <w:jc w:val="left"/>
              <w:rPr>
                <w:noProof/>
                <w:sz w:val="20"/>
                <w:szCs w:val="20"/>
              </w:rPr>
            </w:pPr>
            <w:r w:rsidRPr="00F95265">
              <w:rPr>
                <w:noProof/>
                <w:sz w:val="20"/>
                <w:szCs w:val="20"/>
              </w:rPr>
              <w:t>6.5 km</w:t>
            </w:r>
          </w:p>
        </w:tc>
        <w:tc>
          <w:tcPr>
            <w:tcW w:w="657" w:type="pct"/>
          </w:tcPr>
          <w:p w14:paraId="26C5D983" w14:textId="178D4EEC" w:rsidR="00A81DF1" w:rsidRPr="00F95265" w:rsidRDefault="00A81DF1" w:rsidP="00A81DF1">
            <w:pPr>
              <w:spacing w:before="80" w:after="80"/>
              <w:jc w:val="left"/>
              <w:rPr>
                <w:noProof/>
                <w:sz w:val="20"/>
                <w:szCs w:val="20"/>
                <w:vertAlign w:val="superscript"/>
              </w:rPr>
            </w:pPr>
            <w:r w:rsidRPr="00F95265">
              <w:rPr>
                <w:noProof/>
                <w:sz w:val="20"/>
                <w:szCs w:val="20"/>
              </w:rPr>
              <w:t>0 m</w:t>
            </w:r>
            <w:r w:rsidRPr="00F95265">
              <w:rPr>
                <w:noProof/>
                <w:sz w:val="20"/>
                <w:szCs w:val="20"/>
                <w:vertAlign w:val="superscript"/>
              </w:rPr>
              <w:t>2</w:t>
            </w:r>
          </w:p>
        </w:tc>
        <w:tc>
          <w:tcPr>
            <w:tcW w:w="974" w:type="pct"/>
          </w:tcPr>
          <w:p w14:paraId="0F3630BD" w14:textId="34F0CC4B" w:rsidR="00A81DF1" w:rsidRPr="00F95265" w:rsidRDefault="00A81DF1" w:rsidP="00A81DF1">
            <w:pPr>
              <w:spacing w:before="80" w:after="80"/>
              <w:jc w:val="left"/>
              <w:rPr>
                <w:noProof/>
                <w:sz w:val="20"/>
                <w:szCs w:val="20"/>
              </w:rPr>
            </w:pPr>
            <w:r w:rsidRPr="00F95265">
              <w:rPr>
                <w:noProof/>
                <w:sz w:val="20"/>
                <w:szCs w:val="20"/>
              </w:rPr>
              <w:t>No Data Held</w:t>
            </w:r>
          </w:p>
        </w:tc>
        <w:tc>
          <w:tcPr>
            <w:tcW w:w="824" w:type="pct"/>
          </w:tcPr>
          <w:p w14:paraId="66E4BADB" w14:textId="0C0F81A1" w:rsidR="00A81DF1" w:rsidRPr="00F95265" w:rsidRDefault="00A81DF1" w:rsidP="00A81DF1">
            <w:pPr>
              <w:spacing w:before="80" w:after="80"/>
              <w:jc w:val="left"/>
              <w:rPr>
                <w:noProof/>
                <w:sz w:val="20"/>
                <w:szCs w:val="20"/>
              </w:rPr>
            </w:pPr>
            <w:r w:rsidRPr="00F95265">
              <w:rPr>
                <w:noProof/>
                <w:sz w:val="20"/>
                <w:szCs w:val="20"/>
              </w:rPr>
              <w:t>No Data Held</w:t>
            </w:r>
          </w:p>
        </w:tc>
      </w:tr>
      <w:tr w:rsidR="00A81DF1" w:rsidRPr="004E2F74" w14:paraId="7E5A77E7" w14:textId="77777777" w:rsidTr="00E24E77">
        <w:tc>
          <w:tcPr>
            <w:tcW w:w="654" w:type="pct"/>
          </w:tcPr>
          <w:p w14:paraId="7977FD05" w14:textId="525867C2" w:rsidR="00A81DF1" w:rsidRPr="00F95265" w:rsidRDefault="00A81DF1" w:rsidP="00A81DF1">
            <w:pPr>
              <w:spacing w:before="80" w:after="80"/>
              <w:jc w:val="left"/>
              <w:rPr>
                <w:noProof/>
                <w:sz w:val="20"/>
                <w:szCs w:val="20"/>
              </w:rPr>
            </w:pPr>
            <w:r w:rsidRPr="00F95265">
              <w:rPr>
                <w:noProof/>
                <w:sz w:val="20"/>
                <w:szCs w:val="20"/>
              </w:rPr>
              <w:t>2026/27*</w:t>
            </w:r>
          </w:p>
        </w:tc>
        <w:tc>
          <w:tcPr>
            <w:tcW w:w="1163" w:type="pct"/>
          </w:tcPr>
          <w:p w14:paraId="270029C8" w14:textId="02A33AF5" w:rsidR="00A81DF1" w:rsidRPr="00F95265" w:rsidRDefault="00A81DF1" w:rsidP="00A81DF1">
            <w:pPr>
              <w:spacing w:before="80" w:after="80"/>
              <w:jc w:val="left"/>
              <w:rPr>
                <w:noProof/>
                <w:sz w:val="20"/>
                <w:szCs w:val="20"/>
              </w:rPr>
            </w:pPr>
            <w:r w:rsidRPr="00F95265">
              <w:rPr>
                <w:noProof/>
                <w:sz w:val="20"/>
                <w:szCs w:val="20"/>
              </w:rPr>
              <w:t>0 km</w:t>
            </w:r>
          </w:p>
        </w:tc>
        <w:tc>
          <w:tcPr>
            <w:tcW w:w="728" w:type="pct"/>
          </w:tcPr>
          <w:p w14:paraId="4C4F9387" w14:textId="7F25AB8B" w:rsidR="00A81DF1" w:rsidRPr="00F95265" w:rsidRDefault="002F394E" w:rsidP="00A81DF1">
            <w:pPr>
              <w:spacing w:before="80" w:after="80"/>
              <w:jc w:val="left"/>
              <w:rPr>
                <w:noProof/>
                <w:sz w:val="20"/>
                <w:szCs w:val="20"/>
                <w:highlight w:val="yellow"/>
              </w:rPr>
            </w:pPr>
            <w:r w:rsidRPr="00F95265">
              <w:rPr>
                <w:noProof/>
                <w:sz w:val="20"/>
                <w:szCs w:val="20"/>
              </w:rPr>
              <w:t>0.6</w:t>
            </w:r>
            <w:r w:rsidR="004E2F74" w:rsidRPr="00F95265">
              <w:rPr>
                <w:noProof/>
                <w:sz w:val="20"/>
                <w:szCs w:val="20"/>
              </w:rPr>
              <w:t xml:space="preserve"> km</w:t>
            </w:r>
          </w:p>
        </w:tc>
        <w:tc>
          <w:tcPr>
            <w:tcW w:w="657" w:type="pct"/>
          </w:tcPr>
          <w:p w14:paraId="23DB92E3" w14:textId="0FA0BE0F" w:rsidR="00A81DF1" w:rsidRPr="00F95265" w:rsidRDefault="00A81DF1" w:rsidP="00A81DF1">
            <w:pPr>
              <w:spacing w:before="80" w:after="80"/>
              <w:jc w:val="left"/>
              <w:rPr>
                <w:noProof/>
                <w:sz w:val="20"/>
                <w:szCs w:val="20"/>
              </w:rPr>
            </w:pPr>
            <w:r w:rsidRPr="00F95265">
              <w:rPr>
                <w:noProof/>
                <w:sz w:val="20"/>
                <w:szCs w:val="20"/>
              </w:rPr>
              <w:t>0 m</w:t>
            </w:r>
            <w:r w:rsidRPr="00F95265">
              <w:rPr>
                <w:noProof/>
                <w:sz w:val="20"/>
                <w:szCs w:val="20"/>
                <w:vertAlign w:val="superscript"/>
              </w:rPr>
              <w:t>2</w:t>
            </w:r>
          </w:p>
        </w:tc>
        <w:tc>
          <w:tcPr>
            <w:tcW w:w="974" w:type="pct"/>
          </w:tcPr>
          <w:p w14:paraId="399ED712" w14:textId="37F8C4D3" w:rsidR="00A81DF1" w:rsidRPr="00F95265" w:rsidRDefault="00A81DF1" w:rsidP="00A81DF1">
            <w:pPr>
              <w:spacing w:before="80" w:after="80"/>
              <w:jc w:val="left"/>
              <w:rPr>
                <w:noProof/>
                <w:sz w:val="20"/>
                <w:szCs w:val="20"/>
              </w:rPr>
            </w:pPr>
            <w:r w:rsidRPr="00F95265">
              <w:rPr>
                <w:noProof/>
                <w:sz w:val="20"/>
                <w:szCs w:val="20"/>
              </w:rPr>
              <w:t>N/A</w:t>
            </w:r>
          </w:p>
        </w:tc>
        <w:tc>
          <w:tcPr>
            <w:tcW w:w="824" w:type="pct"/>
          </w:tcPr>
          <w:p w14:paraId="49989A0B" w14:textId="7F580C7B" w:rsidR="00A81DF1" w:rsidRPr="00F95265" w:rsidRDefault="00A81DF1" w:rsidP="00A81DF1">
            <w:pPr>
              <w:spacing w:before="80" w:after="80"/>
              <w:jc w:val="left"/>
              <w:rPr>
                <w:noProof/>
                <w:sz w:val="20"/>
                <w:szCs w:val="20"/>
              </w:rPr>
            </w:pPr>
            <w:r w:rsidRPr="00F95265">
              <w:rPr>
                <w:noProof/>
                <w:sz w:val="20"/>
                <w:szCs w:val="20"/>
              </w:rPr>
              <w:t>N/A</w:t>
            </w:r>
          </w:p>
        </w:tc>
      </w:tr>
    </w:tbl>
    <w:p w14:paraId="65BC660F" w14:textId="51CC4141" w:rsidR="00CB13F2" w:rsidRPr="004E2F74" w:rsidRDefault="00CB13F2" w:rsidP="00CB13F2">
      <w:pPr>
        <w:rPr>
          <w:noProof/>
          <w:highlight w:val="yellow"/>
        </w:rPr>
      </w:pPr>
    </w:p>
    <w:tbl>
      <w:tblPr>
        <w:tblStyle w:val="TableGrid"/>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926"/>
        <w:gridCol w:w="810"/>
      </w:tblGrid>
      <w:tr w:rsidR="009B2D9D" w:rsidRPr="004E2F74" w14:paraId="2E561B70" w14:textId="77777777" w:rsidTr="003D2BD7">
        <w:tc>
          <w:tcPr>
            <w:tcW w:w="8926" w:type="dxa"/>
          </w:tcPr>
          <w:p w14:paraId="30735CF5" w14:textId="5A508538" w:rsidR="009B2D9D" w:rsidRPr="007A2024" w:rsidRDefault="009B2D9D" w:rsidP="003D2BD7">
            <w:pPr>
              <w:spacing w:before="80" w:after="80"/>
              <w:jc w:val="left"/>
              <w:rPr>
                <w:noProof/>
              </w:rPr>
            </w:pPr>
            <w:r w:rsidRPr="007A2024">
              <w:rPr>
                <w:noProof/>
              </w:rPr>
              <w:t xml:space="preserve">Does Table </w:t>
            </w:r>
            <w:r w:rsidR="00553711" w:rsidRPr="007A2024">
              <w:rPr>
                <w:noProof/>
              </w:rPr>
              <w:t>6</w:t>
            </w:r>
            <w:r w:rsidRPr="007A2024">
              <w:rPr>
                <w:noProof/>
              </w:rPr>
              <w:t xml:space="preserve"> reflect all carriageway-related road surface treatments and repair activities? If no, see further information on any other types of treatments delivered and their extent.</w:t>
            </w:r>
          </w:p>
        </w:tc>
        <w:tc>
          <w:tcPr>
            <w:tcW w:w="810" w:type="dxa"/>
          </w:tcPr>
          <w:p w14:paraId="54C1EAB6" w14:textId="08E19EDA" w:rsidR="009B2D9D" w:rsidRPr="007A2024" w:rsidRDefault="00DE284E" w:rsidP="003D2BD7">
            <w:pPr>
              <w:spacing w:before="80" w:after="80"/>
              <w:jc w:val="left"/>
              <w:rPr>
                <w:noProof/>
                <w:color w:val="00B050"/>
              </w:rPr>
            </w:pPr>
            <w:r w:rsidRPr="007A2024">
              <w:rPr>
                <w:noProof/>
                <w:color w:val="288647"/>
              </w:rPr>
              <w:t>Yes</w:t>
            </w:r>
          </w:p>
        </w:tc>
      </w:tr>
    </w:tbl>
    <w:p w14:paraId="2DC6963D" w14:textId="77777777" w:rsidR="001A2DD2" w:rsidRPr="004E2F74" w:rsidRDefault="001A2DD2">
      <w:pPr>
        <w:spacing w:before="0" w:after="0" w:line="240" w:lineRule="auto"/>
        <w:jc w:val="left"/>
        <w:rPr>
          <w:noProof/>
        </w:rPr>
        <w:sectPr w:rsidR="001A2DD2" w:rsidRPr="004E2F74" w:rsidSect="008E36F6">
          <w:headerReference w:type="default" r:id="rId41"/>
          <w:pgSz w:w="11900" w:h="16840"/>
          <w:pgMar w:top="1418" w:right="1077" w:bottom="1134" w:left="1077" w:header="284" w:footer="284" w:gutter="0"/>
          <w:cols w:space="720"/>
          <w:docGrid w:linePitch="360"/>
        </w:sectPr>
      </w:pPr>
    </w:p>
    <w:p w14:paraId="59E20F7A" w14:textId="2D3FAA8F" w:rsidR="009F4A11" w:rsidRPr="00F44208" w:rsidRDefault="003E46E6" w:rsidP="009F4A11">
      <w:pPr>
        <w:pStyle w:val="Heading1"/>
        <w:rPr>
          <w:noProof/>
        </w:rPr>
      </w:pPr>
      <w:bookmarkStart w:id="12" w:name="_Toc239168024"/>
      <w:r w:rsidRPr="00F44208">
        <w:rPr>
          <w:noProof/>
        </w:rPr>
        <w:lastRenderedPageBreak/>
        <w:t xml:space="preserve">B3 </w:t>
      </w:r>
      <w:r w:rsidR="009F4A11" w:rsidRPr="00F44208">
        <w:rPr>
          <w:noProof/>
        </w:rPr>
        <w:t>Pothole repairs</w:t>
      </w:r>
      <w:bookmarkEnd w:id="12"/>
    </w:p>
    <w:p w14:paraId="2A86B692" w14:textId="0AB475BE" w:rsidR="00605980" w:rsidRPr="004E2F74" w:rsidRDefault="003E46E6" w:rsidP="009468AD">
      <w:pPr>
        <w:rPr>
          <w:noProof/>
        </w:rPr>
      </w:pPr>
      <w:r w:rsidRPr="004E2F74">
        <w:rPr>
          <w:noProof/>
        </w:rPr>
        <w:t xml:space="preserve">This section sets out how </w:t>
      </w:r>
      <w:r w:rsidR="00FC68FC" w:rsidRPr="004E2F74">
        <w:rPr>
          <w:noProof/>
        </w:rPr>
        <w:t>Tower Hamlets</w:t>
      </w:r>
      <w:r w:rsidRPr="004E2F74">
        <w:rPr>
          <w:noProof/>
        </w:rPr>
        <w:t xml:space="preserve"> identifies and repairs potholes and other defects in carriageways, and how this activity fits within the wider maintenance approach.</w:t>
      </w:r>
    </w:p>
    <w:p w14:paraId="3D3547D2" w14:textId="7696CF70" w:rsidR="00605980" w:rsidRPr="007A2024" w:rsidRDefault="00605980" w:rsidP="00495225">
      <w:pPr>
        <w:pStyle w:val="Heading2No"/>
        <w:rPr>
          <w:rFonts w:ascii="Raleway" w:hAnsi="Raleway"/>
        </w:rPr>
      </w:pPr>
      <w:r w:rsidRPr="007A2024">
        <w:rPr>
          <w:rFonts w:ascii="Raleway" w:hAnsi="Raleway"/>
        </w:rPr>
        <w:t>Intervention criteria</w:t>
      </w:r>
    </w:p>
    <w:p w14:paraId="6EDA96F6" w14:textId="51E83032" w:rsidR="006932EF" w:rsidRPr="004E2F74" w:rsidRDefault="00FC68FC" w:rsidP="006932EF">
      <w:r w:rsidRPr="004E2F74">
        <w:t>Tower Hamlets</w:t>
      </w:r>
      <w:r w:rsidR="006932EF" w:rsidRPr="004E2F74">
        <w:t xml:space="preserve"> uses risk-based investigatory levels to determine when to risk assess </w:t>
      </w:r>
      <w:r w:rsidR="00CC6B92" w:rsidRPr="004E2F74">
        <w:t xml:space="preserve">potholes or other carriageway defect </w:t>
      </w:r>
      <w:r w:rsidR="00C401CD">
        <w:t>and</w:t>
      </w:r>
      <w:r w:rsidR="00CC6B92" w:rsidRPr="004E2F74">
        <w:t xml:space="preserve"> </w:t>
      </w:r>
      <w:r w:rsidR="00C401CD">
        <w:t>define</w:t>
      </w:r>
      <w:r w:rsidR="006932EF" w:rsidRPr="004E2F74">
        <w:t xml:space="preserve"> an appropriate response. The following table sets out </w:t>
      </w:r>
      <w:r w:rsidRPr="004E2F74">
        <w:t>Tower Hamlets</w:t>
      </w:r>
      <w:r w:rsidR="006932EF" w:rsidRPr="004E2F74">
        <w:t>’</w:t>
      </w:r>
      <w:r w:rsidR="000F4EAD" w:rsidRPr="004E2F74">
        <w:t xml:space="preserve"> </w:t>
      </w:r>
      <w:r w:rsidR="00C3783A" w:rsidRPr="004E2F74">
        <w:t>investigatory thresholds for different defect types</w:t>
      </w:r>
      <w:r w:rsidR="006932EF" w:rsidRPr="004E2F74">
        <w:t>.</w:t>
      </w:r>
    </w:p>
    <w:p w14:paraId="20288C3E" w14:textId="6E7286C4" w:rsidR="0083105D" w:rsidRPr="004E2F74" w:rsidRDefault="0083105D" w:rsidP="00683643">
      <w:pPr>
        <w:pStyle w:val="Caption"/>
        <w:rPr>
          <w:color w:val="208830"/>
        </w:rPr>
      </w:pPr>
      <w:r w:rsidRPr="004E2F74">
        <w:rPr>
          <w:color w:val="208830"/>
        </w:rPr>
        <w:t xml:space="preserve">Table </w:t>
      </w:r>
      <w:r w:rsidR="00CD1693" w:rsidRPr="004E2F74">
        <w:rPr>
          <w:color w:val="208830"/>
        </w:rPr>
        <w:fldChar w:fldCharType="begin"/>
      </w:r>
      <w:r w:rsidR="00CD1693" w:rsidRPr="004E2F74">
        <w:rPr>
          <w:color w:val="208830"/>
        </w:rPr>
        <w:instrText xml:space="preserve"> SEQ Table \* ARABIC </w:instrText>
      </w:r>
      <w:r w:rsidR="00CD1693" w:rsidRPr="004E2F74">
        <w:rPr>
          <w:color w:val="208830"/>
        </w:rPr>
        <w:fldChar w:fldCharType="separate"/>
      </w:r>
      <w:r w:rsidR="00CD1693" w:rsidRPr="004E2F74">
        <w:rPr>
          <w:noProof/>
          <w:color w:val="208830"/>
        </w:rPr>
        <w:t>7</w:t>
      </w:r>
      <w:r w:rsidR="00CD1693" w:rsidRPr="004E2F74">
        <w:rPr>
          <w:noProof/>
          <w:color w:val="208830"/>
        </w:rPr>
        <w:fldChar w:fldCharType="end"/>
      </w:r>
      <w:r w:rsidRPr="004E2F74">
        <w:rPr>
          <w:color w:val="208830"/>
        </w:rPr>
        <w:t>: Defect categories and investigatory levels</w:t>
      </w:r>
    </w:p>
    <w:tbl>
      <w:tblPr>
        <w:tblStyle w:val="TableGrid"/>
        <w:tblW w:w="5000" w:type="pct"/>
        <w:tblLook w:val="04A0" w:firstRow="1" w:lastRow="0" w:firstColumn="1" w:lastColumn="0" w:noHBand="0" w:noVBand="1"/>
      </w:tblPr>
      <w:tblGrid>
        <w:gridCol w:w="1525"/>
        <w:gridCol w:w="2965"/>
        <w:gridCol w:w="3596"/>
        <w:gridCol w:w="1650"/>
      </w:tblGrid>
      <w:tr w:rsidR="00BA6254" w:rsidRPr="004E2F74" w14:paraId="2B3C5C66" w14:textId="77777777" w:rsidTr="00A80396">
        <w:tc>
          <w:tcPr>
            <w:tcW w:w="794" w:type="pct"/>
            <w:tcBorders>
              <w:bottom w:val="single" w:sz="4" w:space="0" w:color="auto"/>
            </w:tcBorders>
            <w:shd w:val="clear" w:color="auto" w:fill="208830"/>
          </w:tcPr>
          <w:p w14:paraId="26165E88" w14:textId="5F3D9176" w:rsidR="00BA6254" w:rsidRPr="007A2024" w:rsidRDefault="00BA6254" w:rsidP="00BA6254">
            <w:pPr>
              <w:spacing w:before="40" w:after="40"/>
              <w:jc w:val="left"/>
              <w:rPr>
                <w:noProof/>
                <w:color w:val="FFFFFF" w:themeColor="background1"/>
              </w:rPr>
            </w:pPr>
            <w:r w:rsidRPr="007A2024">
              <w:rPr>
                <w:noProof/>
                <w:color w:val="FFFFFF" w:themeColor="background1"/>
              </w:rPr>
              <w:t>Defect Type</w:t>
            </w:r>
          </w:p>
        </w:tc>
        <w:tc>
          <w:tcPr>
            <w:tcW w:w="1533" w:type="pct"/>
            <w:shd w:val="clear" w:color="auto" w:fill="208830"/>
          </w:tcPr>
          <w:p w14:paraId="6203F15F" w14:textId="042CB9CA" w:rsidR="00BA6254" w:rsidRPr="007A2024" w:rsidRDefault="00BA6254" w:rsidP="00BA6254">
            <w:pPr>
              <w:spacing w:before="40" w:after="40"/>
              <w:jc w:val="left"/>
              <w:rPr>
                <w:noProof/>
                <w:color w:val="FFFFFF" w:themeColor="background1"/>
              </w:rPr>
            </w:pPr>
            <w:r w:rsidRPr="007A2024">
              <w:rPr>
                <w:noProof/>
                <w:color w:val="FFFFFF" w:themeColor="background1"/>
              </w:rPr>
              <w:t>Location</w:t>
            </w:r>
          </w:p>
        </w:tc>
        <w:tc>
          <w:tcPr>
            <w:tcW w:w="1857" w:type="pct"/>
            <w:shd w:val="clear" w:color="auto" w:fill="208830"/>
          </w:tcPr>
          <w:p w14:paraId="1AA341B8" w14:textId="4EBF05CF" w:rsidR="00BA6254" w:rsidRPr="007A2024" w:rsidRDefault="00BD692A" w:rsidP="00BA6254">
            <w:pPr>
              <w:spacing w:before="40" w:after="40"/>
              <w:jc w:val="left"/>
              <w:rPr>
                <w:noProof/>
                <w:color w:val="FFFFFF" w:themeColor="background1"/>
              </w:rPr>
            </w:pPr>
            <w:r w:rsidRPr="007A2024">
              <w:rPr>
                <w:noProof/>
                <w:color w:val="FFFFFF" w:themeColor="background1"/>
              </w:rPr>
              <w:t>Response time</w:t>
            </w:r>
          </w:p>
        </w:tc>
        <w:tc>
          <w:tcPr>
            <w:tcW w:w="816" w:type="pct"/>
            <w:shd w:val="clear" w:color="auto" w:fill="208830"/>
          </w:tcPr>
          <w:p w14:paraId="70D80B74" w14:textId="15679ABD" w:rsidR="00BA6254" w:rsidRPr="007A2024" w:rsidRDefault="00BA6254" w:rsidP="00BA6254">
            <w:pPr>
              <w:spacing w:before="40" w:after="40"/>
              <w:jc w:val="left"/>
              <w:rPr>
                <w:noProof/>
                <w:color w:val="FFFFFF" w:themeColor="background1"/>
              </w:rPr>
            </w:pPr>
            <w:r w:rsidRPr="007A2024">
              <w:rPr>
                <w:noProof/>
                <w:color w:val="FFFFFF" w:themeColor="background1"/>
              </w:rPr>
              <w:t>Investigatory Threshold</w:t>
            </w:r>
          </w:p>
        </w:tc>
      </w:tr>
      <w:tr w:rsidR="00BD692A" w:rsidRPr="004E2F74" w14:paraId="740B68C6" w14:textId="77777777" w:rsidTr="00A80396">
        <w:tc>
          <w:tcPr>
            <w:tcW w:w="794" w:type="pct"/>
            <w:tcBorders>
              <w:bottom w:val="nil"/>
            </w:tcBorders>
          </w:tcPr>
          <w:p w14:paraId="4E33359C" w14:textId="450A881F" w:rsidR="00BD692A" w:rsidRPr="007A2024" w:rsidRDefault="00BD692A" w:rsidP="00BA6254">
            <w:pPr>
              <w:spacing w:before="40" w:after="40"/>
              <w:jc w:val="left"/>
              <w:rPr>
                <w:noProof/>
              </w:rPr>
            </w:pPr>
            <w:r w:rsidRPr="007A2024">
              <w:rPr>
                <w:noProof/>
              </w:rPr>
              <w:t xml:space="preserve">Pothole </w:t>
            </w:r>
          </w:p>
        </w:tc>
        <w:tc>
          <w:tcPr>
            <w:tcW w:w="1533" w:type="pct"/>
          </w:tcPr>
          <w:p w14:paraId="288AAABA" w14:textId="17B87288" w:rsidR="00BD692A" w:rsidRPr="004E2F74" w:rsidRDefault="00BD692A" w:rsidP="00BA6254">
            <w:pPr>
              <w:spacing w:before="40" w:after="40"/>
              <w:jc w:val="left"/>
              <w:rPr>
                <w:noProof/>
              </w:rPr>
            </w:pPr>
            <w:r w:rsidRPr="004E2F74">
              <w:rPr>
                <w:noProof/>
              </w:rPr>
              <w:t>Carriageway</w:t>
            </w:r>
          </w:p>
        </w:tc>
        <w:tc>
          <w:tcPr>
            <w:tcW w:w="1857" w:type="pct"/>
            <w:tcBorders>
              <w:bottom w:val="nil"/>
            </w:tcBorders>
          </w:tcPr>
          <w:p w14:paraId="69DBA4FA" w14:textId="5E485817" w:rsidR="00BD692A" w:rsidRPr="004E2F74" w:rsidRDefault="00C401CD" w:rsidP="00BA6254">
            <w:pPr>
              <w:spacing w:before="40" w:after="40"/>
              <w:jc w:val="left"/>
              <w:rPr>
                <w:noProof/>
              </w:rPr>
            </w:pPr>
            <w:r>
              <w:t>The</w:t>
            </w:r>
            <w:r w:rsidR="00BD692A" w:rsidRPr="004E2F74">
              <w:t xml:space="preserve"> risk associated with a defect</w:t>
            </w:r>
            <w:r>
              <w:t xml:space="preserve"> is </w:t>
            </w:r>
            <w:r w:rsidR="00BD692A" w:rsidRPr="004E2F74">
              <w:t>based on its size and location, it</w:t>
            </w:r>
            <w:r>
              <w:t>’</w:t>
            </w:r>
            <w:r w:rsidR="00BD692A" w:rsidRPr="004E2F74">
              <w:t>s then assigned a</w:t>
            </w:r>
            <w:r>
              <w:t>n appropriate</w:t>
            </w:r>
            <w:r w:rsidR="00BD692A" w:rsidRPr="004E2F74">
              <w:t xml:space="preserve"> priority and response time.</w:t>
            </w:r>
          </w:p>
        </w:tc>
        <w:tc>
          <w:tcPr>
            <w:tcW w:w="816" w:type="pct"/>
          </w:tcPr>
          <w:p w14:paraId="1788BEC6" w14:textId="51761879" w:rsidR="00BD692A" w:rsidRPr="004E2F74" w:rsidRDefault="00BD692A" w:rsidP="00BD692A">
            <w:pPr>
              <w:spacing w:before="40" w:after="40"/>
              <w:ind w:left="720" w:hanging="360"/>
              <w:jc w:val="left"/>
              <w:rPr>
                <w:noProof/>
              </w:rPr>
            </w:pPr>
            <w:r w:rsidRPr="004E2F74">
              <w:rPr>
                <w:noProof/>
              </w:rPr>
              <w:t>&gt;40mm</w:t>
            </w:r>
          </w:p>
        </w:tc>
      </w:tr>
      <w:tr w:rsidR="00BD692A" w:rsidRPr="004E2F74" w14:paraId="36F7F484" w14:textId="77777777" w:rsidTr="006B2796">
        <w:tc>
          <w:tcPr>
            <w:tcW w:w="794" w:type="pct"/>
            <w:tcBorders>
              <w:top w:val="nil"/>
              <w:bottom w:val="nil"/>
            </w:tcBorders>
          </w:tcPr>
          <w:p w14:paraId="7AE96510" w14:textId="77777777" w:rsidR="00BD692A" w:rsidRPr="007A2024" w:rsidRDefault="00BD692A" w:rsidP="00BA6254">
            <w:pPr>
              <w:spacing w:before="40" w:after="40"/>
              <w:jc w:val="left"/>
              <w:rPr>
                <w:noProof/>
              </w:rPr>
            </w:pPr>
          </w:p>
        </w:tc>
        <w:tc>
          <w:tcPr>
            <w:tcW w:w="1533" w:type="pct"/>
          </w:tcPr>
          <w:p w14:paraId="66D71584" w14:textId="6BBDB0E3" w:rsidR="00BD692A" w:rsidRPr="004E2F74" w:rsidRDefault="00BD692A" w:rsidP="00BA6254">
            <w:pPr>
              <w:spacing w:before="40" w:after="40"/>
              <w:jc w:val="left"/>
              <w:rPr>
                <w:noProof/>
                <w:highlight w:val="yellow"/>
              </w:rPr>
            </w:pPr>
            <w:r w:rsidRPr="004E2F74">
              <w:rPr>
                <w:noProof/>
              </w:rPr>
              <w:t>Cycle Lane</w:t>
            </w:r>
          </w:p>
        </w:tc>
        <w:tc>
          <w:tcPr>
            <w:tcW w:w="1857" w:type="pct"/>
            <w:tcBorders>
              <w:top w:val="nil"/>
              <w:bottom w:val="nil"/>
            </w:tcBorders>
          </w:tcPr>
          <w:p w14:paraId="646148C9" w14:textId="77777777" w:rsidR="00BD692A" w:rsidRPr="004E2F74" w:rsidRDefault="00BD692A" w:rsidP="00BA6254">
            <w:pPr>
              <w:spacing w:before="40" w:after="40"/>
              <w:jc w:val="left"/>
              <w:rPr>
                <w:noProof/>
              </w:rPr>
            </w:pPr>
          </w:p>
        </w:tc>
        <w:tc>
          <w:tcPr>
            <w:tcW w:w="816" w:type="pct"/>
            <w:tcBorders>
              <w:bottom w:val="nil"/>
            </w:tcBorders>
          </w:tcPr>
          <w:p w14:paraId="03322D13" w14:textId="551DCB3A" w:rsidR="00BD692A" w:rsidRPr="004E2F74" w:rsidRDefault="00BD692A" w:rsidP="00BD692A">
            <w:pPr>
              <w:spacing w:before="40" w:after="40"/>
              <w:ind w:left="720" w:hanging="360"/>
              <w:jc w:val="left"/>
              <w:rPr>
                <w:noProof/>
              </w:rPr>
            </w:pPr>
            <w:r w:rsidRPr="004E2F74">
              <w:rPr>
                <w:noProof/>
              </w:rPr>
              <w:t>&gt;25mm</w:t>
            </w:r>
          </w:p>
        </w:tc>
      </w:tr>
      <w:tr w:rsidR="00BD692A" w:rsidRPr="004E2F74" w14:paraId="55807DE6" w14:textId="77777777" w:rsidTr="006B2796">
        <w:tc>
          <w:tcPr>
            <w:tcW w:w="794" w:type="pct"/>
            <w:tcBorders>
              <w:top w:val="nil"/>
            </w:tcBorders>
          </w:tcPr>
          <w:p w14:paraId="377CCDB9" w14:textId="77777777" w:rsidR="00BD692A" w:rsidRPr="007A2024" w:rsidRDefault="00BD692A" w:rsidP="00BA6254">
            <w:pPr>
              <w:spacing w:before="40" w:after="40"/>
              <w:jc w:val="left"/>
              <w:rPr>
                <w:noProof/>
              </w:rPr>
            </w:pPr>
          </w:p>
        </w:tc>
        <w:tc>
          <w:tcPr>
            <w:tcW w:w="1533" w:type="pct"/>
          </w:tcPr>
          <w:p w14:paraId="49ED0860" w14:textId="1362239B" w:rsidR="00BD692A" w:rsidRPr="004E2F74" w:rsidRDefault="00BD692A" w:rsidP="00BA6254">
            <w:pPr>
              <w:spacing w:before="40" w:after="40"/>
              <w:jc w:val="left"/>
              <w:rPr>
                <w:noProof/>
              </w:rPr>
            </w:pPr>
            <w:r w:rsidRPr="004E2F74">
              <w:rPr>
                <w:noProof/>
              </w:rPr>
              <w:t>Footway &amp; Crossing Point</w:t>
            </w:r>
          </w:p>
        </w:tc>
        <w:tc>
          <w:tcPr>
            <w:tcW w:w="1857" w:type="pct"/>
            <w:tcBorders>
              <w:top w:val="nil"/>
            </w:tcBorders>
          </w:tcPr>
          <w:p w14:paraId="2567205F" w14:textId="77777777" w:rsidR="00BD692A" w:rsidRPr="004E2F74" w:rsidRDefault="00BD692A" w:rsidP="00BA6254">
            <w:pPr>
              <w:spacing w:before="40" w:after="40"/>
              <w:jc w:val="left"/>
              <w:rPr>
                <w:noProof/>
              </w:rPr>
            </w:pPr>
          </w:p>
        </w:tc>
        <w:tc>
          <w:tcPr>
            <w:tcW w:w="816" w:type="pct"/>
            <w:tcBorders>
              <w:top w:val="nil"/>
            </w:tcBorders>
          </w:tcPr>
          <w:p w14:paraId="005199A8" w14:textId="071BA6B2" w:rsidR="00BD692A" w:rsidRPr="004E2F74" w:rsidRDefault="00BD692A" w:rsidP="00BA6254">
            <w:pPr>
              <w:spacing w:before="40" w:after="40"/>
              <w:jc w:val="left"/>
              <w:rPr>
                <w:noProof/>
              </w:rPr>
            </w:pPr>
          </w:p>
        </w:tc>
      </w:tr>
    </w:tbl>
    <w:p w14:paraId="6BC677F4" w14:textId="3BC96DCF" w:rsidR="004F51A5" w:rsidRPr="004E2F74" w:rsidRDefault="00252A9A" w:rsidP="00BD217B">
      <w:r w:rsidRPr="004E2F74">
        <w:t>If a pothole or other highway defect meets this investigatory threshold,</w:t>
      </w:r>
      <w:r w:rsidR="0030575B" w:rsidRPr="004E2F74">
        <w:t xml:space="preserve"> the</w:t>
      </w:r>
      <w:r w:rsidRPr="004E2F74">
        <w:t xml:space="preserve"> safety inspector </w:t>
      </w:r>
      <w:r w:rsidR="0030575B" w:rsidRPr="004E2F74">
        <w:t xml:space="preserve">will undertake a </w:t>
      </w:r>
      <w:r w:rsidRPr="004E2F74">
        <w:t xml:space="preserve">risk assessment </w:t>
      </w:r>
      <w:r w:rsidR="0030575B" w:rsidRPr="004E2F74">
        <w:t xml:space="preserve">using the following risk matrix – this assessment will </w:t>
      </w:r>
      <w:r w:rsidR="00821586" w:rsidRPr="004E2F74">
        <w:t>consider</w:t>
      </w:r>
      <w:r w:rsidRPr="004E2F74">
        <w:t xml:space="preserve"> the size, location and level of usage of the area</w:t>
      </w:r>
      <w:r w:rsidR="008A7B7A" w:rsidRPr="004E2F74">
        <w:t xml:space="preserve"> to determine a risk score</w:t>
      </w:r>
      <w:r w:rsidRPr="004E2F74">
        <w:t>.</w:t>
      </w:r>
    </w:p>
    <w:p w14:paraId="2B929F72" w14:textId="31A7DB14" w:rsidR="00375AEA" w:rsidRPr="004E2F74" w:rsidRDefault="00375AEA" w:rsidP="00683643">
      <w:pPr>
        <w:pStyle w:val="Caption"/>
        <w:rPr>
          <w:color w:val="208830"/>
        </w:rPr>
      </w:pPr>
      <w:r w:rsidRPr="004E2F74">
        <w:rPr>
          <w:color w:val="208830"/>
        </w:rPr>
        <w:t xml:space="preserve">Table </w:t>
      </w:r>
      <w:r w:rsidR="00CD1693" w:rsidRPr="004E2F74">
        <w:rPr>
          <w:color w:val="208830"/>
        </w:rPr>
        <w:fldChar w:fldCharType="begin"/>
      </w:r>
      <w:r w:rsidR="00CD1693" w:rsidRPr="004E2F74">
        <w:rPr>
          <w:color w:val="208830"/>
        </w:rPr>
        <w:instrText xml:space="preserve"> SEQ Table \* ARABIC </w:instrText>
      </w:r>
      <w:r w:rsidR="00CD1693" w:rsidRPr="004E2F74">
        <w:rPr>
          <w:color w:val="208830"/>
        </w:rPr>
        <w:fldChar w:fldCharType="separate"/>
      </w:r>
      <w:r w:rsidR="00CD1693" w:rsidRPr="004E2F74">
        <w:rPr>
          <w:noProof/>
          <w:color w:val="208830"/>
        </w:rPr>
        <w:t>8</w:t>
      </w:r>
      <w:r w:rsidR="00CD1693" w:rsidRPr="004E2F74">
        <w:rPr>
          <w:noProof/>
          <w:color w:val="208830"/>
        </w:rPr>
        <w:fldChar w:fldCharType="end"/>
      </w:r>
      <w:r w:rsidRPr="004E2F74">
        <w:rPr>
          <w:color w:val="208830"/>
        </w:rPr>
        <w:t>: Risk matrix</w:t>
      </w:r>
    </w:p>
    <w:tbl>
      <w:tblPr>
        <w:tblStyle w:val="TableGrid"/>
        <w:tblW w:w="5000" w:type="pct"/>
        <w:tblLook w:val="04A0" w:firstRow="1" w:lastRow="0" w:firstColumn="1" w:lastColumn="0" w:noHBand="0" w:noVBand="1"/>
      </w:tblPr>
      <w:tblGrid>
        <w:gridCol w:w="1926"/>
        <w:gridCol w:w="2181"/>
        <w:gridCol w:w="1984"/>
        <w:gridCol w:w="1984"/>
        <w:gridCol w:w="1661"/>
      </w:tblGrid>
      <w:tr w:rsidR="000536D8" w:rsidRPr="004E2F74" w14:paraId="14B19180" w14:textId="77777777" w:rsidTr="000536D8">
        <w:trPr>
          <w:trHeight w:val="404"/>
        </w:trPr>
        <w:tc>
          <w:tcPr>
            <w:tcW w:w="989" w:type="pct"/>
            <w:tcBorders>
              <w:top w:val="single" w:sz="4" w:space="0" w:color="auto"/>
              <w:left w:val="single" w:sz="4" w:space="0" w:color="auto"/>
              <w:bottom w:val="nil"/>
              <w:right w:val="single" w:sz="4" w:space="0" w:color="auto"/>
            </w:tcBorders>
            <w:shd w:val="clear" w:color="auto" w:fill="208830"/>
            <w:vAlign w:val="center"/>
          </w:tcPr>
          <w:p w14:paraId="14537D66" w14:textId="7A0343AC" w:rsidR="000536D8" w:rsidRPr="007A2024" w:rsidRDefault="000536D8" w:rsidP="00553711">
            <w:pPr>
              <w:spacing w:before="40" w:after="40"/>
              <w:jc w:val="left"/>
              <w:rPr>
                <w:noProof/>
                <w:color w:val="FFFFFF" w:themeColor="background1"/>
              </w:rPr>
            </w:pPr>
            <w:r w:rsidRPr="007A2024">
              <w:rPr>
                <w:noProof/>
                <w:color w:val="FFFFFF" w:themeColor="background1"/>
              </w:rPr>
              <w:t>Impact</w:t>
            </w:r>
          </w:p>
        </w:tc>
        <w:tc>
          <w:tcPr>
            <w:tcW w:w="1120" w:type="pct"/>
            <w:tcBorders>
              <w:top w:val="single" w:sz="4" w:space="0" w:color="auto"/>
              <w:left w:val="single" w:sz="4" w:space="0" w:color="auto"/>
              <w:right w:val="nil"/>
            </w:tcBorders>
            <w:shd w:val="clear" w:color="auto" w:fill="208830"/>
          </w:tcPr>
          <w:p w14:paraId="1A6A9673" w14:textId="77777777" w:rsidR="000536D8" w:rsidRPr="007A2024" w:rsidRDefault="000536D8" w:rsidP="003D2BD7">
            <w:pPr>
              <w:spacing w:before="40" w:after="40"/>
              <w:jc w:val="left"/>
              <w:rPr>
                <w:noProof/>
                <w:color w:val="FFFFFF" w:themeColor="background1"/>
              </w:rPr>
            </w:pPr>
            <w:r w:rsidRPr="007A2024">
              <w:rPr>
                <w:noProof/>
                <w:color w:val="FFFFFF" w:themeColor="background1"/>
              </w:rPr>
              <w:t>Probability / Likelihood</w:t>
            </w:r>
          </w:p>
        </w:tc>
        <w:tc>
          <w:tcPr>
            <w:tcW w:w="1019" w:type="pct"/>
            <w:tcBorders>
              <w:top w:val="single" w:sz="4" w:space="0" w:color="auto"/>
              <w:left w:val="nil"/>
              <w:right w:val="nil"/>
            </w:tcBorders>
            <w:shd w:val="clear" w:color="auto" w:fill="208830"/>
          </w:tcPr>
          <w:p w14:paraId="061A860F" w14:textId="77777777" w:rsidR="000536D8" w:rsidRPr="007A2024" w:rsidRDefault="000536D8" w:rsidP="003D2BD7">
            <w:pPr>
              <w:spacing w:before="40" w:after="40"/>
              <w:jc w:val="left"/>
              <w:rPr>
                <w:noProof/>
                <w:color w:val="FFFFFF" w:themeColor="background1"/>
              </w:rPr>
            </w:pPr>
          </w:p>
        </w:tc>
        <w:tc>
          <w:tcPr>
            <w:tcW w:w="1019" w:type="pct"/>
            <w:tcBorders>
              <w:top w:val="single" w:sz="4" w:space="0" w:color="auto"/>
              <w:left w:val="nil"/>
              <w:right w:val="nil"/>
            </w:tcBorders>
            <w:shd w:val="clear" w:color="auto" w:fill="208830"/>
          </w:tcPr>
          <w:p w14:paraId="42959D7A" w14:textId="77777777" w:rsidR="000536D8" w:rsidRPr="007A2024" w:rsidRDefault="000536D8" w:rsidP="003D2BD7">
            <w:pPr>
              <w:spacing w:before="40" w:after="40"/>
              <w:jc w:val="left"/>
              <w:rPr>
                <w:noProof/>
                <w:color w:val="FFFFFF" w:themeColor="background1"/>
              </w:rPr>
            </w:pPr>
          </w:p>
        </w:tc>
        <w:tc>
          <w:tcPr>
            <w:tcW w:w="853" w:type="pct"/>
            <w:tcBorders>
              <w:top w:val="single" w:sz="4" w:space="0" w:color="auto"/>
              <w:left w:val="nil"/>
            </w:tcBorders>
            <w:shd w:val="clear" w:color="auto" w:fill="208830"/>
          </w:tcPr>
          <w:p w14:paraId="12EAB97A" w14:textId="45D86A16" w:rsidR="000536D8" w:rsidRPr="007A2024" w:rsidRDefault="000536D8" w:rsidP="003D2BD7">
            <w:pPr>
              <w:spacing w:before="40" w:after="40"/>
              <w:jc w:val="left"/>
              <w:rPr>
                <w:noProof/>
                <w:color w:val="FFFFFF" w:themeColor="background1"/>
              </w:rPr>
            </w:pPr>
          </w:p>
        </w:tc>
      </w:tr>
      <w:tr w:rsidR="001D37F3" w:rsidRPr="004E2F74" w14:paraId="0DBFDE1F" w14:textId="77777777" w:rsidTr="000536D8">
        <w:trPr>
          <w:trHeight w:val="404"/>
        </w:trPr>
        <w:tc>
          <w:tcPr>
            <w:tcW w:w="989" w:type="pct"/>
            <w:tcBorders>
              <w:top w:val="nil"/>
              <w:left w:val="single" w:sz="4" w:space="0" w:color="auto"/>
            </w:tcBorders>
            <w:shd w:val="clear" w:color="auto" w:fill="208830"/>
          </w:tcPr>
          <w:p w14:paraId="1E95AA7D" w14:textId="37B37103" w:rsidR="001D37F3" w:rsidRPr="007A2024" w:rsidRDefault="001D37F3" w:rsidP="00EE3718">
            <w:pPr>
              <w:spacing w:before="40" w:after="40"/>
              <w:jc w:val="left"/>
              <w:rPr>
                <w:noProof/>
                <w:color w:val="FFFFFF" w:themeColor="background1"/>
              </w:rPr>
            </w:pPr>
          </w:p>
        </w:tc>
        <w:tc>
          <w:tcPr>
            <w:tcW w:w="1120" w:type="pct"/>
            <w:shd w:val="clear" w:color="auto" w:fill="CDEBCF"/>
          </w:tcPr>
          <w:p w14:paraId="6EBA36E1" w14:textId="212DDC8E" w:rsidR="001D37F3" w:rsidRPr="007A2024" w:rsidRDefault="001D37F3" w:rsidP="00EE3718">
            <w:pPr>
              <w:spacing w:before="40" w:after="40"/>
              <w:jc w:val="left"/>
              <w:rPr>
                <w:noProof/>
              </w:rPr>
            </w:pPr>
            <w:r w:rsidRPr="007A2024">
              <w:rPr>
                <w:noProof/>
              </w:rPr>
              <w:t>Very Low</w:t>
            </w:r>
          </w:p>
        </w:tc>
        <w:tc>
          <w:tcPr>
            <w:tcW w:w="1019" w:type="pct"/>
            <w:shd w:val="clear" w:color="auto" w:fill="CDEBCF"/>
          </w:tcPr>
          <w:p w14:paraId="78D83BCA" w14:textId="7772EA0E" w:rsidR="001D37F3" w:rsidRPr="007A2024" w:rsidRDefault="001D37F3" w:rsidP="00EE3718">
            <w:pPr>
              <w:spacing w:before="40" w:after="40"/>
              <w:jc w:val="left"/>
              <w:rPr>
                <w:noProof/>
              </w:rPr>
            </w:pPr>
            <w:r w:rsidRPr="007A2024">
              <w:rPr>
                <w:noProof/>
              </w:rPr>
              <w:t>Low</w:t>
            </w:r>
          </w:p>
        </w:tc>
        <w:tc>
          <w:tcPr>
            <w:tcW w:w="1019" w:type="pct"/>
            <w:shd w:val="clear" w:color="auto" w:fill="CDEBCF"/>
          </w:tcPr>
          <w:p w14:paraId="1A7A9D83" w14:textId="0E8A1D51" w:rsidR="001D37F3" w:rsidRPr="007A2024" w:rsidRDefault="001D37F3" w:rsidP="00EE3718">
            <w:pPr>
              <w:spacing w:before="40" w:after="40"/>
              <w:jc w:val="left"/>
              <w:rPr>
                <w:noProof/>
              </w:rPr>
            </w:pPr>
            <w:r w:rsidRPr="007A2024">
              <w:rPr>
                <w:noProof/>
              </w:rPr>
              <w:t>Medium</w:t>
            </w:r>
          </w:p>
        </w:tc>
        <w:tc>
          <w:tcPr>
            <w:tcW w:w="853" w:type="pct"/>
            <w:shd w:val="clear" w:color="auto" w:fill="CDEBCF"/>
          </w:tcPr>
          <w:p w14:paraId="6CF95812" w14:textId="63935436" w:rsidR="001D37F3" w:rsidRPr="007A2024" w:rsidRDefault="001D37F3" w:rsidP="00EE3718">
            <w:pPr>
              <w:spacing w:before="40" w:after="40"/>
              <w:jc w:val="left"/>
              <w:rPr>
                <w:noProof/>
              </w:rPr>
            </w:pPr>
            <w:r w:rsidRPr="007A2024">
              <w:rPr>
                <w:noProof/>
              </w:rPr>
              <w:t>High</w:t>
            </w:r>
          </w:p>
        </w:tc>
      </w:tr>
      <w:tr w:rsidR="001D37F3" w:rsidRPr="004E2F74" w14:paraId="1B9CE1F1" w14:textId="77777777" w:rsidTr="000536D8">
        <w:trPr>
          <w:trHeight w:val="399"/>
        </w:trPr>
        <w:tc>
          <w:tcPr>
            <w:tcW w:w="989" w:type="pct"/>
            <w:shd w:val="clear" w:color="auto" w:fill="CDEBCF"/>
          </w:tcPr>
          <w:p w14:paraId="59F4E7C5" w14:textId="198EC109" w:rsidR="001D37F3" w:rsidRPr="007A2024" w:rsidRDefault="001D37F3" w:rsidP="00AC1DBC">
            <w:pPr>
              <w:spacing w:before="40" w:after="40"/>
              <w:jc w:val="left"/>
              <w:rPr>
                <w:noProof/>
              </w:rPr>
            </w:pPr>
            <w:r w:rsidRPr="007A2024">
              <w:rPr>
                <w:noProof/>
              </w:rPr>
              <w:t>Negligible</w:t>
            </w:r>
          </w:p>
        </w:tc>
        <w:tc>
          <w:tcPr>
            <w:tcW w:w="1120" w:type="pct"/>
            <w:shd w:val="clear" w:color="auto" w:fill="92D050"/>
          </w:tcPr>
          <w:p w14:paraId="236C5738" w14:textId="61E9E53A" w:rsidR="001D37F3" w:rsidRPr="004E2F74" w:rsidRDefault="001D37F3" w:rsidP="00AC1DBC">
            <w:pPr>
              <w:spacing w:before="40" w:after="40"/>
              <w:jc w:val="center"/>
              <w:rPr>
                <w:b/>
                <w:bCs/>
                <w:lang w:eastAsia="ja-JP"/>
              </w:rPr>
            </w:pPr>
            <w:r w:rsidRPr="004E2F74">
              <w:rPr>
                <w:b/>
                <w:bCs/>
                <w:lang w:eastAsia="ja-JP"/>
              </w:rPr>
              <w:t>1</w:t>
            </w:r>
          </w:p>
        </w:tc>
        <w:tc>
          <w:tcPr>
            <w:tcW w:w="1019" w:type="pct"/>
            <w:shd w:val="clear" w:color="auto" w:fill="92D050"/>
          </w:tcPr>
          <w:p w14:paraId="0E5AD357" w14:textId="650BC2A7" w:rsidR="001D37F3" w:rsidRPr="004E2F74" w:rsidRDefault="001D37F3" w:rsidP="00AC1DBC">
            <w:pPr>
              <w:spacing w:before="40" w:after="40"/>
              <w:jc w:val="center"/>
              <w:rPr>
                <w:noProof/>
              </w:rPr>
            </w:pPr>
            <w:r w:rsidRPr="004E2F74">
              <w:rPr>
                <w:b/>
                <w:bCs/>
                <w:lang w:eastAsia="ja-JP"/>
              </w:rPr>
              <w:t>2</w:t>
            </w:r>
          </w:p>
        </w:tc>
        <w:tc>
          <w:tcPr>
            <w:tcW w:w="1019" w:type="pct"/>
            <w:shd w:val="clear" w:color="auto" w:fill="92D050"/>
          </w:tcPr>
          <w:p w14:paraId="4D6A7BD5" w14:textId="0F375FAE" w:rsidR="001D37F3" w:rsidRPr="004E2F74" w:rsidRDefault="001D37F3" w:rsidP="00AC1DBC">
            <w:pPr>
              <w:spacing w:before="40" w:after="40"/>
              <w:jc w:val="center"/>
              <w:rPr>
                <w:noProof/>
              </w:rPr>
            </w:pPr>
            <w:r w:rsidRPr="004E2F74">
              <w:rPr>
                <w:b/>
                <w:bCs/>
                <w:lang w:eastAsia="ja-JP"/>
              </w:rPr>
              <w:t>3</w:t>
            </w:r>
          </w:p>
        </w:tc>
        <w:tc>
          <w:tcPr>
            <w:tcW w:w="853" w:type="pct"/>
            <w:shd w:val="clear" w:color="auto" w:fill="92D050"/>
          </w:tcPr>
          <w:p w14:paraId="091D824F" w14:textId="5A5E55F9" w:rsidR="001D37F3" w:rsidRPr="004E2F74" w:rsidRDefault="001D37F3" w:rsidP="00AC1DBC">
            <w:pPr>
              <w:spacing w:before="40" w:after="40"/>
              <w:jc w:val="center"/>
              <w:rPr>
                <w:noProof/>
              </w:rPr>
            </w:pPr>
            <w:r w:rsidRPr="004E2F74">
              <w:rPr>
                <w:b/>
                <w:bCs/>
                <w:lang w:eastAsia="ja-JP"/>
              </w:rPr>
              <w:t>4</w:t>
            </w:r>
          </w:p>
        </w:tc>
      </w:tr>
      <w:tr w:rsidR="001D37F3" w:rsidRPr="004E2F74" w14:paraId="1E6F024C" w14:textId="77777777" w:rsidTr="000536D8">
        <w:trPr>
          <w:trHeight w:val="303"/>
        </w:trPr>
        <w:tc>
          <w:tcPr>
            <w:tcW w:w="989" w:type="pct"/>
            <w:shd w:val="clear" w:color="auto" w:fill="CDEBCF"/>
          </w:tcPr>
          <w:p w14:paraId="74C9906D" w14:textId="12751C57" w:rsidR="001D37F3" w:rsidRPr="007A2024" w:rsidRDefault="001D37F3" w:rsidP="00AC1DBC">
            <w:pPr>
              <w:spacing w:before="40" w:after="40"/>
              <w:jc w:val="left"/>
              <w:rPr>
                <w:noProof/>
              </w:rPr>
            </w:pPr>
            <w:r w:rsidRPr="007A2024">
              <w:rPr>
                <w:noProof/>
              </w:rPr>
              <w:t>Low</w:t>
            </w:r>
          </w:p>
        </w:tc>
        <w:tc>
          <w:tcPr>
            <w:tcW w:w="1120" w:type="pct"/>
            <w:shd w:val="clear" w:color="auto" w:fill="92D050"/>
          </w:tcPr>
          <w:p w14:paraId="73B69A42" w14:textId="75AF2E21" w:rsidR="001D37F3" w:rsidRPr="004E2F74" w:rsidRDefault="001D37F3" w:rsidP="00AC1DBC">
            <w:pPr>
              <w:spacing w:before="40" w:after="40"/>
              <w:jc w:val="center"/>
              <w:rPr>
                <w:b/>
                <w:bCs/>
                <w:lang w:eastAsia="ja-JP"/>
              </w:rPr>
            </w:pPr>
            <w:r w:rsidRPr="004E2F74">
              <w:rPr>
                <w:b/>
                <w:bCs/>
                <w:lang w:eastAsia="ja-JP"/>
              </w:rPr>
              <w:t>2</w:t>
            </w:r>
          </w:p>
        </w:tc>
        <w:tc>
          <w:tcPr>
            <w:tcW w:w="1019" w:type="pct"/>
            <w:shd w:val="clear" w:color="auto" w:fill="92D050"/>
          </w:tcPr>
          <w:p w14:paraId="3F48CF23" w14:textId="5C898D5D" w:rsidR="001D37F3" w:rsidRPr="004E2F74" w:rsidRDefault="001D37F3" w:rsidP="00AC1DBC">
            <w:pPr>
              <w:spacing w:before="40" w:after="40"/>
              <w:jc w:val="center"/>
              <w:rPr>
                <w:noProof/>
              </w:rPr>
            </w:pPr>
            <w:r w:rsidRPr="004E2F74">
              <w:rPr>
                <w:b/>
                <w:bCs/>
                <w:lang w:eastAsia="ja-JP"/>
              </w:rPr>
              <w:t>4</w:t>
            </w:r>
          </w:p>
        </w:tc>
        <w:tc>
          <w:tcPr>
            <w:tcW w:w="1019" w:type="pct"/>
            <w:shd w:val="clear" w:color="auto" w:fill="FFFF66"/>
          </w:tcPr>
          <w:p w14:paraId="673F409D" w14:textId="24011FD9" w:rsidR="001D37F3" w:rsidRPr="004E2F74" w:rsidRDefault="001D37F3" w:rsidP="00AC1DBC">
            <w:pPr>
              <w:spacing w:before="40" w:after="40"/>
              <w:jc w:val="center"/>
              <w:rPr>
                <w:noProof/>
              </w:rPr>
            </w:pPr>
            <w:r w:rsidRPr="004E2F74">
              <w:rPr>
                <w:b/>
                <w:bCs/>
                <w:lang w:eastAsia="ja-JP"/>
              </w:rPr>
              <w:t>6</w:t>
            </w:r>
          </w:p>
        </w:tc>
        <w:tc>
          <w:tcPr>
            <w:tcW w:w="853" w:type="pct"/>
            <w:shd w:val="clear" w:color="auto" w:fill="FFFF66"/>
          </w:tcPr>
          <w:p w14:paraId="009EAB25" w14:textId="5A2F935C" w:rsidR="001D37F3" w:rsidRPr="004E2F74" w:rsidRDefault="001D37F3" w:rsidP="00AC1DBC">
            <w:pPr>
              <w:spacing w:before="40" w:after="40"/>
              <w:jc w:val="center"/>
              <w:rPr>
                <w:noProof/>
              </w:rPr>
            </w:pPr>
            <w:r w:rsidRPr="004E2F74">
              <w:rPr>
                <w:b/>
                <w:bCs/>
                <w:lang w:eastAsia="ja-JP"/>
              </w:rPr>
              <w:t>8</w:t>
            </w:r>
          </w:p>
        </w:tc>
      </w:tr>
      <w:tr w:rsidR="001D37F3" w:rsidRPr="004E2F74" w14:paraId="60DF6801" w14:textId="77777777" w:rsidTr="000536D8">
        <w:trPr>
          <w:trHeight w:val="399"/>
        </w:trPr>
        <w:tc>
          <w:tcPr>
            <w:tcW w:w="989" w:type="pct"/>
            <w:shd w:val="clear" w:color="auto" w:fill="CDEBCF"/>
          </w:tcPr>
          <w:p w14:paraId="549AB6CE" w14:textId="64A8F5C4" w:rsidR="001D37F3" w:rsidRPr="007A2024" w:rsidRDefault="001D37F3" w:rsidP="00AC1DBC">
            <w:pPr>
              <w:spacing w:before="40" w:after="40"/>
              <w:jc w:val="left"/>
              <w:rPr>
                <w:noProof/>
              </w:rPr>
            </w:pPr>
            <w:r w:rsidRPr="007A2024">
              <w:rPr>
                <w:noProof/>
              </w:rPr>
              <w:t>Noticeable</w:t>
            </w:r>
          </w:p>
        </w:tc>
        <w:tc>
          <w:tcPr>
            <w:tcW w:w="1120" w:type="pct"/>
            <w:shd w:val="clear" w:color="auto" w:fill="92D050"/>
          </w:tcPr>
          <w:p w14:paraId="4E63DC12" w14:textId="046177CF" w:rsidR="001D37F3" w:rsidRPr="004E2F74" w:rsidRDefault="001D37F3" w:rsidP="00AC1DBC">
            <w:pPr>
              <w:spacing w:before="40" w:after="40"/>
              <w:jc w:val="center"/>
              <w:rPr>
                <w:b/>
                <w:bCs/>
                <w:lang w:eastAsia="ja-JP"/>
              </w:rPr>
            </w:pPr>
            <w:r w:rsidRPr="004E2F74">
              <w:rPr>
                <w:b/>
                <w:bCs/>
                <w:lang w:eastAsia="ja-JP"/>
              </w:rPr>
              <w:t>3</w:t>
            </w:r>
          </w:p>
        </w:tc>
        <w:tc>
          <w:tcPr>
            <w:tcW w:w="1019" w:type="pct"/>
            <w:shd w:val="clear" w:color="auto" w:fill="FFFF66"/>
          </w:tcPr>
          <w:p w14:paraId="67FE7335" w14:textId="2A3DED62" w:rsidR="001D37F3" w:rsidRPr="004E2F74" w:rsidRDefault="001D37F3" w:rsidP="00AC1DBC">
            <w:pPr>
              <w:spacing w:before="40" w:after="40"/>
              <w:jc w:val="center"/>
              <w:rPr>
                <w:noProof/>
              </w:rPr>
            </w:pPr>
            <w:r w:rsidRPr="004E2F74">
              <w:rPr>
                <w:b/>
                <w:bCs/>
                <w:lang w:eastAsia="ja-JP"/>
              </w:rPr>
              <w:t>6</w:t>
            </w:r>
          </w:p>
        </w:tc>
        <w:tc>
          <w:tcPr>
            <w:tcW w:w="1019" w:type="pct"/>
            <w:shd w:val="clear" w:color="auto" w:fill="FFD45B"/>
          </w:tcPr>
          <w:p w14:paraId="27969BD6" w14:textId="24C89063" w:rsidR="001D37F3" w:rsidRPr="004E2F74" w:rsidRDefault="001D37F3" w:rsidP="00AC1DBC">
            <w:pPr>
              <w:spacing w:before="40" w:after="40"/>
              <w:jc w:val="center"/>
              <w:rPr>
                <w:noProof/>
              </w:rPr>
            </w:pPr>
            <w:r w:rsidRPr="004E2F74">
              <w:rPr>
                <w:b/>
                <w:bCs/>
                <w:lang w:eastAsia="ja-JP"/>
              </w:rPr>
              <w:t>9</w:t>
            </w:r>
          </w:p>
        </w:tc>
        <w:tc>
          <w:tcPr>
            <w:tcW w:w="853" w:type="pct"/>
            <w:shd w:val="clear" w:color="auto" w:fill="FFD45B"/>
          </w:tcPr>
          <w:p w14:paraId="57E52394" w14:textId="3D57D9E4" w:rsidR="001D37F3" w:rsidRPr="004E2F74" w:rsidRDefault="001D37F3" w:rsidP="00AC1DBC">
            <w:pPr>
              <w:spacing w:before="40" w:after="40"/>
              <w:jc w:val="center"/>
              <w:rPr>
                <w:noProof/>
              </w:rPr>
            </w:pPr>
            <w:r w:rsidRPr="004E2F74">
              <w:rPr>
                <w:b/>
                <w:bCs/>
                <w:lang w:eastAsia="ja-JP"/>
              </w:rPr>
              <w:t>12</w:t>
            </w:r>
          </w:p>
        </w:tc>
      </w:tr>
      <w:tr w:rsidR="001D37F3" w:rsidRPr="004E2F74" w14:paraId="7523775E" w14:textId="77777777" w:rsidTr="000536D8">
        <w:trPr>
          <w:trHeight w:val="399"/>
        </w:trPr>
        <w:tc>
          <w:tcPr>
            <w:tcW w:w="989" w:type="pct"/>
            <w:shd w:val="clear" w:color="auto" w:fill="CDEBCF"/>
          </w:tcPr>
          <w:p w14:paraId="5D525980" w14:textId="0B13D248" w:rsidR="001D37F3" w:rsidRPr="007A2024" w:rsidRDefault="001D37F3" w:rsidP="00AC1DBC">
            <w:pPr>
              <w:spacing w:before="40" w:after="40"/>
              <w:jc w:val="left"/>
              <w:rPr>
                <w:noProof/>
              </w:rPr>
            </w:pPr>
            <w:r w:rsidRPr="007A2024">
              <w:rPr>
                <w:noProof/>
              </w:rPr>
              <w:t>High</w:t>
            </w:r>
          </w:p>
        </w:tc>
        <w:tc>
          <w:tcPr>
            <w:tcW w:w="1120" w:type="pct"/>
            <w:shd w:val="clear" w:color="auto" w:fill="92D050"/>
          </w:tcPr>
          <w:p w14:paraId="3B406056" w14:textId="614C2EF0" w:rsidR="001D37F3" w:rsidRPr="004E2F74" w:rsidRDefault="001D37F3" w:rsidP="00AC1DBC">
            <w:pPr>
              <w:spacing w:before="40" w:after="40"/>
              <w:jc w:val="center"/>
              <w:rPr>
                <w:b/>
                <w:bCs/>
                <w:lang w:eastAsia="ja-JP"/>
              </w:rPr>
            </w:pPr>
            <w:r w:rsidRPr="004E2F74">
              <w:rPr>
                <w:b/>
                <w:bCs/>
                <w:lang w:eastAsia="ja-JP"/>
              </w:rPr>
              <w:t>4</w:t>
            </w:r>
          </w:p>
        </w:tc>
        <w:tc>
          <w:tcPr>
            <w:tcW w:w="1019" w:type="pct"/>
            <w:shd w:val="clear" w:color="auto" w:fill="FFFF66"/>
          </w:tcPr>
          <w:p w14:paraId="2FBC9F1B" w14:textId="42B1A419" w:rsidR="001D37F3" w:rsidRPr="004E2F74" w:rsidRDefault="001D37F3" w:rsidP="00AC1DBC">
            <w:pPr>
              <w:spacing w:before="40" w:after="40"/>
              <w:jc w:val="center"/>
              <w:rPr>
                <w:noProof/>
              </w:rPr>
            </w:pPr>
            <w:r w:rsidRPr="004E2F74">
              <w:rPr>
                <w:b/>
                <w:bCs/>
                <w:lang w:eastAsia="ja-JP"/>
              </w:rPr>
              <w:t>8</w:t>
            </w:r>
          </w:p>
        </w:tc>
        <w:tc>
          <w:tcPr>
            <w:tcW w:w="1019" w:type="pct"/>
            <w:shd w:val="clear" w:color="auto" w:fill="FFD45B"/>
          </w:tcPr>
          <w:p w14:paraId="72309CCE" w14:textId="33F1370A" w:rsidR="001D37F3" w:rsidRPr="004E2F74" w:rsidRDefault="001D37F3" w:rsidP="00AC1DBC">
            <w:pPr>
              <w:spacing w:before="40" w:after="40"/>
              <w:jc w:val="center"/>
              <w:rPr>
                <w:noProof/>
              </w:rPr>
            </w:pPr>
            <w:r w:rsidRPr="004E2F74">
              <w:rPr>
                <w:b/>
                <w:bCs/>
                <w:lang w:eastAsia="ja-JP"/>
              </w:rPr>
              <w:t>12</w:t>
            </w:r>
          </w:p>
        </w:tc>
        <w:tc>
          <w:tcPr>
            <w:tcW w:w="853" w:type="pct"/>
            <w:shd w:val="clear" w:color="auto" w:fill="CE0E2D"/>
          </w:tcPr>
          <w:p w14:paraId="4DFC8E69" w14:textId="47D939F2" w:rsidR="001D37F3" w:rsidRPr="003C2BE8" w:rsidRDefault="001D37F3" w:rsidP="00AC1DBC">
            <w:pPr>
              <w:spacing w:before="40" w:after="40"/>
              <w:jc w:val="center"/>
              <w:rPr>
                <w:noProof/>
                <w:color w:val="FFFFFF"/>
              </w:rPr>
            </w:pPr>
            <w:r w:rsidRPr="003C2BE8">
              <w:rPr>
                <w:b/>
                <w:bCs/>
                <w:color w:val="FFFFFF"/>
                <w:lang w:eastAsia="ja-JP"/>
              </w:rPr>
              <w:t>16</w:t>
            </w:r>
          </w:p>
        </w:tc>
      </w:tr>
    </w:tbl>
    <w:p w14:paraId="4DE1FF2B" w14:textId="7995CE48" w:rsidR="001D266F" w:rsidRPr="004E2F74" w:rsidRDefault="001D266F" w:rsidP="00683643">
      <w:pPr>
        <w:pStyle w:val="Caption"/>
        <w:rPr>
          <w:color w:val="208830"/>
        </w:rPr>
      </w:pPr>
      <w:r w:rsidRPr="004E2F74">
        <w:rPr>
          <w:color w:val="208830"/>
        </w:rPr>
        <w:t xml:space="preserve">Table </w:t>
      </w:r>
      <w:r w:rsidR="00CD1693" w:rsidRPr="004E2F74">
        <w:rPr>
          <w:color w:val="208830"/>
        </w:rPr>
        <w:fldChar w:fldCharType="begin"/>
      </w:r>
      <w:r w:rsidR="00CD1693" w:rsidRPr="004E2F74">
        <w:rPr>
          <w:color w:val="208830"/>
        </w:rPr>
        <w:instrText xml:space="preserve"> SEQ Table \* ARABIC </w:instrText>
      </w:r>
      <w:r w:rsidR="00CD1693" w:rsidRPr="004E2F74">
        <w:rPr>
          <w:color w:val="208830"/>
        </w:rPr>
        <w:fldChar w:fldCharType="separate"/>
      </w:r>
      <w:r w:rsidR="00CD1693" w:rsidRPr="004E2F74">
        <w:rPr>
          <w:noProof/>
          <w:color w:val="208830"/>
        </w:rPr>
        <w:t>9</w:t>
      </w:r>
      <w:r w:rsidR="00CD1693" w:rsidRPr="004E2F74">
        <w:rPr>
          <w:noProof/>
          <w:color w:val="208830"/>
        </w:rPr>
        <w:fldChar w:fldCharType="end"/>
      </w:r>
      <w:r w:rsidRPr="004E2F74">
        <w:rPr>
          <w:color w:val="208830"/>
        </w:rPr>
        <w:t>: Defect priority response times</w:t>
      </w:r>
    </w:p>
    <w:tbl>
      <w:tblPr>
        <w:tblStyle w:val="TableGrid"/>
        <w:tblW w:w="5000" w:type="pct"/>
        <w:tblLook w:val="04A0" w:firstRow="1" w:lastRow="0" w:firstColumn="1" w:lastColumn="0" w:noHBand="0" w:noVBand="1"/>
      </w:tblPr>
      <w:tblGrid>
        <w:gridCol w:w="2122"/>
        <w:gridCol w:w="7614"/>
      </w:tblGrid>
      <w:tr w:rsidR="0083105D" w:rsidRPr="004E2F74" w14:paraId="638C1E85" w14:textId="77777777" w:rsidTr="00AC1DBC">
        <w:tc>
          <w:tcPr>
            <w:tcW w:w="1090" w:type="pct"/>
            <w:shd w:val="clear" w:color="auto" w:fill="208830"/>
          </w:tcPr>
          <w:p w14:paraId="59C2A150" w14:textId="2F6A2FD2" w:rsidR="0083105D" w:rsidRPr="007A2024" w:rsidRDefault="0083105D" w:rsidP="003D2BD7">
            <w:pPr>
              <w:spacing w:before="40" w:after="40"/>
              <w:jc w:val="left"/>
              <w:rPr>
                <w:noProof/>
                <w:color w:val="FFFFFF" w:themeColor="background1"/>
              </w:rPr>
            </w:pPr>
            <w:r w:rsidRPr="007A2024">
              <w:rPr>
                <w:noProof/>
                <w:color w:val="FFFFFF" w:themeColor="background1"/>
              </w:rPr>
              <w:t>Priority Category</w:t>
            </w:r>
          </w:p>
        </w:tc>
        <w:tc>
          <w:tcPr>
            <w:tcW w:w="3910" w:type="pct"/>
            <w:shd w:val="clear" w:color="auto" w:fill="208830"/>
          </w:tcPr>
          <w:p w14:paraId="06BEDF60" w14:textId="68313C1C" w:rsidR="0083105D" w:rsidRPr="007A2024" w:rsidRDefault="0083105D" w:rsidP="003D2BD7">
            <w:pPr>
              <w:spacing w:before="40" w:after="40"/>
              <w:jc w:val="left"/>
              <w:rPr>
                <w:noProof/>
                <w:color w:val="FFFFFF" w:themeColor="background1"/>
              </w:rPr>
            </w:pPr>
            <w:r w:rsidRPr="007A2024">
              <w:rPr>
                <w:noProof/>
                <w:color w:val="FFFFFF" w:themeColor="background1"/>
              </w:rPr>
              <w:t>Response Time</w:t>
            </w:r>
          </w:p>
        </w:tc>
      </w:tr>
      <w:tr w:rsidR="00FC68FC" w:rsidRPr="004E2F74" w14:paraId="49746CB1" w14:textId="77777777" w:rsidTr="00AC1DBC">
        <w:tc>
          <w:tcPr>
            <w:tcW w:w="1090" w:type="pct"/>
            <w:shd w:val="clear" w:color="auto" w:fill="CE0E2D" w:themeFill="accent2"/>
          </w:tcPr>
          <w:p w14:paraId="117BBA72" w14:textId="3C9D84A6" w:rsidR="00FC68FC" w:rsidRPr="007A2024" w:rsidRDefault="00FC68FC" w:rsidP="00FC68FC">
            <w:pPr>
              <w:spacing w:before="40" w:after="40"/>
              <w:jc w:val="left"/>
              <w:rPr>
                <w:noProof/>
                <w:color w:val="FFFFFF" w:themeColor="background1"/>
              </w:rPr>
            </w:pPr>
            <w:r w:rsidRPr="007A2024">
              <w:rPr>
                <w:noProof/>
                <w:color w:val="FFFFFF" w:themeColor="background1"/>
              </w:rPr>
              <w:t>Priority 1</w:t>
            </w:r>
          </w:p>
        </w:tc>
        <w:tc>
          <w:tcPr>
            <w:tcW w:w="3910" w:type="pct"/>
            <w:vAlign w:val="center"/>
          </w:tcPr>
          <w:p w14:paraId="01698DE0" w14:textId="168D957C" w:rsidR="00FC68FC" w:rsidRPr="004E2F74" w:rsidRDefault="00FC68FC" w:rsidP="00FC68FC">
            <w:pPr>
              <w:spacing w:before="40" w:after="40"/>
              <w:jc w:val="left"/>
              <w:rPr>
                <w:noProof/>
                <w:highlight w:val="yellow"/>
              </w:rPr>
            </w:pPr>
            <w:r w:rsidRPr="004E2F74">
              <w:t>2 hours: Attend to and make safe within 2 hours</w:t>
            </w:r>
          </w:p>
        </w:tc>
      </w:tr>
      <w:tr w:rsidR="00FC68FC" w:rsidRPr="004E2F74" w14:paraId="7547469E" w14:textId="77777777" w:rsidTr="00AC1DBC">
        <w:tc>
          <w:tcPr>
            <w:tcW w:w="1090" w:type="pct"/>
            <w:shd w:val="clear" w:color="auto" w:fill="FFD45B"/>
          </w:tcPr>
          <w:p w14:paraId="127AA37D" w14:textId="691834EC" w:rsidR="00FC68FC" w:rsidRPr="007A2024" w:rsidRDefault="00FC68FC" w:rsidP="00FC68FC">
            <w:pPr>
              <w:spacing w:before="40" w:after="40"/>
              <w:jc w:val="left"/>
              <w:rPr>
                <w:noProof/>
              </w:rPr>
            </w:pPr>
            <w:r w:rsidRPr="007A2024">
              <w:rPr>
                <w:noProof/>
              </w:rPr>
              <w:t>Priority 2</w:t>
            </w:r>
          </w:p>
        </w:tc>
        <w:tc>
          <w:tcPr>
            <w:tcW w:w="3910" w:type="pct"/>
            <w:vAlign w:val="center"/>
          </w:tcPr>
          <w:p w14:paraId="03EEA547" w14:textId="6B0D3F54" w:rsidR="00FC68FC" w:rsidRPr="004E2F74" w:rsidRDefault="00FC68FC" w:rsidP="00FC68FC">
            <w:pPr>
              <w:spacing w:before="40" w:after="40"/>
              <w:jc w:val="left"/>
              <w:rPr>
                <w:noProof/>
                <w:highlight w:val="yellow"/>
              </w:rPr>
            </w:pPr>
            <w:r w:rsidRPr="004E2F74">
              <w:t>24 hours: Attend to and repair within 24 hours</w:t>
            </w:r>
          </w:p>
        </w:tc>
      </w:tr>
      <w:tr w:rsidR="00FC68FC" w:rsidRPr="004E2F74" w14:paraId="2922D471" w14:textId="77777777" w:rsidTr="00AC1DBC">
        <w:tc>
          <w:tcPr>
            <w:tcW w:w="1090" w:type="pct"/>
            <w:shd w:val="clear" w:color="auto" w:fill="FFFF66"/>
          </w:tcPr>
          <w:p w14:paraId="5AA56BE7" w14:textId="57460DBF" w:rsidR="00FC68FC" w:rsidRPr="007A2024" w:rsidRDefault="00FC68FC" w:rsidP="00FC68FC">
            <w:pPr>
              <w:spacing w:before="40" w:after="40"/>
              <w:jc w:val="left"/>
              <w:rPr>
                <w:noProof/>
              </w:rPr>
            </w:pPr>
            <w:r w:rsidRPr="007A2024">
              <w:rPr>
                <w:noProof/>
              </w:rPr>
              <w:t>Priority 3</w:t>
            </w:r>
          </w:p>
        </w:tc>
        <w:tc>
          <w:tcPr>
            <w:tcW w:w="3910" w:type="pct"/>
            <w:vAlign w:val="center"/>
          </w:tcPr>
          <w:p w14:paraId="17295EB4" w14:textId="5ABA9737" w:rsidR="00FC68FC" w:rsidRPr="004E2F74" w:rsidRDefault="00FC68FC" w:rsidP="00FC68FC">
            <w:pPr>
              <w:spacing w:before="40" w:after="40"/>
              <w:jc w:val="left"/>
              <w:rPr>
                <w:noProof/>
                <w:highlight w:val="yellow"/>
              </w:rPr>
            </w:pPr>
            <w:r w:rsidRPr="004E2F74">
              <w:t>5 days: Attend to and repair within 5 days</w:t>
            </w:r>
          </w:p>
        </w:tc>
      </w:tr>
      <w:tr w:rsidR="00FC68FC" w:rsidRPr="004E2F74" w14:paraId="284065AB" w14:textId="77777777" w:rsidTr="00AC1DBC">
        <w:tc>
          <w:tcPr>
            <w:tcW w:w="1090" w:type="pct"/>
            <w:shd w:val="clear" w:color="auto" w:fill="92D050"/>
          </w:tcPr>
          <w:p w14:paraId="2B8F59C4" w14:textId="14D1E8EC" w:rsidR="00FC68FC" w:rsidRPr="007A2024" w:rsidRDefault="00FC68FC" w:rsidP="00FC68FC">
            <w:pPr>
              <w:spacing w:before="40" w:after="40"/>
              <w:jc w:val="left"/>
              <w:rPr>
                <w:noProof/>
              </w:rPr>
            </w:pPr>
            <w:r w:rsidRPr="007A2024">
              <w:rPr>
                <w:noProof/>
              </w:rPr>
              <w:lastRenderedPageBreak/>
              <w:t>Priority 4</w:t>
            </w:r>
          </w:p>
        </w:tc>
        <w:tc>
          <w:tcPr>
            <w:tcW w:w="3910" w:type="pct"/>
            <w:vAlign w:val="center"/>
          </w:tcPr>
          <w:p w14:paraId="35736D99" w14:textId="74AD9FBD" w:rsidR="00FC68FC" w:rsidRPr="004E2F74" w:rsidRDefault="00A73A52" w:rsidP="00FC68FC">
            <w:pPr>
              <w:spacing w:before="40" w:after="40"/>
              <w:jc w:val="left"/>
              <w:rPr>
                <w:noProof/>
                <w:highlight w:val="yellow"/>
              </w:rPr>
            </w:pPr>
            <w:r w:rsidRPr="004E2F74">
              <w:t>Monitor, or a</w:t>
            </w:r>
            <w:r w:rsidR="00FC68FC" w:rsidRPr="004E2F74">
              <w:t>ttend to and repair within 28 days</w:t>
            </w:r>
          </w:p>
        </w:tc>
      </w:tr>
    </w:tbl>
    <w:p w14:paraId="14675FD2" w14:textId="77777777" w:rsidR="00A73A52" w:rsidRPr="007A2024" w:rsidRDefault="00A73A52" w:rsidP="00495225">
      <w:pPr>
        <w:pStyle w:val="Heading2No"/>
        <w:rPr>
          <w:rFonts w:ascii="Raleway" w:hAnsi="Raleway"/>
        </w:rPr>
      </w:pPr>
    </w:p>
    <w:p w14:paraId="0975EFD9" w14:textId="1868629E" w:rsidR="00FB7424" w:rsidRPr="007A2024" w:rsidRDefault="00FB7424" w:rsidP="00495225">
      <w:pPr>
        <w:pStyle w:val="Heading2No"/>
        <w:rPr>
          <w:rFonts w:ascii="Raleway" w:hAnsi="Raleway"/>
        </w:rPr>
      </w:pPr>
      <w:r w:rsidRPr="007A2024">
        <w:rPr>
          <w:rFonts w:ascii="Raleway" w:hAnsi="Raleway"/>
        </w:rPr>
        <w:t>Pothole maintenance</w:t>
      </w:r>
    </w:p>
    <w:tbl>
      <w:tblPr>
        <w:tblStyle w:val="TableGrid"/>
        <w:tblW w:w="0" w:type="auto"/>
        <w:tblLook w:val="04A0" w:firstRow="1" w:lastRow="0" w:firstColumn="1" w:lastColumn="0" w:noHBand="0" w:noVBand="1"/>
      </w:tblPr>
      <w:tblGrid>
        <w:gridCol w:w="7508"/>
        <w:gridCol w:w="2228"/>
      </w:tblGrid>
      <w:tr w:rsidR="007A019B" w:rsidRPr="004E2F74" w14:paraId="23ABB5FC" w14:textId="77777777" w:rsidTr="00681DB9">
        <w:tc>
          <w:tcPr>
            <w:tcW w:w="7508" w:type="dxa"/>
            <w:shd w:val="clear" w:color="auto" w:fill="208830"/>
          </w:tcPr>
          <w:p w14:paraId="4C064DF5" w14:textId="6F133101" w:rsidR="007A019B" w:rsidRPr="007A2024" w:rsidRDefault="007A019B" w:rsidP="007A019B">
            <w:pPr>
              <w:spacing w:before="80" w:after="80"/>
              <w:jc w:val="left"/>
              <w:rPr>
                <w:noProof/>
              </w:rPr>
            </w:pPr>
            <w:r w:rsidRPr="007A2024">
              <w:rPr>
                <w:noProof/>
                <w:color w:val="FFFFFF" w:themeColor="background1"/>
              </w:rPr>
              <w:t>Description</w:t>
            </w:r>
          </w:p>
        </w:tc>
        <w:tc>
          <w:tcPr>
            <w:tcW w:w="2228" w:type="dxa"/>
            <w:shd w:val="clear" w:color="auto" w:fill="208830"/>
          </w:tcPr>
          <w:p w14:paraId="28E992A6" w14:textId="086C4191" w:rsidR="007A019B" w:rsidRPr="007A2024" w:rsidRDefault="007A019B" w:rsidP="007A019B">
            <w:pPr>
              <w:spacing w:before="80" w:after="80"/>
              <w:jc w:val="center"/>
              <w:rPr>
                <w:noProof/>
                <w:highlight w:val="yellow"/>
              </w:rPr>
            </w:pPr>
            <w:r w:rsidRPr="007A2024">
              <w:rPr>
                <w:noProof/>
                <w:color w:val="FFFFFF" w:themeColor="background1"/>
              </w:rPr>
              <w:t>Potholes</w:t>
            </w:r>
          </w:p>
        </w:tc>
      </w:tr>
      <w:tr w:rsidR="008C264E" w:rsidRPr="004E2F74" w14:paraId="43B747AC" w14:textId="77777777" w:rsidTr="0061568F">
        <w:tc>
          <w:tcPr>
            <w:tcW w:w="7508" w:type="dxa"/>
          </w:tcPr>
          <w:p w14:paraId="25412BDE" w14:textId="6C4DA8F9" w:rsidR="008C264E" w:rsidRPr="007A2024" w:rsidRDefault="008C264E" w:rsidP="003D2BD7">
            <w:pPr>
              <w:spacing w:before="80" w:after="80"/>
              <w:jc w:val="left"/>
              <w:rPr>
                <w:noProof/>
              </w:rPr>
            </w:pPr>
            <w:r w:rsidRPr="007A2024">
              <w:rPr>
                <w:noProof/>
              </w:rPr>
              <w:t>Number of potholes filled in 2025/26</w:t>
            </w:r>
          </w:p>
        </w:tc>
        <w:tc>
          <w:tcPr>
            <w:tcW w:w="2228" w:type="dxa"/>
          </w:tcPr>
          <w:p w14:paraId="503CB34C" w14:textId="16CE16EC" w:rsidR="008C264E" w:rsidRPr="007A2024" w:rsidRDefault="007E22AD" w:rsidP="008C264E">
            <w:pPr>
              <w:spacing w:before="80" w:after="80"/>
              <w:jc w:val="center"/>
              <w:rPr>
                <w:noProof/>
                <w:highlight w:val="yellow"/>
              </w:rPr>
            </w:pPr>
            <w:r w:rsidRPr="007A2024">
              <w:rPr>
                <w:noProof/>
              </w:rPr>
              <w:t>511</w:t>
            </w:r>
          </w:p>
        </w:tc>
      </w:tr>
      <w:tr w:rsidR="006D09CE" w:rsidRPr="004E2F74" w14:paraId="409B9642" w14:textId="77777777" w:rsidTr="0061568F">
        <w:tc>
          <w:tcPr>
            <w:tcW w:w="9736" w:type="dxa"/>
            <w:gridSpan w:val="2"/>
          </w:tcPr>
          <w:p w14:paraId="6322942E" w14:textId="6550D76D" w:rsidR="006D09CE" w:rsidRPr="007A2024" w:rsidRDefault="006D09CE" w:rsidP="006D09CE">
            <w:pPr>
              <w:spacing w:before="80" w:after="80"/>
              <w:jc w:val="left"/>
              <w:rPr>
                <w:noProof/>
                <w:highlight w:val="yellow"/>
              </w:rPr>
            </w:pPr>
            <w:r w:rsidRPr="007A2024">
              <w:rPr>
                <w:noProof/>
              </w:rPr>
              <w:t xml:space="preserve">of which, </w:t>
            </w:r>
            <w:r w:rsidR="00FC68FC" w:rsidRPr="007A2024">
              <w:rPr>
                <w:noProof/>
              </w:rPr>
              <w:t>Tower Hamlets</w:t>
            </w:r>
            <w:r w:rsidRPr="007A2024">
              <w:rPr>
                <w:noProof/>
              </w:rPr>
              <w:t xml:space="preserve"> estimates were resolved using the following approaches:</w:t>
            </w:r>
          </w:p>
        </w:tc>
      </w:tr>
      <w:tr w:rsidR="006D09CE" w:rsidRPr="004E2F74" w14:paraId="39CB1E96" w14:textId="77777777" w:rsidTr="0061568F">
        <w:tc>
          <w:tcPr>
            <w:tcW w:w="7508" w:type="dxa"/>
          </w:tcPr>
          <w:p w14:paraId="1D5AB4B6" w14:textId="261F8227" w:rsidR="006D09CE" w:rsidRPr="007A2024" w:rsidRDefault="006D09CE" w:rsidP="006D09CE">
            <w:pPr>
              <w:spacing w:before="80" w:after="80"/>
              <w:jc w:val="left"/>
              <w:rPr>
                <w:noProof/>
              </w:rPr>
            </w:pPr>
            <w:r w:rsidRPr="007A2024">
              <w:rPr>
                <w:noProof/>
              </w:rPr>
              <w:t>Planned repair / patching</w:t>
            </w:r>
          </w:p>
        </w:tc>
        <w:tc>
          <w:tcPr>
            <w:tcW w:w="2228" w:type="dxa"/>
          </w:tcPr>
          <w:p w14:paraId="3BD3720D" w14:textId="684EC87F" w:rsidR="006D09CE" w:rsidRPr="007A2024" w:rsidRDefault="00995B59" w:rsidP="006D09CE">
            <w:pPr>
              <w:spacing w:before="80" w:after="80"/>
              <w:jc w:val="center"/>
              <w:rPr>
                <w:noProof/>
                <w:highlight w:val="yellow"/>
              </w:rPr>
            </w:pPr>
            <w:r w:rsidRPr="007A2024">
              <w:rPr>
                <w:noProof/>
              </w:rPr>
              <w:t>No data held</w:t>
            </w:r>
          </w:p>
        </w:tc>
      </w:tr>
      <w:tr w:rsidR="006D09CE" w:rsidRPr="004E2F74" w14:paraId="7C6BB108" w14:textId="77777777" w:rsidTr="0061568F">
        <w:tc>
          <w:tcPr>
            <w:tcW w:w="7508" w:type="dxa"/>
          </w:tcPr>
          <w:p w14:paraId="75EBA715" w14:textId="456C3B61" w:rsidR="006D09CE" w:rsidRPr="007A2024" w:rsidRDefault="006D09CE" w:rsidP="006D09CE">
            <w:pPr>
              <w:spacing w:before="80" w:after="80"/>
              <w:jc w:val="left"/>
              <w:rPr>
                <w:noProof/>
              </w:rPr>
            </w:pPr>
            <w:r w:rsidRPr="007A2024">
              <w:rPr>
                <w:noProof/>
              </w:rPr>
              <w:t>Planned structural</w:t>
            </w:r>
          </w:p>
        </w:tc>
        <w:tc>
          <w:tcPr>
            <w:tcW w:w="2228" w:type="dxa"/>
          </w:tcPr>
          <w:p w14:paraId="6C75C0A0" w14:textId="4446F16B" w:rsidR="006D09CE" w:rsidRPr="007A2024" w:rsidRDefault="006D09CE" w:rsidP="006D09CE">
            <w:pPr>
              <w:spacing w:before="80" w:after="80"/>
              <w:jc w:val="center"/>
              <w:rPr>
                <w:noProof/>
                <w:highlight w:val="yellow"/>
              </w:rPr>
            </w:pPr>
            <w:r w:rsidRPr="007A2024">
              <w:rPr>
                <w:noProof/>
              </w:rPr>
              <w:t>No data held</w:t>
            </w:r>
          </w:p>
        </w:tc>
      </w:tr>
      <w:tr w:rsidR="006D09CE" w:rsidRPr="004E2F74" w14:paraId="579EBFBB" w14:textId="77777777" w:rsidTr="0061568F">
        <w:tc>
          <w:tcPr>
            <w:tcW w:w="7508" w:type="dxa"/>
          </w:tcPr>
          <w:p w14:paraId="1E93F4E9" w14:textId="0C18609F" w:rsidR="006D09CE" w:rsidRPr="007A2024" w:rsidRDefault="006D09CE" w:rsidP="006D09CE">
            <w:pPr>
              <w:spacing w:before="80" w:after="80"/>
              <w:jc w:val="left"/>
              <w:rPr>
                <w:noProof/>
              </w:rPr>
            </w:pPr>
            <w:r w:rsidRPr="007A2024">
              <w:rPr>
                <w:noProof/>
              </w:rPr>
              <w:t>Temporary reactive repairs</w:t>
            </w:r>
          </w:p>
        </w:tc>
        <w:tc>
          <w:tcPr>
            <w:tcW w:w="2228" w:type="dxa"/>
          </w:tcPr>
          <w:p w14:paraId="2D274C16" w14:textId="594DD1ED" w:rsidR="006D09CE" w:rsidRPr="007A2024" w:rsidRDefault="007E22AD" w:rsidP="006D09CE">
            <w:pPr>
              <w:spacing w:before="80" w:after="80"/>
              <w:jc w:val="center"/>
              <w:rPr>
                <w:noProof/>
                <w:highlight w:val="yellow"/>
              </w:rPr>
            </w:pPr>
            <w:r w:rsidRPr="007A2024">
              <w:rPr>
                <w:noProof/>
              </w:rPr>
              <w:t>364</w:t>
            </w:r>
          </w:p>
        </w:tc>
      </w:tr>
      <w:tr w:rsidR="006D09CE" w:rsidRPr="004E2F74" w14:paraId="1C875759" w14:textId="77777777" w:rsidTr="0061568F">
        <w:tc>
          <w:tcPr>
            <w:tcW w:w="7508" w:type="dxa"/>
          </w:tcPr>
          <w:p w14:paraId="67104847" w14:textId="0A774B81" w:rsidR="006D09CE" w:rsidRPr="007A2024" w:rsidRDefault="006D09CE" w:rsidP="006D09CE">
            <w:pPr>
              <w:spacing w:before="80" w:after="80"/>
              <w:jc w:val="left"/>
              <w:rPr>
                <w:noProof/>
              </w:rPr>
            </w:pPr>
            <w:r w:rsidRPr="007A2024">
              <w:rPr>
                <w:noProof/>
              </w:rPr>
              <w:t>Permanent reactive repairs</w:t>
            </w:r>
          </w:p>
        </w:tc>
        <w:tc>
          <w:tcPr>
            <w:tcW w:w="2228" w:type="dxa"/>
          </w:tcPr>
          <w:p w14:paraId="76B1C2B3" w14:textId="21159872" w:rsidR="006D09CE" w:rsidRPr="007A2024" w:rsidRDefault="007E22AD" w:rsidP="006D09CE">
            <w:pPr>
              <w:spacing w:before="80" w:after="80"/>
              <w:jc w:val="center"/>
              <w:rPr>
                <w:noProof/>
                <w:highlight w:val="yellow"/>
              </w:rPr>
            </w:pPr>
            <w:r w:rsidRPr="007A2024">
              <w:rPr>
                <w:noProof/>
              </w:rPr>
              <w:t>147</w:t>
            </w:r>
          </w:p>
        </w:tc>
      </w:tr>
    </w:tbl>
    <w:tbl>
      <w:tblPr>
        <w:tblStyle w:val="TableGrid"/>
        <w:tblpPr w:leftFromText="180" w:rightFromText="180" w:vertAnchor="text" w:tblpY="258"/>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736"/>
      </w:tblGrid>
      <w:tr w:rsidR="00DE284E" w:rsidRPr="004E2F74" w14:paraId="58550F09" w14:textId="77777777" w:rsidTr="00DE284E">
        <w:tc>
          <w:tcPr>
            <w:tcW w:w="9736" w:type="dxa"/>
            <w:shd w:val="clear" w:color="auto" w:fill="FBC8D0" w:themeFill="accent2" w:themeFillTint="33"/>
          </w:tcPr>
          <w:p w14:paraId="2C47C4C9" w14:textId="77777777" w:rsidR="00DE284E" w:rsidRPr="00EF1EB9" w:rsidRDefault="00DE284E" w:rsidP="00DE284E">
            <w:pPr>
              <w:spacing w:before="80" w:after="80"/>
              <w:rPr>
                <w:noProof/>
                <w:color w:val="9A0A21" w:themeColor="accent2" w:themeShade="BF"/>
              </w:rPr>
            </w:pPr>
            <w:r w:rsidRPr="00EF1EB9">
              <w:rPr>
                <w:noProof/>
                <w:color w:val="9A0A21" w:themeColor="accent2" w:themeShade="BF"/>
              </w:rPr>
              <w:t>CAUTION FOR READERS: Authorities have different criteria for identifying potholes and different methodologies for counting how many they have filled or resolved. Summing the figures in the above table across authorities will therefore not provide a reliable estimate of the total number of potholes filled across England.</w:t>
            </w:r>
          </w:p>
        </w:tc>
      </w:tr>
    </w:tbl>
    <w:p w14:paraId="0A4EA2BE" w14:textId="61739860" w:rsidR="00F775EA" w:rsidRPr="007A2024" w:rsidRDefault="00F775EA" w:rsidP="00F775EA">
      <w:pPr>
        <w:pStyle w:val="Heading2No"/>
        <w:rPr>
          <w:rFonts w:ascii="Raleway" w:hAnsi="Raleway"/>
        </w:rPr>
      </w:pPr>
      <w:r w:rsidRPr="007A2024">
        <w:rPr>
          <w:rFonts w:ascii="Raleway" w:hAnsi="Raleway"/>
        </w:rPr>
        <w:t>Prices of pothole interventions</w:t>
      </w:r>
    </w:p>
    <w:tbl>
      <w:tblPr>
        <w:tblStyle w:val="TableGrid"/>
        <w:tblW w:w="9736" w:type="dxa"/>
        <w:tblLook w:val="04A0" w:firstRow="1" w:lastRow="0" w:firstColumn="1" w:lastColumn="0" w:noHBand="0" w:noVBand="1"/>
      </w:tblPr>
      <w:tblGrid>
        <w:gridCol w:w="2830"/>
        <w:gridCol w:w="2038"/>
        <w:gridCol w:w="2434"/>
        <w:gridCol w:w="2434"/>
      </w:tblGrid>
      <w:tr w:rsidR="00A22935" w:rsidRPr="004E2F74" w14:paraId="3AD94F2B" w14:textId="77777777" w:rsidTr="00681DB9">
        <w:tc>
          <w:tcPr>
            <w:tcW w:w="2830" w:type="dxa"/>
            <w:shd w:val="clear" w:color="auto" w:fill="208830"/>
          </w:tcPr>
          <w:p w14:paraId="5BCE2B8C" w14:textId="77777777" w:rsidR="00A22935" w:rsidRPr="007A2024" w:rsidRDefault="00A22935" w:rsidP="00291CCB">
            <w:pPr>
              <w:spacing w:before="80" w:after="80"/>
              <w:jc w:val="left"/>
              <w:rPr>
                <w:noProof/>
                <w:color w:val="FFFFFF" w:themeColor="background1"/>
                <w:highlight w:val="yellow"/>
              </w:rPr>
            </w:pPr>
            <w:r w:rsidRPr="007A2024">
              <w:rPr>
                <w:noProof/>
                <w:color w:val="FFFFFF" w:themeColor="background1"/>
              </w:rPr>
              <w:t>Unit cost (permanent pothole repair)</w:t>
            </w:r>
          </w:p>
        </w:tc>
        <w:tc>
          <w:tcPr>
            <w:tcW w:w="2038" w:type="dxa"/>
          </w:tcPr>
          <w:p w14:paraId="18E7930E" w14:textId="2559F926" w:rsidR="00A22935" w:rsidRPr="007A2024" w:rsidRDefault="00F97127" w:rsidP="00291CCB">
            <w:pPr>
              <w:spacing w:before="80" w:after="80"/>
              <w:jc w:val="left"/>
              <w:rPr>
                <w:noProof/>
                <w:highlight w:val="yellow"/>
              </w:rPr>
            </w:pPr>
            <w:r w:rsidRPr="007A2024">
              <w:rPr>
                <w:noProof/>
              </w:rPr>
              <w:t>£200</w:t>
            </w:r>
          </w:p>
        </w:tc>
        <w:tc>
          <w:tcPr>
            <w:tcW w:w="2434" w:type="dxa"/>
            <w:shd w:val="clear" w:color="auto" w:fill="208830"/>
          </w:tcPr>
          <w:p w14:paraId="070135E3" w14:textId="00A87DC8" w:rsidR="00A22935" w:rsidRPr="007A2024" w:rsidRDefault="00A22935" w:rsidP="00291CCB">
            <w:pPr>
              <w:spacing w:before="80" w:after="80"/>
              <w:jc w:val="left"/>
              <w:rPr>
                <w:noProof/>
                <w:color w:val="FFFFFF" w:themeColor="background1"/>
                <w:highlight w:val="yellow"/>
              </w:rPr>
            </w:pPr>
            <w:r w:rsidRPr="007A2024">
              <w:rPr>
                <w:noProof/>
                <w:color w:val="FFFFFF" w:themeColor="background1"/>
              </w:rPr>
              <w:t>Unit cost (temporary pothole repair)</w:t>
            </w:r>
          </w:p>
        </w:tc>
        <w:tc>
          <w:tcPr>
            <w:tcW w:w="2434" w:type="dxa"/>
          </w:tcPr>
          <w:p w14:paraId="16AC05B5" w14:textId="469C54BA" w:rsidR="00A22935" w:rsidRPr="007A2024" w:rsidRDefault="00F97127" w:rsidP="00291CCB">
            <w:pPr>
              <w:spacing w:before="80" w:after="80"/>
              <w:jc w:val="left"/>
              <w:rPr>
                <w:noProof/>
              </w:rPr>
            </w:pPr>
            <w:r w:rsidRPr="007A2024">
              <w:rPr>
                <w:noProof/>
              </w:rPr>
              <w:t>£116</w:t>
            </w:r>
          </w:p>
        </w:tc>
      </w:tr>
    </w:tbl>
    <w:p w14:paraId="1E99C90E" w14:textId="147F7307" w:rsidR="001160DE" w:rsidRPr="004E2F74" w:rsidRDefault="00DE284E" w:rsidP="001160DE">
      <w:pPr>
        <w:rPr>
          <w:noProof/>
        </w:rPr>
      </w:pPr>
      <w:r w:rsidRPr="007A2024">
        <w:rPr>
          <w:noProof/>
        </w:rPr>
        <w:t xml:space="preserve">Given the variety in pothole severity and </w:t>
      </w:r>
      <w:r w:rsidR="009B4B51" w:rsidRPr="007A2024">
        <w:rPr>
          <w:noProof/>
        </w:rPr>
        <w:t>specification of repair (based on traffic volume and heavy vehicle loading), it is difficult to provide a single answer for the price to repair a pothole. These are therefore indicative averages based on all repairs.</w:t>
      </w:r>
    </w:p>
    <w:p w14:paraId="7848F2D7" w14:textId="03DBEFC1" w:rsidR="00A30D0B" w:rsidRPr="007A2024" w:rsidRDefault="00495225" w:rsidP="00495225">
      <w:pPr>
        <w:pStyle w:val="Heading2No"/>
        <w:rPr>
          <w:rFonts w:ascii="Raleway" w:hAnsi="Raleway"/>
        </w:rPr>
      </w:pPr>
      <w:r w:rsidRPr="007A2024">
        <w:rPr>
          <w:rFonts w:ascii="Raleway" w:hAnsi="Raleway"/>
        </w:rPr>
        <w:t>Defect repair quality</w:t>
      </w:r>
    </w:p>
    <w:tbl>
      <w:tblPr>
        <w:tblStyle w:val="TableGrid"/>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926"/>
        <w:gridCol w:w="810"/>
      </w:tblGrid>
      <w:tr w:rsidR="00C936EB" w:rsidRPr="004E2F74" w14:paraId="0D56A588" w14:textId="77777777" w:rsidTr="003D2BD7">
        <w:tc>
          <w:tcPr>
            <w:tcW w:w="8926" w:type="dxa"/>
          </w:tcPr>
          <w:p w14:paraId="61BAB15D" w14:textId="14F247AB" w:rsidR="00C936EB" w:rsidRPr="007A2024" w:rsidRDefault="00C936EB" w:rsidP="00C936EB">
            <w:pPr>
              <w:spacing w:before="80" w:after="80"/>
              <w:jc w:val="left"/>
              <w:rPr>
                <w:noProof/>
              </w:rPr>
            </w:pPr>
            <w:r w:rsidRPr="004E2F74">
              <w:t xml:space="preserve">Do you set requirements to those delivering repairs about the longevity of both a) planned repairs/patching, and b) reactive repairs using permanent methods? </w:t>
            </w:r>
          </w:p>
        </w:tc>
        <w:tc>
          <w:tcPr>
            <w:tcW w:w="810" w:type="dxa"/>
          </w:tcPr>
          <w:p w14:paraId="52331919" w14:textId="7A43A2F5" w:rsidR="00C936EB" w:rsidRPr="000536D8" w:rsidRDefault="00C936EB" w:rsidP="00C936EB">
            <w:pPr>
              <w:spacing w:before="80" w:after="80"/>
              <w:jc w:val="left"/>
              <w:rPr>
                <w:noProof/>
                <w:color w:val="008000"/>
              </w:rPr>
            </w:pPr>
            <w:r w:rsidRPr="000536D8">
              <w:rPr>
                <w:noProof/>
                <w:color w:val="008000"/>
              </w:rPr>
              <w:t>Yes</w:t>
            </w:r>
          </w:p>
        </w:tc>
      </w:tr>
      <w:tr w:rsidR="00C936EB" w:rsidRPr="004E2F74" w14:paraId="53FF02F7" w14:textId="77777777" w:rsidTr="003D2BD7">
        <w:tc>
          <w:tcPr>
            <w:tcW w:w="8926" w:type="dxa"/>
          </w:tcPr>
          <w:p w14:paraId="48DFEA80" w14:textId="2DB423C5" w:rsidR="00C936EB" w:rsidRPr="007A2024" w:rsidRDefault="00C936EB" w:rsidP="00C936EB">
            <w:pPr>
              <w:spacing w:before="80" w:after="80"/>
              <w:jc w:val="left"/>
              <w:rPr>
                <w:noProof/>
              </w:rPr>
            </w:pPr>
            <w:r w:rsidRPr="004E2F74">
              <w:t>If yes, do you base your material and process specifications on these longevity requirements?</w:t>
            </w:r>
          </w:p>
        </w:tc>
        <w:tc>
          <w:tcPr>
            <w:tcW w:w="810" w:type="dxa"/>
          </w:tcPr>
          <w:p w14:paraId="5134070B" w14:textId="0FCF8958" w:rsidR="00C936EB" w:rsidRPr="007A2024" w:rsidRDefault="00C936EB" w:rsidP="00C936EB">
            <w:pPr>
              <w:spacing w:before="80" w:after="80"/>
              <w:jc w:val="left"/>
              <w:rPr>
                <w:noProof/>
                <w:color w:val="CE0E2D" w:themeColor="accent2"/>
              </w:rPr>
            </w:pPr>
            <w:r w:rsidRPr="00EF1EB9">
              <w:rPr>
                <w:noProof/>
                <w:color w:val="005E00"/>
              </w:rPr>
              <w:t>Yes</w:t>
            </w:r>
          </w:p>
        </w:tc>
      </w:tr>
      <w:tr w:rsidR="00C936EB" w:rsidRPr="004E2F74" w14:paraId="46758489" w14:textId="77777777" w:rsidTr="003D2BD7">
        <w:tc>
          <w:tcPr>
            <w:tcW w:w="8926" w:type="dxa"/>
          </w:tcPr>
          <w:p w14:paraId="112A2E01" w14:textId="72CCFC54" w:rsidR="00C936EB" w:rsidRPr="007A2024" w:rsidRDefault="00C936EB" w:rsidP="00C936EB">
            <w:pPr>
              <w:spacing w:before="80" w:after="80"/>
              <w:jc w:val="left"/>
              <w:rPr>
                <w:noProof/>
              </w:rPr>
            </w:pPr>
            <w:r w:rsidRPr="004E2F74">
              <w:t>Do you regularly monitor the appropriateness of the carriageway interventions chosen by your workforce or contractor and the quality of work delivered?</w:t>
            </w:r>
          </w:p>
        </w:tc>
        <w:tc>
          <w:tcPr>
            <w:tcW w:w="810" w:type="dxa"/>
          </w:tcPr>
          <w:p w14:paraId="1A338B59" w14:textId="54569E9B" w:rsidR="00C936EB" w:rsidRPr="007A2024" w:rsidRDefault="009B4B51" w:rsidP="00C936EB">
            <w:pPr>
              <w:spacing w:before="80" w:after="80"/>
              <w:jc w:val="left"/>
              <w:rPr>
                <w:noProof/>
                <w:color w:val="CE0E2D" w:themeColor="accent2"/>
              </w:rPr>
            </w:pPr>
            <w:r w:rsidRPr="00EF1EB9">
              <w:rPr>
                <w:noProof/>
                <w:color w:val="005E00"/>
              </w:rPr>
              <w:t>Yes</w:t>
            </w:r>
          </w:p>
        </w:tc>
      </w:tr>
      <w:tr w:rsidR="00C936EB" w:rsidRPr="004E2F74" w14:paraId="6DF0B3F1" w14:textId="77777777" w:rsidTr="003D2BD7">
        <w:tc>
          <w:tcPr>
            <w:tcW w:w="8926" w:type="dxa"/>
          </w:tcPr>
          <w:p w14:paraId="56B4BC7D" w14:textId="3CF91276" w:rsidR="00C936EB" w:rsidRPr="007A2024" w:rsidRDefault="00C936EB" w:rsidP="00C936EB">
            <w:pPr>
              <w:spacing w:before="80" w:after="80"/>
              <w:jc w:val="left"/>
              <w:rPr>
                <w:noProof/>
              </w:rPr>
            </w:pPr>
            <w:r w:rsidRPr="004E2F74">
              <w:t>If yes, do you systematically record information about expected and delivered longevity of repairs?</w:t>
            </w:r>
          </w:p>
        </w:tc>
        <w:tc>
          <w:tcPr>
            <w:tcW w:w="810" w:type="dxa"/>
          </w:tcPr>
          <w:p w14:paraId="6EAFEBA9" w14:textId="5606ECD5" w:rsidR="00C936EB" w:rsidRPr="007A2024" w:rsidRDefault="00C936EB" w:rsidP="00C936EB">
            <w:pPr>
              <w:spacing w:before="80" w:after="80"/>
              <w:jc w:val="left"/>
              <w:rPr>
                <w:noProof/>
                <w:color w:val="CE0E2D" w:themeColor="accent2"/>
              </w:rPr>
            </w:pPr>
            <w:r w:rsidRPr="00EF1EB9">
              <w:rPr>
                <w:noProof/>
                <w:color w:val="005E00"/>
              </w:rPr>
              <w:t>Yes</w:t>
            </w:r>
          </w:p>
        </w:tc>
      </w:tr>
    </w:tbl>
    <w:p w14:paraId="3E3A0F94" w14:textId="131D78D9" w:rsidR="00BF1478" w:rsidRPr="007A2024" w:rsidRDefault="009B4B51" w:rsidP="009B4B51">
      <w:pPr>
        <w:rPr>
          <w:noProof/>
        </w:rPr>
      </w:pPr>
      <w:r w:rsidRPr="007A2024">
        <w:rPr>
          <w:noProof/>
        </w:rPr>
        <w:lastRenderedPageBreak/>
        <w:t>Tower Hamlets sets requirements for the longevity of all carriageway repairs using permanent methods, which are reflected in the Council’s materials matrix and contract specifications</w:t>
      </w:r>
      <w:r w:rsidR="003D7658" w:rsidRPr="007A2024">
        <w:rPr>
          <w:noProof/>
        </w:rPr>
        <w:t xml:space="preserve">, namely the Schedule of Rates, which defines materials, methods and price of any highway maintenance activity carried out by the </w:t>
      </w:r>
      <w:r w:rsidR="00EE782B">
        <w:rPr>
          <w:noProof/>
        </w:rPr>
        <w:t xml:space="preserve">term maintenance </w:t>
      </w:r>
      <w:r w:rsidR="003D7658" w:rsidRPr="007A2024">
        <w:rPr>
          <w:noProof/>
        </w:rPr>
        <w:t>contractor</w:t>
      </w:r>
      <w:r w:rsidR="001F77A4" w:rsidRPr="004E2F74">
        <w:rPr>
          <w:noProof/>
        </w:rPr>
        <w:t>, JB Riney</w:t>
      </w:r>
      <w:r w:rsidRPr="007A2024">
        <w:rPr>
          <w:noProof/>
        </w:rPr>
        <w:t>. Contractor performance is measured against agreed KPIs, using routine assessments from both Tower Hamlets’ highway engineers and safety inspectors.</w:t>
      </w:r>
    </w:p>
    <w:p w14:paraId="1F4EC5C0" w14:textId="63E25656" w:rsidR="005D56FD" w:rsidRPr="007A2024" w:rsidRDefault="009F34D2" w:rsidP="005D56FD">
      <w:pPr>
        <w:pStyle w:val="Heading2No"/>
        <w:rPr>
          <w:rFonts w:ascii="Raleway" w:hAnsi="Raleway"/>
        </w:rPr>
      </w:pPr>
      <w:r w:rsidRPr="007A2024">
        <w:rPr>
          <w:rFonts w:ascii="Raleway" w:hAnsi="Raleway"/>
        </w:rPr>
        <w:t xml:space="preserve">Public reporting system for defects </w:t>
      </w:r>
      <w:r w:rsidR="004C096F" w:rsidRPr="007A2024">
        <w:rPr>
          <w:rFonts w:ascii="Raleway" w:hAnsi="Raleway"/>
        </w:rPr>
        <w:t>and other</w:t>
      </w:r>
      <w:r w:rsidRPr="007A2024">
        <w:rPr>
          <w:rFonts w:ascii="Raleway" w:hAnsi="Raleway"/>
        </w:rPr>
        <w:t xml:space="preserve"> issues</w:t>
      </w:r>
    </w:p>
    <w:tbl>
      <w:tblPr>
        <w:tblStyle w:val="TableGrid"/>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926"/>
        <w:gridCol w:w="810"/>
      </w:tblGrid>
      <w:tr w:rsidR="00BF1478" w:rsidRPr="004E2F74" w14:paraId="5BD7E1BB" w14:textId="77777777" w:rsidTr="003D2BD7">
        <w:tc>
          <w:tcPr>
            <w:tcW w:w="8926" w:type="dxa"/>
          </w:tcPr>
          <w:p w14:paraId="49B3EB16" w14:textId="7D5F5DA6" w:rsidR="00BF1478" w:rsidRPr="007A2024" w:rsidRDefault="00BF1478" w:rsidP="00BF1478">
            <w:pPr>
              <w:spacing w:before="80" w:after="80"/>
              <w:jc w:val="left"/>
              <w:rPr>
                <w:noProof/>
              </w:rPr>
            </w:pPr>
            <w:r w:rsidRPr="004E2F74">
              <w:t>Are defect reports from the public routinely used as an input into maintenance planning and inspection regimes?</w:t>
            </w:r>
          </w:p>
        </w:tc>
        <w:tc>
          <w:tcPr>
            <w:tcW w:w="810" w:type="dxa"/>
          </w:tcPr>
          <w:p w14:paraId="164E7B2B" w14:textId="77777777" w:rsidR="00BF1478" w:rsidRPr="00EF1EB9" w:rsidRDefault="00BF1478" w:rsidP="00BF1478">
            <w:pPr>
              <w:spacing w:before="80" w:after="80"/>
              <w:jc w:val="left"/>
              <w:rPr>
                <w:noProof/>
                <w:color w:val="005E00"/>
              </w:rPr>
            </w:pPr>
            <w:r w:rsidRPr="00EF1EB9">
              <w:rPr>
                <w:noProof/>
                <w:color w:val="005E00"/>
              </w:rPr>
              <w:t>Yes</w:t>
            </w:r>
          </w:p>
        </w:tc>
      </w:tr>
      <w:tr w:rsidR="00BF1478" w:rsidRPr="004E2F74" w14:paraId="13F3ECFF" w14:textId="77777777" w:rsidTr="003D2BD7">
        <w:tc>
          <w:tcPr>
            <w:tcW w:w="8926" w:type="dxa"/>
          </w:tcPr>
          <w:p w14:paraId="03FBBD38" w14:textId="5304A274" w:rsidR="00BF1478" w:rsidRPr="007A2024" w:rsidRDefault="00BF1478" w:rsidP="00BF1478">
            <w:pPr>
              <w:spacing w:before="80" w:after="80"/>
              <w:jc w:val="left"/>
              <w:rPr>
                <w:noProof/>
              </w:rPr>
            </w:pPr>
            <w:r w:rsidRPr="004E2F74">
              <w:t>Do you inform users about the outcomes from their feedback, including when no action is to be taken?</w:t>
            </w:r>
          </w:p>
        </w:tc>
        <w:tc>
          <w:tcPr>
            <w:tcW w:w="810" w:type="dxa"/>
          </w:tcPr>
          <w:p w14:paraId="6B96D19A" w14:textId="145A1BFB" w:rsidR="00BF1478" w:rsidRPr="007A2024" w:rsidRDefault="008C771F" w:rsidP="00BF1478">
            <w:pPr>
              <w:spacing w:before="80" w:after="80"/>
              <w:jc w:val="left"/>
              <w:rPr>
                <w:noProof/>
                <w:color w:val="CE0E2D" w:themeColor="accent2"/>
              </w:rPr>
            </w:pPr>
            <w:r w:rsidRPr="007A2024">
              <w:rPr>
                <w:noProof/>
                <w:color w:val="C00000"/>
              </w:rPr>
              <w:t>No</w:t>
            </w:r>
          </w:p>
        </w:tc>
      </w:tr>
    </w:tbl>
    <w:p w14:paraId="616905E0" w14:textId="1DE50AA3" w:rsidR="003D7658" w:rsidRPr="004E2F74" w:rsidRDefault="009B4B51" w:rsidP="009B4B51">
      <w:pPr>
        <w:rPr>
          <w:noProof/>
        </w:rPr>
      </w:pPr>
      <w:r w:rsidRPr="007A2024">
        <w:rPr>
          <w:noProof/>
        </w:rPr>
        <w:t xml:space="preserve">Tower Hamlets considers the volume of public enquiries in its annual carriageway and footway works programmes, using </w:t>
      </w:r>
      <w:r w:rsidR="00EE782B">
        <w:rPr>
          <w:noProof/>
        </w:rPr>
        <w:t>this</w:t>
      </w:r>
      <w:r w:rsidRPr="007A2024">
        <w:rPr>
          <w:noProof/>
        </w:rPr>
        <w:t xml:space="preserve"> as a weighting factor to ensure concerns from residents are </w:t>
      </w:r>
      <w:r w:rsidR="0094636E">
        <w:rPr>
          <w:noProof/>
        </w:rPr>
        <w:t>appropriate</w:t>
      </w:r>
      <w:r w:rsidRPr="007A2024">
        <w:rPr>
          <w:noProof/>
        </w:rPr>
        <w:t xml:space="preserve">ly captured in prioritising which roads are considered for maintenance. </w:t>
      </w:r>
    </w:p>
    <w:p w14:paraId="771B4463" w14:textId="059FE3AE" w:rsidR="00BF1478" w:rsidRPr="007A2024" w:rsidRDefault="003D7658" w:rsidP="009B4B51">
      <w:pPr>
        <w:rPr>
          <w:noProof/>
        </w:rPr>
      </w:pPr>
      <w:r w:rsidRPr="004E2F74">
        <w:rPr>
          <w:noProof/>
        </w:rPr>
        <w:t>Where</w:t>
      </w:r>
      <w:r w:rsidRPr="007A2024">
        <w:rPr>
          <w:noProof/>
        </w:rPr>
        <w:t xml:space="preserve"> jobs have been addressed before </w:t>
      </w:r>
      <w:r w:rsidRPr="004E2F74">
        <w:rPr>
          <w:noProof/>
        </w:rPr>
        <w:t>a</w:t>
      </w:r>
      <w:r w:rsidRPr="007A2024">
        <w:rPr>
          <w:noProof/>
        </w:rPr>
        <w:t xml:space="preserve"> public report is received</w:t>
      </w:r>
      <w:r w:rsidRPr="004E2F74">
        <w:rPr>
          <w:noProof/>
        </w:rPr>
        <w:t>, and details of the action taken are known</w:t>
      </w:r>
      <w:r w:rsidRPr="007A2024">
        <w:rPr>
          <w:noProof/>
        </w:rPr>
        <w:t>, Tower Hamlets wi</w:t>
      </w:r>
      <w:r w:rsidRPr="004E2F74">
        <w:rPr>
          <w:noProof/>
        </w:rPr>
        <w:t xml:space="preserve">ll confirm </w:t>
      </w:r>
      <w:r w:rsidRPr="007A2024">
        <w:rPr>
          <w:noProof/>
        </w:rPr>
        <w:t>that the job has been addressed</w:t>
      </w:r>
      <w:r w:rsidRPr="004E2F74">
        <w:rPr>
          <w:noProof/>
        </w:rPr>
        <w:t>.</w:t>
      </w:r>
      <w:r w:rsidRPr="007A2024">
        <w:rPr>
          <w:noProof/>
        </w:rPr>
        <w:t xml:space="preserve"> </w:t>
      </w:r>
      <w:r w:rsidRPr="004E2F74">
        <w:rPr>
          <w:noProof/>
        </w:rPr>
        <w:t>In most other cases,</w:t>
      </w:r>
      <w:r w:rsidRPr="007A2024">
        <w:rPr>
          <w:noProof/>
        </w:rPr>
        <w:t xml:space="preserve"> enquiry responses affirm that the issue will be investigated and addressed as </w:t>
      </w:r>
      <w:r w:rsidR="0094636E">
        <w:rPr>
          <w:noProof/>
        </w:rPr>
        <w:t>appropriate</w:t>
      </w:r>
      <w:r w:rsidRPr="004E2F74">
        <w:rPr>
          <w:noProof/>
        </w:rPr>
        <w:t>, but it is not practical to provide details for every enquiry following any actions taken</w:t>
      </w:r>
      <w:r w:rsidRPr="007A2024">
        <w:rPr>
          <w:noProof/>
        </w:rPr>
        <w:t>.</w:t>
      </w:r>
    </w:p>
    <w:p w14:paraId="14EE2B28" w14:textId="77777777" w:rsidR="009B4B51" w:rsidRPr="004E2F74" w:rsidRDefault="009B4B51" w:rsidP="009B4B51">
      <w:pPr>
        <w:rPr>
          <w:noProof/>
          <w:highlight w:val="yellow"/>
        </w:rPr>
      </w:pPr>
    </w:p>
    <w:p w14:paraId="4CBAB3E2" w14:textId="77777777" w:rsidR="001A2DD2" w:rsidRPr="004E2F74" w:rsidRDefault="001A2DD2">
      <w:pPr>
        <w:spacing w:before="0" w:after="0" w:line="240" w:lineRule="auto"/>
        <w:jc w:val="left"/>
        <w:rPr>
          <w:noProof/>
        </w:rPr>
        <w:sectPr w:rsidR="001A2DD2" w:rsidRPr="004E2F74" w:rsidSect="008E36F6">
          <w:headerReference w:type="default" r:id="rId42"/>
          <w:pgSz w:w="11900" w:h="16840"/>
          <w:pgMar w:top="1418" w:right="1077" w:bottom="1134" w:left="1077" w:header="284" w:footer="284" w:gutter="0"/>
          <w:cols w:space="720"/>
          <w:docGrid w:linePitch="360"/>
        </w:sectPr>
      </w:pPr>
    </w:p>
    <w:p w14:paraId="7BBEC544" w14:textId="2EE043B9" w:rsidR="00060C6E" w:rsidRPr="00F44208" w:rsidRDefault="00C62D6B" w:rsidP="00060C6E">
      <w:pPr>
        <w:pStyle w:val="Heading1"/>
        <w:rPr>
          <w:noProof/>
        </w:rPr>
      </w:pPr>
      <w:bookmarkStart w:id="13" w:name="_Toc239168025"/>
      <w:r w:rsidRPr="00F44208">
        <w:rPr>
          <w:noProof/>
        </w:rPr>
        <w:lastRenderedPageBreak/>
        <w:t xml:space="preserve">B4 </w:t>
      </w:r>
      <w:r w:rsidR="006B64A9" w:rsidRPr="00F44208">
        <w:rPr>
          <w:noProof/>
        </w:rPr>
        <w:t>Highway structures</w:t>
      </w:r>
      <w:bookmarkEnd w:id="13"/>
    </w:p>
    <w:p w14:paraId="756B29F8" w14:textId="7C2729DD" w:rsidR="00C62D6B" w:rsidRPr="004E2F74" w:rsidRDefault="00272470" w:rsidP="00C62D6B">
      <w:pPr>
        <w:rPr>
          <w:noProof/>
          <w:highlight w:val="yellow"/>
        </w:rPr>
      </w:pPr>
      <w:r w:rsidRPr="004E2F74">
        <w:rPr>
          <w:noProof/>
        </w:rPr>
        <w:t xml:space="preserve">Tower Hamlets maintains </w:t>
      </w:r>
      <w:r w:rsidR="00C401CD">
        <w:rPr>
          <w:noProof/>
        </w:rPr>
        <w:t>82</w:t>
      </w:r>
      <w:r w:rsidR="00142053" w:rsidRPr="004E2F74">
        <w:rPr>
          <w:noProof/>
        </w:rPr>
        <w:t xml:space="preserve"> highway</w:t>
      </w:r>
      <w:r w:rsidRPr="004E2F74">
        <w:rPr>
          <w:noProof/>
        </w:rPr>
        <w:t xml:space="preserve"> structures, for which it carries out routine inspections</w:t>
      </w:r>
      <w:r w:rsidR="00142053" w:rsidRPr="004E2F74">
        <w:rPr>
          <w:noProof/>
        </w:rPr>
        <w:t xml:space="preserve"> in line with Standards for Highways requirements</w:t>
      </w:r>
      <w:r w:rsidRPr="004E2F74">
        <w:rPr>
          <w:noProof/>
        </w:rPr>
        <w:t xml:space="preserve">. When these inspections identify an issue, Tower Hamlets will generally deliver any necessary repairs on a reactive basis, unless the scale of the issue requires a </w:t>
      </w:r>
      <w:r w:rsidR="00142053" w:rsidRPr="004E2F74">
        <w:rPr>
          <w:noProof/>
        </w:rPr>
        <w:t>more long-term, planned</w:t>
      </w:r>
      <w:r w:rsidRPr="004E2F74">
        <w:rPr>
          <w:noProof/>
        </w:rPr>
        <w:t xml:space="preserve"> approach.</w:t>
      </w:r>
    </w:p>
    <w:tbl>
      <w:tblPr>
        <w:tblStyle w:val="TableGrid"/>
        <w:tblW w:w="0" w:type="auto"/>
        <w:tblLook w:val="04A0" w:firstRow="1" w:lastRow="0" w:firstColumn="1" w:lastColumn="0" w:noHBand="0" w:noVBand="1"/>
      </w:tblPr>
      <w:tblGrid>
        <w:gridCol w:w="7792"/>
        <w:gridCol w:w="1944"/>
      </w:tblGrid>
      <w:tr w:rsidR="00C62D6B" w:rsidRPr="004E2F74" w14:paraId="4FEC3644" w14:textId="77777777" w:rsidTr="00681DB9">
        <w:tc>
          <w:tcPr>
            <w:tcW w:w="7792" w:type="dxa"/>
            <w:shd w:val="clear" w:color="auto" w:fill="208830"/>
          </w:tcPr>
          <w:p w14:paraId="4B463221" w14:textId="77777777" w:rsidR="00C62D6B" w:rsidRPr="007A2024" w:rsidRDefault="00C62D6B" w:rsidP="003D2BD7">
            <w:pPr>
              <w:spacing w:before="80" w:after="80"/>
              <w:jc w:val="left"/>
              <w:rPr>
                <w:noProof/>
              </w:rPr>
            </w:pPr>
            <w:r w:rsidRPr="007A2024">
              <w:rPr>
                <w:noProof/>
                <w:color w:val="FFFFFF" w:themeColor="background1"/>
              </w:rPr>
              <w:t>Description</w:t>
            </w:r>
          </w:p>
        </w:tc>
        <w:tc>
          <w:tcPr>
            <w:tcW w:w="1944" w:type="dxa"/>
            <w:shd w:val="clear" w:color="auto" w:fill="208830"/>
          </w:tcPr>
          <w:p w14:paraId="5EFDF6A6" w14:textId="1E3ED732" w:rsidR="00C62D6B" w:rsidRPr="007A2024" w:rsidRDefault="002C21F9" w:rsidP="003D2BD7">
            <w:pPr>
              <w:spacing w:before="80" w:after="80"/>
              <w:jc w:val="center"/>
              <w:rPr>
                <w:noProof/>
                <w:highlight w:val="yellow"/>
              </w:rPr>
            </w:pPr>
            <w:r w:rsidRPr="007A2024">
              <w:rPr>
                <w:noProof/>
                <w:color w:val="FFFFFF" w:themeColor="background1"/>
              </w:rPr>
              <w:t>N</w:t>
            </w:r>
            <w:r w:rsidR="001D37F3" w:rsidRPr="007A2024">
              <w:rPr>
                <w:noProof/>
                <w:color w:val="FFFFFF" w:themeColor="background1"/>
              </w:rPr>
              <w:t>o</w:t>
            </w:r>
            <w:r w:rsidRPr="007A2024">
              <w:rPr>
                <w:noProof/>
                <w:color w:val="FFFFFF" w:themeColor="background1"/>
              </w:rPr>
              <w:t>.</w:t>
            </w:r>
          </w:p>
        </w:tc>
      </w:tr>
      <w:tr w:rsidR="00C62D6B" w:rsidRPr="004E2F74" w14:paraId="28FB8DD6" w14:textId="77777777" w:rsidTr="00C62D6B">
        <w:tc>
          <w:tcPr>
            <w:tcW w:w="7792" w:type="dxa"/>
          </w:tcPr>
          <w:p w14:paraId="33EAA120" w14:textId="6EA8F390" w:rsidR="00C62D6B" w:rsidRPr="007A2024" w:rsidRDefault="00C62D6B" w:rsidP="003D2BD7">
            <w:pPr>
              <w:spacing w:before="80" w:after="80"/>
              <w:jc w:val="left"/>
              <w:rPr>
                <w:noProof/>
              </w:rPr>
            </w:pPr>
            <w:r w:rsidRPr="007A2024">
              <w:rPr>
                <w:noProof/>
              </w:rPr>
              <w:t xml:space="preserve">Number of highway structures maintained by </w:t>
            </w:r>
            <w:r w:rsidR="00FC68FC" w:rsidRPr="007A2024">
              <w:rPr>
                <w:noProof/>
              </w:rPr>
              <w:t>Tower Hamlets</w:t>
            </w:r>
          </w:p>
        </w:tc>
        <w:tc>
          <w:tcPr>
            <w:tcW w:w="1944" w:type="dxa"/>
          </w:tcPr>
          <w:p w14:paraId="4B341AF9" w14:textId="2632665A" w:rsidR="00C62D6B" w:rsidRPr="007A2024" w:rsidRDefault="00A272D7" w:rsidP="003D2BD7">
            <w:pPr>
              <w:spacing w:before="80" w:after="80"/>
              <w:jc w:val="center"/>
              <w:rPr>
                <w:noProof/>
              </w:rPr>
            </w:pPr>
            <w:r w:rsidRPr="007A2024">
              <w:rPr>
                <w:noProof/>
              </w:rPr>
              <w:t>82</w:t>
            </w:r>
          </w:p>
        </w:tc>
      </w:tr>
      <w:tr w:rsidR="007A6687" w:rsidRPr="004E2F74" w14:paraId="07A3066D" w14:textId="77777777" w:rsidTr="00C62D6B">
        <w:tc>
          <w:tcPr>
            <w:tcW w:w="7792" w:type="dxa"/>
          </w:tcPr>
          <w:p w14:paraId="1B4E31F4" w14:textId="4F20E8EF" w:rsidR="007A6687" w:rsidRPr="007A2024" w:rsidRDefault="007A6687" w:rsidP="007A6687">
            <w:pPr>
              <w:spacing w:before="80" w:after="80"/>
              <w:jc w:val="left"/>
              <w:rPr>
                <w:noProof/>
              </w:rPr>
            </w:pPr>
            <w:r w:rsidRPr="007A2024">
              <w:rPr>
                <w:noProof/>
              </w:rPr>
              <w:t>Highway structures with interim measures in accordance with CS470</w:t>
            </w:r>
          </w:p>
        </w:tc>
        <w:tc>
          <w:tcPr>
            <w:tcW w:w="1944" w:type="dxa"/>
          </w:tcPr>
          <w:p w14:paraId="21DF1E88" w14:textId="7F635426" w:rsidR="007A6687" w:rsidRPr="007A2024" w:rsidRDefault="00A272D7" w:rsidP="007A6687">
            <w:pPr>
              <w:spacing w:before="80" w:after="80"/>
              <w:jc w:val="center"/>
              <w:rPr>
                <w:noProof/>
              </w:rPr>
            </w:pPr>
            <w:r w:rsidRPr="007A2024">
              <w:rPr>
                <w:noProof/>
              </w:rPr>
              <w:t>0</w:t>
            </w:r>
          </w:p>
        </w:tc>
      </w:tr>
      <w:tr w:rsidR="00C62D6B" w:rsidRPr="004E2F74" w14:paraId="736CF617" w14:textId="77777777" w:rsidTr="00681DB9">
        <w:tc>
          <w:tcPr>
            <w:tcW w:w="9736" w:type="dxa"/>
            <w:gridSpan w:val="2"/>
            <w:shd w:val="clear" w:color="auto" w:fill="CDEBCF"/>
          </w:tcPr>
          <w:p w14:paraId="4A77DD2D" w14:textId="7205CE41" w:rsidR="00C62D6B" w:rsidRPr="007A2024" w:rsidRDefault="00C62D6B" w:rsidP="00C62D6B">
            <w:pPr>
              <w:spacing w:before="80" w:after="80"/>
              <w:jc w:val="left"/>
              <w:rPr>
                <w:noProof/>
              </w:rPr>
            </w:pPr>
            <w:r w:rsidRPr="007A2024">
              <w:rPr>
                <w:noProof/>
              </w:rPr>
              <w:t>General Inspections (GI)</w:t>
            </w:r>
          </w:p>
        </w:tc>
      </w:tr>
      <w:tr w:rsidR="007A6687" w:rsidRPr="004E2F74" w14:paraId="2C8AF13E" w14:textId="77777777" w:rsidTr="00C62D6B">
        <w:tc>
          <w:tcPr>
            <w:tcW w:w="7792" w:type="dxa"/>
          </w:tcPr>
          <w:p w14:paraId="143A2DDC" w14:textId="2B073D35" w:rsidR="007A6687" w:rsidRPr="007A2024" w:rsidRDefault="007A6687" w:rsidP="007A6687">
            <w:pPr>
              <w:spacing w:before="80" w:after="80"/>
              <w:jc w:val="left"/>
              <w:rPr>
                <w:noProof/>
              </w:rPr>
            </w:pPr>
            <w:r w:rsidRPr="007A2024">
              <w:rPr>
                <w:noProof/>
              </w:rPr>
              <w:t>Number of structures due a GI in 2025/26 in accordance with CS450</w:t>
            </w:r>
          </w:p>
        </w:tc>
        <w:tc>
          <w:tcPr>
            <w:tcW w:w="1944" w:type="dxa"/>
          </w:tcPr>
          <w:p w14:paraId="16FE157C" w14:textId="37F5FE45" w:rsidR="007A6687" w:rsidRPr="007A2024" w:rsidRDefault="00A272D7" w:rsidP="007A6687">
            <w:pPr>
              <w:spacing w:before="80" w:after="80"/>
              <w:jc w:val="center"/>
              <w:rPr>
                <w:noProof/>
              </w:rPr>
            </w:pPr>
            <w:r w:rsidRPr="007A2024">
              <w:rPr>
                <w:noProof/>
              </w:rPr>
              <w:t>16</w:t>
            </w:r>
          </w:p>
        </w:tc>
      </w:tr>
      <w:tr w:rsidR="00C62D6B" w:rsidRPr="004E2F74" w14:paraId="507AC01A" w14:textId="77777777" w:rsidTr="00C62D6B">
        <w:tc>
          <w:tcPr>
            <w:tcW w:w="7792" w:type="dxa"/>
          </w:tcPr>
          <w:p w14:paraId="69559E07" w14:textId="0ACA81EB" w:rsidR="00C62D6B" w:rsidRPr="007A2024" w:rsidRDefault="00C62D6B" w:rsidP="00C62D6B">
            <w:pPr>
              <w:spacing w:before="80" w:after="80"/>
              <w:jc w:val="left"/>
              <w:rPr>
                <w:noProof/>
              </w:rPr>
            </w:pPr>
            <w:r w:rsidRPr="007A2024">
              <w:rPr>
                <w:noProof/>
              </w:rPr>
              <w:t>Number of GIs carried out in 2025/26</w:t>
            </w:r>
          </w:p>
        </w:tc>
        <w:tc>
          <w:tcPr>
            <w:tcW w:w="1944" w:type="dxa"/>
          </w:tcPr>
          <w:p w14:paraId="149C6FD3" w14:textId="234D822C" w:rsidR="00C62D6B" w:rsidRPr="007A2024" w:rsidRDefault="00A272D7" w:rsidP="00C62D6B">
            <w:pPr>
              <w:spacing w:before="80" w:after="80"/>
              <w:jc w:val="center"/>
              <w:rPr>
                <w:noProof/>
              </w:rPr>
            </w:pPr>
            <w:r w:rsidRPr="007A2024">
              <w:rPr>
                <w:noProof/>
              </w:rPr>
              <w:t>16</w:t>
            </w:r>
          </w:p>
        </w:tc>
      </w:tr>
      <w:tr w:rsidR="00C62D6B" w:rsidRPr="004E2F74" w14:paraId="0318063F" w14:textId="77777777" w:rsidTr="00681DB9">
        <w:tc>
          <w:tcPr>
            <w:tcW w:w="9736" w:type="dxa"/>
            <w:gridSpan w:val="2"/>
            <w:shd w:val="clear" w:color="auto" w:fill="CDEBCF"/>
          </w:tcPr>
          <w:p w14:paraId="7DAD796B" w14:textId="41C7C37C" w:rsidR="00C62D6B" w:rsidRPr="007A2024" w:rsidRDefault="00C62D6B" w:rsidP="00C62D6B">
            <w:pPr>
              <w:spacing w:before="80" w:after="80"/>
              <w:jc w:val="left"/>
              <w:rPr>
                <w:noProof/>
              </w:rPr>
            </w:pPr>
            <w:r w:rsidRPr="007A2024">
              <w:rPr>
                <w:noProof/>
              </w:rPr>
              <w:t>Principal Inspections (PI)</w:t>
            </w:r>
          </w:p>
        </w:tc>
      </w:tr>
      <w:tr w:rsidR="00C62D6B" w:rsidRPr="004E2F74" w14:paraId="57E6E98A" w14:textId="77777777" w:rsidTr="00C62D6B">
        <w:tc>
          <w:tcPr>
            <w:tcW w:w="7792" w:type="dxa"/>
          </w:tcPr>
          <w:p w14:paraId="19F969FC" w14:textId="42E9A578" w:rsidR="00C62D6B" w:rsidRPr="007A2024" w:rsidRDefault="00C62D6B" w:rsidP="00C62D6B">
            <w:pPr>
              <w:spacing w:before="80" w:after="80"/>
              <w:jc w:val="left"/>
              <w:rPr>
                <w:noProof/>
              </w:rPr>
            </w:pPr>
            <w:r w:rsidRPr="007A2024">
              <w:rPr>
                <w:noProof/>
              </w:rPr>
              <w:t>Number of structures due a PI in 2025/26 in accordance with CS450</w:t>
            </w:r>
          </w:p>
        </w:tc>
        <w:tc>
          <w:tcPr>
            <w:tcW w:w="1944" w:type="dxa"/>
          </w:tcPr>
          <w:p w14:paraId="106398BB" w14:textId="1488C95A" w:rsidR="00C62D6B" w:rsidRPr="007A2024" w:rsidRDefault="00A272D7" w:rsidP="00C62D6B">
            <w:pPr>
              <w:spacing w:before="80" w:after="80"/>
              <w:jc w:val="center"/>
              <w:rPr>
                <w:noProof/>
              </w:rPr>
            </w:pPr>
            <w:r w:rsidRPr="007A2024">
              <w:rPr>
                <w:noProof/>
              </w:rPr>
              <w:t>5</w:t>
            </w:r>
          </w:p>
        </w:tc>
      </w:tr>
      <w:tr w:rsidR="007A6687" w:rsidRPr="004E2F74" w14:paraId="63DF1E09" w14:textId="77777777" w:rsidTr="00C62D6B">
        <w:tc>
          <w:tcPr>
            <w:tcW w:w="7792" w:type="dxa"/>
          </w:tcPr>
          <w:p w14:paraId="0588155D" w14:textId="295C727A" w:rsidR="007A6687" w:rsidRPr="007A2024" w:rsidRDefault="007A6687" w:rsidP="007A6687">
            <w:pPr>
              <w:spacing w:before="80" w:after="80"/>
              <w:jc w:val="left"/>
              <w:rPr>
                <w:noProof/>
              </w:rPr>
            </w:pPr>
            <w:r w:rsidRPr="007A2024">
              <w:rPr>
                <w:noProof/>
              </w:rPr>
              <w:t xml:space="preserve">Number of </w:t>
            </w:r>
            <w:r w:rsidR="00642A20">
              <w:rPr>
                <w:noProof/>
              </w:rPr>
              <w:t>P</w:t>
            </w:r>
            <w:r w:rsidRPr="007A2024">
              <w:rPr>
                <w:noProof/>
              </w:rPr>
              <w:t>Is carried out in 2025/26</w:t>
            </w:r>
          </w:p>
        </w:tc>
        <w:tc>
          <w:tcPr>
            <w:tcW w:w="1944" w:type="dxa"/>
          </w:tcPr>
          <w:p w14:paraId="50A84EAD" w14:textId="1E2CE8AE" w:rsidR="007A6687" w:rsidRPr="007A2024" w:rsidRDefault="00A272D7" w:rsidP="007A6687">
            <w:pPr>
              <w:spacing w:before="80" w:after="80"/>
              <w:jc w:val="center"/>
              <w:rPr>
                <w:noProof/>
              </w:rPr>
            </w:pPr>
            <w:r w:rsidRPr="007A2024">
              <w:rPr>
                <w:noProof/>
              </w:rPr>
              <w:t>5</w:t>
            </w:r>
          </w:p>
        </w:tc>
      </w:tr>
    </w:tbl>
    <w:p w14:paraId="158F5D09" w14:textId="77777777" w:rsidR="001A2DD2" w:rsidRPr="007A2024" w:rsidRDefault="001A2DD2">
      <w:pPr>
        <w:spacing w:before="0" w:after="0" w:line="240" w:lineRule="auto"/>
        <w:jc w:val="left"/>
        <w:rPr>
          <w:noProof/>
          <w:color w:val="1A428A" w:themeColor="accent1"/>
          <w:sz w:val="72"/>
          <w:szCs w:val="72"/>
        </w:rPr>
        <w:sectPr w:rsidR="001A2DD2" w:rsidRPr="007A2024" w:rsidSect="008E36F6">
          <w:headerReference w:type="default" r:id="rId43"/>
          <w:pgSz w:w="11900" w:h="16840"/>
          <w:pgMar w:top="1418" w:right="1077" w:bottom="1134" w:left="1077" w:header="284" w:footer="284" w:gutter="0"/>
          <w:cols w:space="720"/>
          <w:docGrid w:linePitch="360"/>
        </w:sectPr>
      </w:pPr>
    </w:p>
    <w:p w14:paraId="2341E941" w14:textId="7141F89F" w:rsidR="00192F19" w:rsidRPr="00F44208" w:rsidRDefault="00EB248C" w:rsidP="00192F19">
      <w:pPr>
        <w:pStyle w:val="Heading1"/>
        <w:rPr>
          <w:noProof/>
        </w:rPr>
      </w:pPr>
      <w:bookmarkStart w:id="14" w:name="_Toc239168026"/>
      <w:r w:rsidRPr="00F44208">
        <w:rPr>
          <w:noProof/>
        </w:rPr>
        <w:lastRenderedPageBreak/>
        <w:t xml:space="preserve">B5 </w:t>
      </w:r>
      <w:r w:rsidR="00192F19" w:rsidRPr="00F44208">
        <w:rPr>
          <w:noProof/>
        </w:rPr>
        <w:t xml:space="preserve">Asset </w:t>
      </w:r>
      <w:r w:rsidR="00B4149A" w:rsidRPr="00F44208">
        <w:rPr>
          <w:noProof/>
        </w:rPr>
        <w:t>m</w:t>
      </w:r>
      <w:r w:rsidR="00192F19" w:rsidRPr="00F44208">
        <w:rPr>
          <w:noProof/>
        </w:rPr>
        <w:t>anagement</w:t>
      </w:r>
      <w:bookmarkEnd w:id="14"/>
    </w:p>
    <w:p w14:paraId="2E67213F" w14:textId="68400451" w:rsidR="00FA1A54" w:rsidRPr="004E2F74" w:rsidRDefault="00FA1A54" w:rsidP="00B4149A">
      <w:pPr>
        <w:rPr>
          <w:noProof/>
        </w:rPr>
      </w:pPr>
      <w:r w:rsidRPr="004E2F74">
        <w:rPr>
          <w:noProof/>
        </w:rPr>
        <w:t>This section focuses on asset management practices that underpin how the authority plans, prioritises and delivers highways maintenance. It is intended to provide confidence that decisions are evidence</w:t>
      </w:r>
      <w:r w:rsidR="00C401CD">
        <w:rPr>
          <w:noProof/>
        </w:rPr>
        <w:t>-</w:t>
      </w:r>
      <w:r w:rsidRPr="004E2F74">
        <w:rPr>
          <w:noProof/>
        </w:rPr>
        <w:t>led, risk</w:t>
      </w:r>
      <w:r w:rsidR="00C401CD">
        <w:rPr>
          <w:noProof/>
        </w:rPr>
        <w:t>-</w:t>
      </w:r>
      <w:r w:rsidRPr="004E2F74">
        <w:rPr>
          <w:noProof/>
        </w:rPr>
        <w:t>based and aligned to whole</w:t>
      </w:r>
      <w:r w:rsidR="00C401CD">
        <w:rPr>
          <w:noProof/>
        </w:rPr>
        <w:t>-</w:t>
      </w:r>
      <w:r w:rsidRPr="004E2F74">
        <w:rPr>
          <w:noProof/>
        </w:rPr>
        <w:t>life value, in line with the Code of Practice for Well</w:t>
      </w:r>
      <w:r w:rsidR="00C401CD">
        <w:rPr>
          <w:noProof/>
        </w:rPr>
        <w:t>-</w:t>
      </w:r>
      <w:r w:rsidRPr="004E2F74">
        <w:rPr>
          <w:noProof/>
        </w:rPr>
        <w:t>Managed Highways Infrastructure.</w:t>
      </w:r>
    </w:p>
    <w:p w14:paraId="6041DE41" w14:textId="4E237B68" w:rsidR="00FA1A54" w:rsidRPr="007A2024" w:rsidRDefault="00FA1A54" w:rsidP="00FA1A54">
      <w:pPr>
        <w:pStyle w:val="Heading2No"/>
        <w:rPr>
          <w:rFonts w:ascii="Raleway" w:hAnsi="Raleway"/>
        </w:rPr>
      </w:pPr>
      <w:r w:rsidRPr="007A2024">
        <w:rPr>
          <w:rFonts w:ascii="Raleway" w:hAnsi="Raleway"/>
        </w:rPr>
        <w:t>Asset manag</w:t>
      </w:r>
      <w:r w:rsidR="00361661" w:rsidRPr="007A2024">
        <w:rPr>
          <w:rFonts w:ascii="Raleway" w:hAnsi="Raleway"/>
        </w:rPr>
        <w:t>eme</w:t>
      </w:r>
      <w:r w:rsidRPr="007A2024">
        <w:rPr>
          <w:rFonts w:ascii="Raleway" w:hAnsi="Raleway"/>
        </w:rPr>
        <w:t>nt strategy and policy</w:t>
      </w:r>
    </w:p>
    <w:tbl>
      <w:tblPr>
        <w:tblStyle w:val="TableGrid"/>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926"/>
        <w:gridCol w:w="810"/>
      </w:tblGrid>
      <w:tr w:rsidR="00C513DD" w:rsidRPr="004E2F74" w14:paraId="78D2CDB7" w14:textId="77777777" w:rsidTr="003D2BD7">
        <w:tc>
          <w:tcPr>
            <w:tcW w:w="8926" w:type="dxa"/>
          </w:tcPr>
          <w:p w14:paraId="09D5C027" w14:textId="01E47DA8" w:rsidR="00C513DD" w:rsidRPr="007A2024" w:rsidRDefault="00FC68FC" w:rsidP="003D2BD7">
            <w:pPr>
              <w:spacing w:before="80" w:after="80"/>
              <w:jc w:val="left"/>
              <w:rPr>
                <w:noProof/>
              </w:rPr>
            </w:pPr>
            <w:r w:rsidRPr="007A2024">
              <w:rPr>
                <w:noProof/>
              </w:rPr>
              <w:t>Tower Hamlets</w:t>
            </w:r>
            <w:r w:rsidR="00C513DD" w:rsidRPr="007A2024">
              <w:rPr>
                <w:noProof/>
              </w:rPr>
              <w:t xml:space="preserve"> Council confirms that it understands the answers in this section relate to compliance under the 2026/27 local highway maintenance incentive funding requirements.</w:t>
            </w:r>
          </w:p>
        </w:tc>
        <w:tc>
          <w:tcPr>
            <w:tcW w:w="810" w:type="dxa"/>
          </w:tcPr>
          <w:p w14:paraId="683949D8" w14:textId="77777777" w:rsidR="00C513DD" w:rsidRPr="00EF1EB9" w:rsidRDefault="00C513DD" w:rsidP="003D2BD7">
            <w:pPr>
              <w:spacing w:before="80" w:after="80"/>
              <w:jc w:val="left"/>
              <w:rPr>
                <w:b/>
                <w:bCs/>
                <w:noProof/>
                <w:color w:val="005E00"/>
              </w:rPr>
            </w:pPr>
            <w:r w:rsidRPr="00EF1EB9">
              <w:rPr>
                <w:b/>
                <w:bCs/>
                <w:noProof/>
                <w:color w:val="005E00"/>
              </w:rPr>
              <w:t>Yes</w:t>
            </w:r>
          </w:p>
        </w:tc>
      </w:tr>
    </w:tbl>
    <w:p w14:paraId="42CF8289" w14:textId="023BEBAC" w:rsidR="00E03E05" w:rsidRPr="004E2F74" w:rsidRDefault="00FC68FC" w:rsidP="004C0119">
      <w:r w:rsidRPr="004E2F74">
        <w:t>Tower Hamlets</w:t>
      </w:r>
      <w:r w:rsidR="004C0119" w:rsidRPr="004E2F74">
        <w:t xml:space="preserve"> has adopted its Highway Asset Management Plan</w:t>
      </w:r>
      <w:r w:rsidR="00EB6E30" w:rsidRPr="004E2F74">
        <w:t xml:space="preserve"> (HAMP) to set </w:t>
      </w:r>
      <w:r w:rsidR="004C0119" w:rsidRPr="004E2F74">
        <w:t xml:space="preserve">out its strategic framework for how it plans, prioritises and invests in maintenance across its public highway infrastructure. It sets out </w:t>
      </w:r>
      <w:r w:rsidR="003B07DA" w:rsidRPr="004E2F74">
        <w:t xml:space="preserve">various aspects ranging from </w:t>
      </w:r>
      <w:r w:rsidR="004C0119" w:rsidRPr="004E2F74">
        <w:t xml:space="preserve">performance </w:t>
      </w:r>
      <w:r w:rsidR="003B07DA" w:rsidRPr="004E2F74">
        <w:t xml:space="preserve">objectives and financial strategies to </w:t>
      </w:r>
      <w:r w:rsidR="00AE3F0C" w:rsidRPr="004E2F74">
        <w:t>lifecycle plan</w:t>
      </w:r>
      <w:r w:rsidR="003B07DA" w:rsidRPr="004E2F74">
        <w:t>s and sustainability commitments</w:t>
      </w:r>
      <w:r w:rsidR="004C0119" w:rsidRPr="004E2F74">
        <w:t>.</w:t>
      </w:r>
      <w:r w:rsidR="00EB6E30" w:rsidRPr="004E2F74">
        <w:t xml:space="preserve"> </w:t>
      </w:r>
    </w:p>
    <w:p w14:paraId="5CA7E49C" w14:textId="54E46914" w:rsidR="004C0119" w:rsidRPr="004E2F74" w:rsidRDefault="003715EC" w:rsidP="004C0119">
      <w:r w:rsidRPr="004E2F74">
        <w:t xml:space="preserve">Tower Hamlets’ </w:t>
      </w:r>
      <w:r w:rsidR="00E03E05" w:rsidRPr="004E2F74">
        <w:t>Highway Asset Management Policy and Stra</w:t>
      </w:r>
      <w:r w:rsidR="001B069B" w:rsidRPr="004E2F74">
        <w:t>t</w:t>
      </w:r>
      <w:r w:rsidR="00E03E05" w:rsidRPr="004E2F74">
        <w:t xml:space="preserve">egy </w:t>
      </w:r>
      <w:r w:rsidR="00AE3F0C" w:rsidRPr="004E2F74">
        <w:t xml:space="preserve">can be found </w:t>
      </w:r>
      <w:r w:rsidR="00A81DF1" w:rsidRPr="004E2F74">
        <w:t xml:space="preserve">on </w:t>
      </w:r>
      <w:r w:rsidRPr="004E2F74">
        <w:t>the council</w:t>
      </w:r>
      <w:r w:rsidR="00A81DF1" w:rsidRPr="004E2F74">
        <w:t xml:space="preserve"> website.</w:t>
      </w:r>
    </w:p>
    <w:tbl>
      <w:tblPr>
        <w:tblStyle w:val="TableGrid"/>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075"/>
        <w:gridCol w:w="1661"/>
      </w:tblGrid>
      <w:tr w:rsidR="00764DED" w:rsidRPr="004E2F74" w14:paraId="5FD4C638" w14:textId="77777777" w:rsidTr="00764DED">
        <w:tc>
          <w:tcPr>
            <w:tcW w:w="8075" w:type="dxa"/>
          </w:tcPr>
          <w:p w14:paraId="0E755107" w14:textId="59A00C0A" w:rsidR="00764DED" w:rsidRPr="007A2024" w:rsidRDefault="00FC68FC" w:rsidP="003D2BD7">
            <w:pPr>
              <w:spacing w:before="80" w:after="80"/>
              <w:jc w:val="left"/>
              <w:rPr>
                <w:noProof/>
              </w:rPr>
            </w:pPr>
            <w:r w:rsidRPr="007A2024">
              <w:rPr>
                <w:noProof/>
              </w:rPr>
              <w:t>Tower Hamlets</w:t>
            </w:r>
            <w:r w:rsidR="00764DED" w:rsidRPr="007A2024">
              <w:rPr>
                <w:noProof/>
              </w:rPr>
              <w:t>’ HAMP was last updated in:</w:t>
            </w:r>
          </w:p>
        </w:tc>
        <w:tc>
          <w:tcPr>
            <w:tcW w:w="1661" w:type="dxa"/>
          </w:tcPr>
          <w:p w14:paraId="45B22F7E" w14:textId="0F5AEEBD" w:rsidR="00764DED" w:rsidRPr="007A2024" w:rsidRDefault="00C70E9D" w:rsidP="00764DED">
            <w:pPr>
              <w:spacing w:before="80" w:after="80"/>
              <w:jc w:val="right"/>
              <w:rPr>
                <w:noProof/>
                <w:color w:val="00B050"/>
              </w:rPr>
            </w:pPr>
            <w:r w:rsidRPr="007A2024">
              <w:rPr>
                <w:noProof/>
              </w:rPr>
              <w:t xml:space="preserve">Oct </w:t>
            </w:r>
            <w:r w:rsidR="0004264A" w:rsidRPr="007A2024">
              <w:rPr>
                <w:noProof/>
              </w:rPr>
              <w:t>2025</w:t>
            </w:r>
          </w:p>
        </w:tc>
      </w:tr>
    </w:tbl>
    <w:p w14:paraId="661C100A" w14:textId="55B35910" w:rsidR="00764DED" w:rsidRPr="004E2F74" w:rsidRDefault="00C70E9D" w:rsidP="004C0119">
      <w:r w:rsidRPr="007A2024">
        <w:t>The current HAMP was published in October 2025 following approval by Head of High</w:t>
      </w:r>
      <w:r w:rsidRPr="004E2F74">
        <w:t>ways, Traffic, Transportation and Parking in October 2025.</w:t>
      </w:r>
    </w:p>
    <w:p w14:paraId="76D00CD0" w14:textId="649AA742" w:rsidR="00361661" w:rsidRPr="007A2024" w:rsidRDefault="00361661" w:rsidP="00361661">
      <w:pPr>
        <w:pStyle w:val="Heading2No"/>
        <w:rPr>
          <w:rFonts w:ascii="Raleway" w:hAnsi="Raleway"/>
        </w:rPr>
      </w:pPr>
      <w:r w:rsidRPr="007A2024">
        <w:rPr>
          <w:rFonts w:ascii="Raleway" w:hAnsi="Raleway"/>
        </w:rPr>
        <w:t>Asset data</w:t>
      </w:r>
    </w:p>
    <w:p w14:paraId="4F60CE8A" w14:textId="35916C19" w:rsidR="00E97C71" w:rsidRPr="004E2F74" w:rsidRDefault="00FC68FC" w:rsidP="00E97C71">
      <w:pPr>
        <w:rPr>
          <w:noProof/>
        </w:rPr>
      </w:pPr>
      <w:r w:rsidRPr="004E2F74">
        <w:rPr>
          <w:noProof/>
        </w:rPr>
        <w:t>Tower Hamlets</w:t>
      </w:r>
      <w:r w:rsidR="00E97C71" w:rsidRPr="004E2F74">
        <w:rPr>
          <w:noProof/>
        </w:rPr>
        <w:t xml:space="preserve"> maintains asset inventory and condition data across its key highway asset groups to support evidence-led maintenance planning and investment decisions.</w:t>
      </w:r>
      <w:r w:rsidR="00E97C71" w:rsidRPr="004E2F74">
        <w:t xml:space="preserve"> </w:t>
      </w:r>
      <w:r w:rsidR="00E97C71" w:rsidRPr="004E2F74">
        <w:rPr>
          <w:noProof/>
        </w:rPr>
        <w:t xml:space="preserve">The table below sets out the current status of inventory and condition data held for each </w:t>
      </w:r>
      <w:r w:rsidR="00A9758E" w:rsidRPr="004E2F74">
        <w:rPr>
          <w:noProof/>
        </w:rPr>
        <w:t xml:space="preserve">key </w:t>
      </w:r>
      <w:r w:rsidR="00E97C71" w:rsidRPr="004E2F74">
        <w:rPr>
          <w:noProof/>
        </w:rPr>
        <w:t>asset type.</w:t>
      </w:r>
    </w:p>
    <w:p w14:paraId="7D90E2B0" w14:textId="56F811A1" w:rsidR="00754748" w:rsidRPr="004E2F74" w:rsidRDefault="00754748" w:rsidP="00683643">
      <w:pPr>
        <w:pStyle w:val="Caption"/>
        <w:rPr>
          <w:color w:val="208830"/>
        </w:rPr>
      </w:pPr>
      <w:r w:rsidRPr="004E2F74">
        <w:rPr>
          <w:color w:val="208830"/>
        </w:rPr>
        <w:t xml:space="preserve">Table </w:t>
      </w:r>
      <w:r w:rsidR="00CD1693" w:rsidRPr="004E2F74">
        <w:rPr>
          <w:color w:val="208830"/>
        </w:rPr>
        <w:fldChar w:fldCharType="begin"/>
      </w:r>
      <w:r w:rsidR="00CD1693" w:rsidRPr="004E2F74">
        <w:rPr>
          <w:color w:val="208830"/>
        </w:rPr>
        <w:instrText xml:space="preserve"> SEQ Table \* ARABIC </w:instrText>
      </w:r>
      <w:r w:rsidR="00CD1693" w:rsidRPr="004E2F74">
        <w:rPr>
          <w:color w:val="208830"/>
        </w:rPr>
        <w:fldChar w:fldCharType="separate"/>
      </w:r>
      <w:r w:rsidR="00CD1693" w:rsidRPr="004E2F74">
        <w:rPr>
          <w:noProof/>
          <w:color w:val="208830"/>
        </w:rPr>
        <w:t>12</w:t>
      </w:r>
      <w:r w:rsidR="00CD1693" w:rsidRPr="004E2F74">
        <w:rPr>
          <w:noProof/>
          <w:color w:val="208830"/>
        </w:rPr>
        <w:fldChar w:fldCharType="end"/>
      </w:r>
      <w:r w:rsidRPr="004E2F74">
        <w:rPr>
          <w:color w:val="208830"/>
        </w:rPr>
        <w:t>: Information on quality of highway asset data held</w:t>
      </w:r>
    </w:p>
    <w:tbl>
      <w:tblPr>
        <w:tblStyle w:val="TableGrid"/>
        <w:tblW w:w="5000" w:type="pct"/>
        <w:tblLook w:val="04A0" w:firstRow="1" w:lastRow="0" w:firstColumn="1" w:lastColumn="0" w:noHBand="0" w:noVBand="1"/>
      </w:tblPr>
      <w:tblGrid>
        <w:gridCol w:w="3822"/>
        <w:gridCol w:w="2956"/>
        <w:gridCol w:w="2958"/>
      </w:tblGrid>
      <w:tr w:rsidR="00754748" w:rsidRPr="004E2F74" w14:paraId="15245B92" w14:textId="77777777" w:rsidTr="00681DB9">
        <w:tc>
          <w:tcPr>
            <w:tcW w:w="1963" w:type="pct"/>
            <w:shd w:val="clear" w:color="auto" w:fill="208830"/>
          </w:tcPr>
          <w:p w14:paraId="163901B8" w14:textId="31A584A7" w:rsidR="00754748" w:rsidRPr="007A2024" w:rsidRDefault="009158C3" w:rsidP="00B55842">
            <w:pPr>
              <w:spacing w:before="80" w:after="80"/>
              <w:jc w:val="left"/>
              <w:rPr>
                <w:noProof/>
                <w:color w:val="FFFFFF" w:themeColor="background1"/>
              </w:rPr>
            </w:pPr>
            <w:r w:rsidRPr="007A2024">
              <w:rPr>
                <w:noProof/>
                <w:color w:val="FFFFFF" w:themeColor="background1"/>
              </w:rPr>
              <w:t>Asset</w:t>
            </w:r>
          </w:p>
        </w:tc>
        <w:tc>
          <w:tcPr>
            <w:tcW w:w="1518" w:type="pct"/>
            <w:shd w:val="clear" w:color="auto" w:fill="208830"/>
            <w:vAlign w:val="center"/>
          </w:tcPr>
          <w:p w14:paraId="5C9B4203" w14:textId="77777777" w:rsidR="00754748" w:rsidRPr="007A2024" w:rsidRDefault="00754748" w:rsidP="00B55842">
            <w:pPr>
              <w:spacing w:before="80" w:after="80"/>
              <w:jc w:val="left"/>
              <w:rPr>
                <w:noProof/>
                <w:color w:val="FFFFFF" w:themeColor="background1"/>
              </w:rPr>
            </w:pPr>
            <w:r w:rsidRPr="007A2024">
              <w:rPr>
                <w:noProof/>
                <w:color w:val="FFFFFF" w:themeColor="background1"/>
              </w:rPr>
              <w:t>Asset inventory</w:t>
            </w:r>
          </w:p>
        </w:tc>
        <w:tc>
          <w:tcPr>
            <w:tcW w:w="1519" w:type="pct"/>
            <w:shd w:val="clear" w:color="auto" w:fill="208830"/>
            <w:vAlign w:val="center"/>
          </w:tcPr>
          <w:p w14:paraId="3A7AD403" w14:textId="0693511C" w:rsidR="00754748" w:rsidRPr="007A2024" w:rsidRDefault="00754748" w:rsidP="00B55842">
            <w:pPr>
              <w:spacing w:before="80" w:after="80"/>
              <w:jc w:val="left"/>
              <w:rPr>
                <w:noProof/>
                <w:color w:val="FFFFFF" w:themeColor="background1"/>
              </w:rPr>
            </w:pPr>
            <w:r w:rsidRPr="007A2024">
              <w:rPr>
                <w:noProof/>
                <w:color w:val="FFFFFF" w:themeColor="background1"/>
              </w:rPr>
              <w:t>Condition data</w:t>
            </w:r>
          </w:p>
        </w:tc>
      </w:tr>
      <w:tr w:rsidR="00EA75F4" w:rsidRPr="004E2F74" w14:paraId="1181998E" w14:textId="77777777" w:rsidTr="00EA75F4">
        <w:tc>
          <w:tcPr>
            <w:tcW w:w="1963" w:type="pct"/>
          </w:tcPr>
          <w:p w14:paraId="2ED9B9C5" w14:textId="20D32F2A" w:rsidR="00EA75F4" w:rsidRPr="007A2024" w:rsidRDefault="00EA75F4" w:rsidP="00B55842">
            <w:pPr>
              <w:spacing w:before="80" w:after="80"/>
              <w:jc w:val="left"/>
              <w:rPr>
                <w:noProof/>
              </w:rPr>
            </w:pPr>
            <w:r w:rsidRPr="007A2024">
              <w:rPr>
                <w:noProof/>
              </w:rPr>
              <w:t>Carriageways</w:t>
            </w:r>
          </w:p>
        </w:tc>
        <w:tc>
          <w:tcPr>
            <w:tcW w:w="1518" w:type="pct"/>
            <w:shd w:val="clear" w:color="auto" w:fill="92D050"/>
            <w:vAlign w:val="center"/>
          </w:tcPr>
          <w:p w14:paraId="55E67E97" w14:textId="43278C3E" w:rsidR="00EA75F4" w:rsidRPr="004E2F74" w:rsidRDefault="00EA75F4" w:rsidP="00B55842">
            <w:pPr>
              <w:spacing w:before="80" w:after="80"/>
              <w:jc w:val="left"/>
              <w:rPr>
                <w:noProof/>
              </w:rPr>
            </w:pPr>
            <w:r w:rsidRPr="004E2F74">
              <w:rPr>
                <w:noProof/>
              </w:rPr>
              <w:t>Full</w:t>
            </w:r>
          </w:p>
        </w:tc>
        <w:tc>
          <w:tcPr>
            <w:tcW w:w="1519" w:type="pct"/>
            <w:shd w:val="clear" w:color="auto" w:fill="92D050"/>
            <w:vAlign w:val="center"/>
          </w:tcPr>
          <w:p w14:paraId="4F9B3D0A" w14:textId="446610B0" w:rsidR="00EA75F4" w:rsidRPr="004E2F74" w:rsidRDefault="00EA75F4" w:rsidP="00B55842">
            <w:pPr>
              <w:spacing w:before="80" w:after="80"/>
              <w:jc w:val="left"/>
              <w:rPr>
                <w:noProof/>
              </w:rPr>
            </w:pPr>
            <w:r w:rsidRPr="004E2F74">
              <w:rPr>
                <w:noProof/>
              </w:rPr>
              <w:t>Full</w:t>
            </w:r>
          </w:p>
        </w:tc>
      </w:tr>
      <w:tr w:rsidR="003120D2" w:rsidRPr="004E2F74" w14:paraId="63B1A022" w14:textId="77777777" w:rsidTr="004202CD">
        <w:tc>
          <w:tcPr>
            <w:tcW w:w="1963" w:type="pct"/>
          </w:tcPr>
          <w:p w14:paraId="33EC85CC" w14:textId="412176C5" w:rsidR="003120D2" w:rsidRPr="007A2024" w:rsidRDefault="003120D2" w:rsidP="003120D2">
            <w:pPr>
              <w:spacing w:before="80" w:after="80"/>
              <w:jc w:val="left"/>
              <w:rPr>
                <w:noProof/>
              </w:rPr>
            </w:pPr>
            <w:r w:rsidRPr="007A2024">
              <w:rPr>
                <w:noProof/>
              </w:rPr>
              <w:t>Footways and cycleways</w:t>
            </w:r>
          </w:p>
        </w:tc>
        <w:tc>
          <w:tcPr>
            <w:tcW w:w="1518" w:type="pct"/>
            <w:shd w:val="clear" w:color="auto" w:fill="92D050"/>
            <w:vAlign w:val="center"/>
          </w:tcPr>
          <w:p w14:paraId="570AAFA4" w14:textId="714798BE" w:rsidR="003120D2" w:rsidRPr="004E2F74" w:rsidRDefault="003120D2" w:rsidP="003120D2">
            <w:pPr>
              <w:spacing w:before="80" w:after="80"/>
              <w:jc w:val="left"/>
              <w:rPr>
                <w:noProof/>
              </w:rPr>
            </w:pPr>
            <w:r w:rsidRPr="004E2F74">
              <w:rPr>
                <w:noProof/>
              </w:rPr>
              <w:t>Full</w:t>
            </w:r>
          </w:p>
        </w:tc>
        <w:tc>
          <w:tcPr>
            <w:tcW w:w="1519" w:type="pct"/>
            <w:shd w:val="clear" w:color="auto" w:fill="92D050"/>
            <w:vAlign w:val="center"/>
          </w:tcPr>
          <w:p w14:paraId="092ECE6B" w14:textId="5600AA70" w:rsidR="003120D2" w:rsidRPr="004E2F74" w:rsidRDefault="003120D2" w:rsidP="003120D2">
            <w:pPr>
              <w:spacing w:before="80" w:after="80"/>
              <w:jc w:val="left"/>
              <w:rPr>
                <w:noProof/>
              </w:rPr>
            </w:pPr>
            <w:r w:rsidRPr="004E2F74">
              <w:rPr>
                <w:noProof/>
              </w:rPr>
              <w:t>Full</w:t>
            </w:r>
          </w:p>
        </w:tc>
      </w:tr>
      <w:tr w:rsidR="003120D2" w:rsidRPr="004E2F74" w14:paraId="440870D2" w14:textId="77777777" w:rsidTr="00A52011">
        <w:tc>
          <w:tcPr>
            <w:tcW w:w="1963" w:type="pct"/>
          </w:tcPr>
          <w:p w14:paraId="6EC887ED" w14:textId="29B491BD" w:rsidR="003120D2" w:rsidRPr="007A2024" w:rsidRDefault="003120D2" w:rsidP="003120D2">
            <w:pPr>
              <w:spacing w:before="80" w:after="80"/>
              <w:jc w:val="left"/>
              <w:rPr>
                <w:noProof/>
              </w:rPr>
            </w:pPr>
            <w:r w:rsidRPr="007A2024">
              <w:rPr>
                <w:noProof/>
              </w:rPr>
              <w:t>Highway structures</w:t>
            </w:r>
          </w:p>
        </w:tc>
        <w:tc>
          <w:tcPr>
            <w:tcW w:w="1518" w:type="pct"/>
            <w:shd w:val="clear" w:color="auto" w:fill="92D050"/>
            <w:vAlign w:val="center"/>
          </w:tcPr>
          <w:p w14:paraId="2C097D34" w14:textId="5AB83F14" w:rsidR="003120D2" w:rsidRPr="004E2F74" w:rsidRDefault="003120D2" w:rsidP="003120D2">
            <w:pPr>
              <w:spacing w:before="80" w:after="80"/>
              <w:jc w:val="left"/>
              <w:rPr>
                <w:noProof/>
              </w:rPr>
            </w:pPr>
            <w:r w:rsidRPr="004E2F74">
              <w:rPr>
                <w:noProof/>
              </w:rPr>
              <w:t>Full</w:t>
            </w:r>
          </w:p>
        </w:tc>
        <w:tc>
          <w:tcPr>
            <w:tcW w:w="1519" w:type="pct"/>
            <w:shd w:val="clear" w:color="auto" w:fill="92D050"/>
            <w:vAlign w:val="center"/>
          </w:tcPr>
          <w:p w14:paraId="6D006AA7" w14:textId="0C68E728" w:rsidR="003120D2" w:rsidRPr="004E2F74" w:rsidRDefault="003120D2" w:rsidP="003120D2">
            <w:pPr>
              <w:spacing w:before="80" w:after="80"/>
              <w:jc w:val="left"/>
              <w:rPr>
                <w:noProof/>
              </w:rPr>
            </w:pPr>
            <w:r w:rsidRPr="004E2F74">
              <w:rPr>
                <w:noProof/>
              </w:rPr>
              <w:t>Full</w:t>
            </w:r>
          </w:p>
        </w:tc>
      </w:tr>
      <w:tr w:rsidR="00EA75F4" w:rsidRPr="004E2F74" w14:paraId="0D7BEBE1" w14:textId="77777777" w:rsidTr="00EA75F4">
        <w:tc>
          <w:tcPr>
            <w:tcW w:w="1963" w:type="pct"/>
          </w:tcPr>
          <w:p w14:paraId="7702066B" w14:textId="291D9991" w:rsidR="00EA75F4" w:rsidRPr="007A2024" w:rsidRDefault="00EA75F4" w:rsidP="00B55842">
            <w:pPr>
              <w:spacing w:before="80" w:after="80"/>
              <w:jc w:val="left"/>
              <w:rPr>
                <w:noProof/>
              </w:rPr>
            </w:pPr>
            <w:r w:rsidRPr="007A2024">
              <w:rPr>
                <w:noProof/>
              </w:rPr>
              <w:t>Drainage assets</w:t>
            </w:r>
          </w:p>
        </w:tc>
        <w:tc>
          <w:tcPr>
            <w:tcW w:w="1518" w:type="pct"/>
            <w:shd w:val="clear" w:color="auto" w:fill="92D050"/>
            <w:vAlign w:val="center"/>
          </w:tcPr>
          <w:p w14:paraId="6C7F910C" w14:textId="519E9F2F" w:rsidR="00EA75F4" w:rsidRPr="004E2F74" w:rsidRDefault="00EA75F4" w:rsidP="00B55842">
            <w:pPr>
              <w:spacing w:before="80" w:after="80"/>
              <w:jc w:val="left"/>
              <w:rPr>
                <w:noProof/>
              </w:rPr>
            </w:pPr>
            <w:r w:rsidRPr="004E2F74">
              <w:rPr>
                <w:noProof/>
              </w:rPr>
              <w:t>Full</w:t>
            </w:r>
          </w:p>
        </w:tc>
        <w:tc>
          <w:tcPr>
            <w:tcW w:w="1519" w:type="pct"/>
            <w:shd w:val="clear" w:color="auto" w:fill="92D050"/>
            <w:vAlign w:val="center"/>
          </w:tcPr>
          <w:p w14:paraId="2B80F677" w14:textId="797C2F8C" w:rsidR="00EA75F4" w:rsidRPr="004E2F74" w:rsidRDefault="00EA75F4" w:rsidP="00B55842">
            <w:pPr>
              <w:spacing w:before="80" w:after="80"/>
              <w:jc w:val="left"/>
              <w:rPr>
                <w:noProof/>
              </w:rPr>
            </w:pPr>
            <w:r w:rsidRPr="004E2F74">
              <w:rPr>
                <w:noProof/>
              </w:rPr>
              <w:t>Full</w:t>
            </w:r>
          </w:p>
        </w:tc>
      </w:tr>
      <w:tr w:rsidR="003120D2" w:rsidRPr="004E2F74" w14:paraId="0D6173B6" w14:textId="77777777" w:rsidTr="00C07ED8">
        <w:tc>
          <w:tcPr>
            <w:tcW w:w="1963" w:type="pct"/>
          </w:tcPr>
          <w:p w14:paraId="4CC7C260" w14:textId="59D365CF" w:rsidR="003120D2" w:rsidRPr="007A2024" w:rsidRDefault="003120D2" w:rsidP="003120D2">
            <w:pPr>
              <w:spacing w:before="80" w:after="80"/>
              <w:jc w:val="left"/>
              <w:rPr>
                <w:noProof/>
              </w:rPr>
            </w:pPr>
            <w:r w:rsidRPr="007A2024">
              <w:rPr>
                <w:noProof/>
              </w:rPr>
              <w:t>Street lighting</w:t>
            </w:r>
          </w:p>
        </w:tc>
        <w:tc>
          <w:tcPr>
            <w:tcW w:w="1518" w:type="pct"/>
            <w:shd w:val="clear" w:color="auto" w:fill="92D050"/>
            <w:vAlign w:val="center"/>
          </w:tcPr>
          <w:p w14:paraId="63DD39ED" w14:textId="7DE23542" w:rsidR="003120D2" w:rsidRPr="004E2F74" w:rsidRDefault="003120D2" w:rsidP="003120D2">
            <w:pPr>
              <w:spacing w:before="80" w:after="80"/>
              <w:jc w:val="left"/>
              <w:rPr>
                <w:noProof/>
              </w:rPr>
            </w:pPr>
            <w:r w:rsidRPr="004E2F74">
              <w:rPr>
                <w:noProof/>
              </w:rPr>
              <w:t>Full</w:t>
            </w:r>
          </w:p>
        </w:tc>
        <w:tc>
          <w:tcPr>
            <w:tcW w:w="1519" w:type="pct"/>
            <w:shd w:val="clear" w:color="auto" w:fill="92D050"/>
            <w:vAlign w:val="center"/>
          </w:tcPr>
          <w:p w14:paraId="7E29319E" w14:textId="3CC512C4" w:rsidR="003120D2" w:rsidRPr="004E2F74" w:rsidRDefault="003120D2" w:rsidP="003120D2">
            <w:pPr>
              <w:spacing w:before="80" w:after="80"/>
              <w:jc w:val="left"/>
              <w:rPr>
                <w:noProof/>
              </w:rPr>
            </w:pPr>
            <w:r w:rsidRPr="004E2F74">
              <w:rPr>
                <w:noProof/>
              </w:rPr>
              <w:t>Full</w:t>
            </w:r>
          </w:p>
        </w:tc>
      </w:tr>
      <w:tr w:rsidR="00466E00" w:rsidRPr="004E2F74" w14:paraId="1F4380A1" w14:textId="77777777" w:rsidTr="00466E00">
        <w:tc>
          <w:tcPr>
            <w:tcW w:w="1963" w:type="pct"/>
          </w:tcPr>
          <w:p w14:paraId="4D4EF3D3" w14:textId="0448B2CA" w:rsidR="00466E00" w:rsidRPr="007A2024" w:rsidRDefault="00466E00" w:rsidP="00B55842">
            <w:pPr>
              <w:spacing w:before="80" w:after="80"/>
              <w:jc w:val="left"/>
              <w:rPr>
                <w:noProof/>
              </w:rPr>
            </w:pPr>
            <w:r w:rsidRPr="007A2024">
              <w:rPr>
                <w:noProof/>
              </w:rPr>
              <w:t>Traffic signals</w:t>
            </w:r>
          </w:p>
        </w:tc>
        <w:tc>
          <w:tcPr>
            <w:tcW w:w="3037" w:type="pct"/>
            <w:gridSpan w:val="2"/>
            <w:vAlign w:val="center"/>
          </w:tcPr>
          <w:p w14:paraId="5BA68B86" w14:textId="036436C4" w:rsidR="00466E00" w:rsidRPr="007C2ADE" w:rsidRDefault="00466E00" w:rsidP="00B55842">
            <w:pPr>
              <w:spacing w:before="80" w:after="80"/>
              <w:jc w:val="left"/>
              <w:rPr>
                <w:noProof/>
              </w:rPr>
            </w:pPr>
            <w:r w:rsidRPr="007C2ADE">
              <w:rPr>
                <w:noProof/>
              </w:rPr>
              <w:t>TfL maintain traffic signals across London</w:t>
            </w:r>
          </w:p>
        </w:tc>
      </w:tr>
    </w:tbl>
    <w:p w14:paraId="36B768E9" w14:textId="34E70F85" w:rsidR="00BE772B" w:rsidRPr="007A2024" w:rsidRDefault="00BE772B" w:rsidP="00BE772B">
      <w:pPr>
        <w:pStyle w:val="Heading2No"/>
        <w:rPr>
          <w:rFonts w:ascii="Raleway" w:hAnsi="Raleway"/>
        </w:rPr>
      </w:pPr>
      <w:r w:rsidRPr="007A2024">
        <w:rPr>
          <w:rFonts w:ascii="Raleway" w:hAnsi="Raleway"/>
        </w:rPr>
        <w:lastRenderedPageBreak/>
        <w:t>Asset data integration and management</w:t>
      </w:r>
    </w:p>
    <w:p w14:paraId="401C0740" w14:textId="5C6C9759" w:rsidR="00BE772B" w:rsidRPr="004E2F74" w:rsidRDefault="005D1749" w:rsidP="00BE772B">
      <w:pPr>
        <w:rPr>
          <w:noProof/>
        </w:rPr>
      </w:pPr>
      <w:r w:rsidRPr="004E2F74">
        <w:rPr>
          <w:noProof/>
        </w:rPr>
        <w:t>Asset inventory and condition data for key highway assets is primarily managed via:</w:t>
      </w:r>
    </w:p>
    <w:tbl>
      <w:tblPr>
        <w:tblStyle w:val="TableGrid"/>
        <w:tblW w:w="5000"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642"/>
        <w:gridCol w:w="1094"/>
      </w:tblGrid>
      <w:tr w:rsidR="000748AD" w:rsidRPr="004E2F74" w14:paraId="0BC718AE" w14:textId="77777777" w:rsidTr="00B55842">
        <w:tc>
          <w:tcPr>
            <w:tcW w:w="4438" w:type="pct"/>
          </w:tcPr>
          <w:p w14:paraId="53B99950" w14:textId="1E1A61DF" w:rsidR="000748AD" w:rsidRPr="004E2F74" w:rsidRDefault="000748AD" w:rsidP="00495FDF">
            <w:pPr>
              <w:spacing w:before="80" w:after="80"/>
              <w:jc w:val="left"/>
            </w:pPr>
            <w:r w:rsidRPr="004E2F74">
              <w:t>Discrete spreadsheets or documents held by individual teams</w:t>
            </w:r>
          </w:p>
        </w:tc>
        <w:tc>
          <w:tcPr>
            <w:tcW w:w="562" w:type="pct"/>
            <w:vAlign w:val="center"/>
          </w:tcPr>
          <w:p w14:paraId="123B660F" w14:textId="28B998AB" w:rsidR="000748AD" w:rsidRPr="007A2024" w:rsidRDefault="000748AD" w:rsidP="00495FDF">
            <w:pPr>
              <w:spacing w:before="80" w:after="80"/>
              <w:jc w:val="center"/>
              <w:rPr>
                <w:bCs/>
              </w:rPr>
            </w:pPr>
          </w:p>
        </w:tc>
      </w:tr>
      <w:tr w:rsidR="000748AD" w:rsidRPr="004E2F74" w14:paraId="7E9FB8A7" w14:textId="77777777" w:rsidTr="00B55842">
        <w:tc>
          <w:tcPr>
            <w:tcW w:w="4438" w:type="pct"/>
          </w:tcPr>
          <w:p w14:paraId="700A8CC5" w14:textId="51877AF9" w:rsidR="000748AD" w:rsidRPr="004E2F74" w:rsidRDefault="000748AD" w:rsidP="00495FDF">
            <w:pPr>
              <w:spacing w:before="80" w:after="80"/>
              <w:jc w:val="left"/>
            </w:pPr>
            <w:r w:rsidRPr="004E2F74">
              <w:t>Multiple digital platforms with limited integration</w:t>
            </w:r>
          </w:p>
        </w:tc>
        <w:tc>
          <w:tcPr>
            <w:tcW w:w="562" w:type="pct"/>
            <w:vAlign w:val="center"/>
          </w:tcPr>
          <w:p w14:paraId="5FC75F4B" w14:textId="7322AD50" w:rsidR="000748AD" w:rsidRPr="007A2024" w:rsidRDefault="000748AD" w:rsidP="00495FDF">
            <w:pPr>
              <w:spacing w:before="80" w:after="80"/>
              <w:jc w:val="center"/>
              <w:rPr>
                <w:bCs/>
              </w:rPr>
            </w:pPr>
          </w:p>
        </w:tc>
      </w:tr>
      <w:tr w:rsidR="000748AD" w:rsidRPr="004E2F74" w14:paraId="49740080" w14:textId="77777777" w:rsidTr="00B55842">
        <w:tc>
          <w:tcPr>
            <w:tcW w:w="4438" w:type="pct"/>
          </w:tcPr>
          <w:p w14:paraId="507BDAE6" w14:textId="4A0F62DE" w:rsidR="000748AD" w:rsidRPr="004E2F74" w:rsidRDefault="000748AD" w:rsidP="00495FDF">
            <w:pPr>
              <w:spacing w:before="80" w:after="80"/>
              <w:jc w:val="left"/>
            </w:pPr>
            <w:r w:rsidRPr="004E2F74">
              <w:t>Single digital platform or a set of connected platforms used across service</w:t>
            </w:r>
          </w:p>
        </w:tc>
        <w:tc>
          <w:tcPr>
            <w:tcW w:w="562" w:type="pct"/>
            <w:vAlign w:val="center"/>
          </w:tcPr>
          <w:p w14:paraId="3A8989B0" w14:textId="3EBFE0D4" w:rsidR="000748AD" w:rsidRPr="00EC3B5D" w:rsidRDefault="00B55842" w:rsidP="00495FDF">
            <w:pPr>
              <w:spacing w:before="80" w:after="80"/>
              <w:jc w:val="center"/>
              <w:rPr>
                <w:bCs/>
                <w:color w:val="005E00"/>
              </w:rPr>
            </w:pPr>
            <w:r w:rsidRPr="00EC3B5D">
              <w:rPr>
                <w:bCs/>
                <w:color w:val="005E00"/>
              </w:rPr>
              <w:t>Yes</w:t>
            </w:r>
          </w:p>
        </w:tc>
      </w:tr>
      <w:tr w:rsidR="000748AD" w:rsidRPr="004E2F74" w14:paraId="025CE228" w14:textId="77777777" w:rsidTr="00B55842">
        <w:tc>
          <w:tcPr>
            <w:tcW w:w="4438" w:type="pct"/>
          </w:tcPr>
          <w:p w14:paraId="024406FF" w14:textId="5944E77B" w:rsidR="000748AD" w:rsidRPr="004E2F74" w:rsidRDefault="000748AD" w:rsidP="00495FDF">
            <w:pPr>
              <w:spacing w:before="80" w:after="80"/>
              <w:jc w:val="left"/>
            </w:pPr>
            <w:r w:rsidRPr="004E2F74">
              <w:t>Other</w:t>
            </w:r>
          </w:p>
        </w:tc>
        <w:tc>
          <w:tcPr>
            <w:tcW w:w="562" w:type="pct"/>
            <w:vAlign w:val="center"/>
          </w:tcPr>
          <w:p w14:paraId="06CD059C" w14:textId="38F13FCD" w:rsidR="000748AD" w:rsidRPr="007A2024" w:rsidRDefault="000748AD" w:rsidP="00495FDF">
            <w:pPr>
              <w:spacing w:before="80" w:after="80"/>
              <w:jc w:val="center"/>
              <w:rPr>
                <w:bCs/>
              </w:rPr>
            </w:pPr>
          </w:p>
        </w:tc>
      </w:tr>
    </w:tbl>
    <w:p w14:paraId="0819A298" w14:textId="4C141FD4" w:rsidR="003807A3" w:rsidRPr="004E2F74" w:rsidRDefault="003807A3" w:rsidP="00DD1301">
      <w:r w:rsidRPr="004E2F74">
        <w:t>Tower Hamlets’ h</w:t>
      </w:r>
      <w:r w:rsidR="00DD1301" w:rsidRPr="004E2F74">
        <w:t xml:space="preserve">ighway officers, inspectors and term maintenance contractor are responsible for collecting data on highway assets and updating the asset inventory as and when things change. </w:t>
      </w:r>
      <w:r w:rsidRPr="004E2F74">
        <w:t>An Information Management Manual and asset inventory review are planned to ensure that stored information remains correct, useful and up to date.</w:t>
      </w:r>
    </w:p>
    <w:p w14:paraId="295B186E" w14:textId="48CEE229" w:rsidR="00BB5913" w:rsidRPr="004E2F74" w:rsidRDefault="00FC68FC" w:rsidP="000843AF">
      <w:pPr>
        <w:rPr>
          <w:noProof/>
        </w:rPr>
      </w:pPr>
      <w:r w:rsidRPr="004E2F74">
        <w:rPr>
          <w:noProof/>
        </w:rPr>
        <w:t>Tower Hamlets</w:t>
      </w:r>
      <w:r w:rsidR="000843AF" w:rsidRPr="004E2F74">
        <w:rPr>
          <w:noProof/>
        </w:rPr>
        <w:t xml:space="preserve">' highway asset data is primarily managed </w:t>
      </w:r>
      <w:r w:rsidR="00DD1301" w:rsidRPr="004E2F74">
        <w:rPr>
          <w:noProof/>
        </w:rPr>
        <w:t>through Causeway Alloy.</w:t>
      </w:r>
      <w:r w:rsidR="000843AF" w:rsidRPr="004E2F74">
        <w:rPr>
          <w:noProof/>
        </w:rPr>
        <w:t xml:space="preserve"> This system holds asset inventory, inspection records, condition data and works order</w:t>
      </w:r>
      <w:r w:rsidR="00BB5913" w:rsidRPr="004E2F74">
        <w:rPr>
          <w:noProof/>
        </w:rPr>
        <w:t>s</w:t>
      </w:r>
      <w:r w:rsidR="000843AF" w:rsidRPr="004E2F74">
        <w:rPr>
          <w:noProof/>
        </w:rPr>
        <w:t>.</w:t>
      </w:r>
    </w:p>
    <w:p w14:paraId="7532F4E5" w14:textId="58576FFC" w:rsidR="001357BC" w:rsidRPr="004E2F74" w:rsidRDefault="000843AF" w:rsidP="000843AF">
      <w:pPr>
        <w:rPr>
          <w:noProof/>
        </w:rPr>
      </w:pPr>
      <w:r w:rsidRPr="004E2F74">
        <w:rPr>
          <w:noProof/>
        </w:rPr>
        <w:t>Highway structures are managed through BridgeStation</w:t>
      </w:r>
      <w:r w:rsidR="001357BC" w:rsidRPr="004E2F74">
        <w:rPr>
          <w:noProof/>
        </w:rPr>
        <w:t xml:space="preserve">, </w:t>
      </w:r>
      <w:r w:rsidR="00545806">
        <w:rPr>
          <w:noProof/>
        </w:rPr>
        <w:t xml:space="preserve">as is standard in </w:t>
      </w:r>
      <w:r w:rsidR="001357BC" w:rsidRPr="004E2F74">
        <w:rPr>
          <w:noProof/>
        </w:rPr>
        <w:t>London under the pan-London approach set out via the London Bridge Engineers Group (LoBEG).</w:t>
      </w:r>
    </w:p>
    <w:p w14:paraId="20CD6E42" w14:textId="1317874A" w:rsidR="000843AF" w:rsidRPr="004E2F74" w:rsidRDefault="00545806" w:rsidP="000843AF">
      <w:pPr>
        <w:rPr>
          <w:noProof/>
        </w:rPr>
      </w:pPr>
      <w:r>
        <w:rPr>
          <w:noProof/>
        </w:rPr>
        <w:t xml:space="preserve">To record other asset data, </w:t>
      </w:r>
      <w:r w:rsidR="00E14EC0" w:rsidRPr="004E2F74">
        <w:rPr>
          <w:noProof/>
        </w:rPr>
        <w:t>EzyTreev</w:t>
      </w:r>
      <w:r w:rsidR="00DD1301" w:rsidRPr="004E2F74">
        <w:rPr>
          <w:noProof/>
        </w:rPr>
        <w:t xml:space="preserve"> is used</w:t>
      </w:r>
      <w:r w:rsidR="00E14EC0" w:rsidRPr="004E2F74">
        <w:rPr>
          <w:noProof/>
        </w:rPr>
        <w:t xml:space="preserve"> for trees</w:t>
      </w:r>
      <w:r w:rsidR="00DD1301" w:rsidRPr="004E2F74">
        <w:rPr>
          <w:noProof/>
        </w:rPr>
        <w:t xml:space="preserve"> and </w:t>
      </w:r>
      <w:r w:rsidR="00E14EC0" w:rsidRPr="004E2F74">
        <w:rPr>
          <w:noProof/>
        </w:rPr>
        <w:t xml:space="preserve">KaarbonTech for </w:t>
      </w:r>
      <w:r w:rsidR="000843AF" w:rsidRPr="004E2F74">
        <w:rPr>
          <w:noProof/>
        </w:rPr>
        <w:t>drainage</w:t>
      </w:r>
      <w:r w:rsidR="00DD1301" w:rsidRPr="004E2F74">
        <w:rPr>
          <w:noProof/>
        </w:rPr>
        <w:t>.</w:t>
      </w:r>
    </w:p>
    <w:p w14:paraId="791FB287" w14:textId="57E7E55A" w:rsidR="00E24A3C" w:rsidRPr="007A2024" w:rsidRDefault="00E24A3C" w:rsidP="00E24A3C">
      <w:pPr>
        <w:pStyle w:val="Heading2No"/>
        <w:rPr>
          <w:rFonts w:ascii="Raleway" w:hAnsi="Raleway"/>
        </w:rPr>
      </w:pPr>
      <w:r w:rsidRPr="007A2024">
        <w:rPr>
          <w:rFonts w:ascii="Raleway" w:hAnsi="Raleway"/>
        </w:rPr>
        <w:t>Lifecycle planning and investment decision making</w:t>
      </w:r>
    </w:p>
    <w:p w14:paraId="2FB70D2B" w14:textId="43C72552" w:rsidR="009C7453" w:rsidRPr="004E2F74" w:rsidRDefault="002632C3" w:rsidP="009C7453">
      <w:pPr>
        <w:rPr>
          <w:noProof/>
        </w:rPr>
      </w:pPr>
      <w:r w:rsidRPr="004E2F74">
        <w:rPr>
          <w:noProof/>
        </w:rPr>
        <w:t xml:space="preserve">This section sets out </w:t>
      </w:r>
      <w:r w:rsidR="007701FF" w:rsidRPr="004E2F74">
        <w:rPr>
          <w:noProof/>
        </w:rPr>
        <w:t>how</w:t>
      </w:r>
      <w:r w:rsidRPr="004E2F74">
        <w:rPr>
          <w:noProof/>
        </w:rPr>
        <w:t xml:space="preserve"> </w:t>
      </w:r>
      <w:r w:rsidR="00F23BF4" w:rsidRPr="004E2F74">
        <w:rPr>
          <w:noProof/>
        </w:rPr>
        <w:t xml:space="preserve">Tower Hamlets </w:t>
      </w:r>
      <w:r w:rsidRPr="004E2F74">
        <w:rPr>
          <w:noProof/>
        </w:rPr>
        <w:t>use</w:t>
      </w:r>
      <w:r w:rsidR="00F23BF4" w:rsidRPr="004E2F74">
        <w:rPr>
          <w:noProof/>
        </w:rPr>
        <w:t>s</w:t>
      </w:r>
      <w:r w:rsidRPr="004E2F74">
        <w:rPr>
          <w:noProof/>
        </w:rPr>
        <w:t xml:space="preserve"> lifecycle planning to inform maintenance investment decisions, rather than relying solely on reactive demand or short-term pressures.</w:t>
      </w:r>
    </w:p>
    <w:tbl>
      <w:tblPr>
        <w:tblStyle w:val="TableGrid"/>
        <w:tblW w:w="5000"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642"/>
        <w:gridCol w:w="1094"/>
      </w:tblGrid>
      <w:tr w:rsidR="005D1749" w:rsidRPr="004E2F74" w14:paraId="3D7FAE91" w14:textId="77777777" w:rsidTr="0004264A">
        <w:tc>
          <w:tcPr>
            <w:tcW w:w="4438" w:type="pct"/>
          </w:tcPr>
          <w:p w14:paraId="5A40A9D1" w14:textId="0685331F" w:rsidR="005D1749" w:rsidRPr="004E2F74" w:rsidRDefault="005D1749" w:rsidP="00495FDF">
            <w:pPr>
              <w:spacing w:before="80" w:after="80"/>
              <w:jc w:val="left"/>
            </w:pPr>
            <w:r w:rsidRPr="004E2F74">
              <w:t>Do you use lifecycle plans for carriageways to support investment decisions?</w:t>
            </w:r>
          </w:p>
        </w:tc>
        <w:tc>
          <w:tcPr>
            <w:tcW w:w="562" w:type="pct"/>
          </w:tcPr>
          <w:p w14:paraId="7DBFADE9" w14:textId="1ED20ECE" w:rsidR="005D1749" w:rsidRPr="007A2024" w:rsidRDefault="005D1749" w:rsidP="00495FDF">
            <w:pPr>
              <w:spacing w:before="80" w:after="80"/>
              <w:jc w:val="center"/>
              <w:rPr>
                <w:bCs/>
              </w:rPr>
            </w:pPr>
            <w:r w:rsidRPr="00EF1EB9">
              <w:rPr>
                <w:bCs/>
                <w:color w:val="005E00"/>
              </w:rPr>
              <w:t>Yes</w:t>
            </w:r>
          </w:p>
        </w:tc>
      </w:tr>
      <w:tr w:rsidR="005D1749" w:rsidRPr="004E2F74" w14:paraId="38260725" w14:textId="77777777" w:rsidTr="003D2BD7">
        <w:tc>
          <w:tcPr>
            <w:tcW w:w="4438" w:type="pct"/>
          </w:tcPr>
          <w:p w14:paraId="6658D24E" w14:textId="06B39C79" w:rsidR="005D1749" w:rsidRPr="004E2F74" w:rsidRDefault="005D1749" w:rsidP="00495FDF">
            <w:pPr>
              <w:spacing w:before="80" w:after="80"/>
              <w:jc w:val="left"/>
            </w:pPr>
            <w:r w:rsidRPr="004E2F74">
              <w:t>Do you use lifecycle plans for footways to support investment decisions?</w:t>
            </w:r>
          </w:p>
        </w:tc>
        <w:tc>
          <w:tcPr>
            <w:tcW w:w="562" w:type="pct"/>
          </w:tcPr>
          <w:p w14:paraId="7888EE2C" w14:textId="7B8EAA7B" w:rsidR="005D1749" w:rsidRPr="007A2024" w:rsidRDefault="005D1749" w:rsidP="00495FDF">
            <w:pPr>
              <w:spacing w:before="80" w:after="80"/>
              <w:jc w:val="center"/>
              <w:rPr>
                <w:bCs/>
              </w:rPr>
            </w:pPr>
            <w:r w:rsidRPr="00EF1EB9">
              <w:rPr>
                <w:bCs/>
                <w:color w:val="005E00"/>
              </w:rPr>
              <w:t>Yes</w:t>
            </w:r>
          </w:p>
        </w:tc>
      </w:tr>
      <w:tr w:rsidR="005D1749" w:rsidRPr="004E2F74" w14:paraId="53D1F95E" w14:textId="77777777" w:rsidTr="003D2BD7">
        <w:tc>
          <w:tcPr>
            <w:tcW w:w="4438" w:type="pct"/>
          </w:tcPr>
          <w:p w14:paraId="25ECE558" w14:textId="49EC9353" w:rsidR="005D1749" w:rsidRPr="004E2F74" w:rsidRDefault="005D1749" w:rsidP="00495FDF">
            <w:pPr>
              <w:spacing w:before="80" w:after="80"/>
              <w:jc w:val="left"/>
            </w:pPr>
            <w:r w:rsidRPr="004E2F74">
              <w:t>Do you use lifecycle plans for structures to support investment decisions?</w:t>
            </w:r>
          </w:p>
        </w:tc>
        <w:tc>
          <w:tcPr>
            <w:tcW w:w="562" w:type="pct"/>
          </w:tcPr>
          <w:p w14:paraId="0C271EB7" w14:textId="4CC3C297" w:rsidR="005D1749" w:rsidRPr="00EF1EB9" w:rsidRDefault="005D1749" w:rsidP="00495FDF">
            <w:pPr>
              <w:spacing w:before="80" w:after="80"/>
              <w:jc w:val="center"/>
              <w:rPr>
                <w:bCs/>
                <w:color w:val="005E00"/>
              </w:rPr>
            </w:pPr>
            <w:r w:rsidRPr="00EF1EB9">
              <w:rPr>
                <w:bCs/>
                <w:color w:val="005E00"/>
              </w:rPr>
              <w:t>Yes</w:t>
            </w:r>
          </w:p>
        </w:tc>
      </w:tr>
    </w:tbl>
    <w:p w14:paraId="58BDB321" w14:textId="420C0841" w:rsidR="004C5747" w:rsidRPr="004E2F74" w:rsidRDefault="004C5747" w:rsidP="00DE1C14">
      <w:r w:rsidRPr="004E2F74">
        <w:rPr>
          <w:noProof/>
        </w:rPr>
        <mc:AlternateContent>
          <mc:Choice Requires="wpg">
            <w:drawing>
              <wp:anchor distT="0" distB="0" distL="114300" distR="114300" simplePos="0" relativeHeight="251738112" behindDoc="0" locked="0" layoutInCell="1" allowOverlap="1" wp14:anchorId="068DE79A" wp14:editId="4067ACA6">
                <wp:simplePos x="0" y="0"/>
                <wp:positionH relativeFrom="column">
                  <wp:posOffset>3689985</wp:posOffset>
                </wp:positionH>
                <wp:positionV relativeFrom="paragraph">
                  <wp:posOffset>121920</wp:posOffset>
                </wp:positionV>
                <wp:extent cx="2377440" cy="1950720"/>
                <wp:effectExtent l="0" t="0" r="3810" b="0"/>
                <wp:wrapSquare wrapText="bothSides"/>
                <wp:docPr id="952011384" name="Group 37" descr="Lifecycle planning and deterioration cycle"/>
                <wp:cNvGraphicFramePr/>
                <a:graphic xmlns:a="http://schemas.openxmlformats.org/drawingml/2006/main">
                  <a:graphicData uri="http://schemas.microsoft.com/office/word/2010/wordprocessingGroup">
                    <wpg:wgp>
                      <wpg:cNvGrpSpPr/>
                      <wpg:grpSpPr>
                        <a:xfrm>
                          <a:off x="0" y="0"/>
                          <a:ext cx="2377440" cy="1950720"/>
                          <a:chOff x="0" y="0"/>
                          <a:chExt cx="2804160" cy="1917196"/>
                        </a:xfrm>
                      </wpg:grpSpPr>
                      <pic:pic xmlns:pic="http://schemas.openxmlformats.org/drawingml/2006/picture">
                        <pic:nvPicPr>
                          <pic:cNvPr id="151025277" name="Picture 19" descr="A diagram of different colors&#10;&#10;Description automatically generated"/>
                          <pic:cNvPicPr>
                            <a:picLocks noChangeAspect="1"/>
                          </pic:cNvPicPr>
                        </pic:nvPicPr>
                        <pic:blipFill rotWithShape="1">
                          <a:blip r:embed="rId44">
                            <a:extLst>
                              <a:ext uri="{28A0092B-C50C-407E-A947-70E740481C1C}">
                                <a14:useLocalDpi xmlns:a14="http://schemas.microsoft.com/office/drawing/2010/main" val="0"/>
                              </a:ext>
                            </a:extLst>
                          </a:blip>
                          <a:srcRect l="-4743" t="-6709" r="-1" b="-7194"/>
                          <a:stretch/>
                        </pic:blipFill>
                        <pic:spPr bwMode="auto">
                          <a:xfrm>
                            <a:off x="0" y="0"/>
                            <a:ext cx="2804160" cy="1572700"/>
                          </a:xfrm>
                          <a:prstGeom prst="rect">
                            <a:avLst/>
                          </a:prstGeom>
                          <a:noFill/>
                          <a:ln>
                            <a:noFill/>
                          </a:ln>
                          <a:extLst>
                            <a:ext uri="{53640926-AAD7-44D8-BBD7-CCE9431645EC}">
                              <a14:shadowObscured xmlns:a14="http://schemas.microsoft.com/office/drawing/2010/main"/>
                            </a:ext>
                          </a:extLst>
                        </pic:spPr>
                      </pic:pic>
                      <wps:wsp>
                        <wps:cNvPr id="1168692346" name="Text Box 1"/>
                        <wps:cNvSpPr txBox="1"/>
                        <wps:spPr>
                          <a:xfrm>
                            <a:off x="47296" y="1452875"/>
                            <a:ext cx="2671445" cy="464321"/>
                          </a:xfrm>
                          <a:prstGeom prst="rect">
                            <a:avLst/>
                          </a:prstGeom>
                          <a:solidFill>
                            <a:prstClr val="white"/>
                          </a:solidFill>
                          <a:ln>
                            <a:noFill/>
                          </a:ln>
                        </wps:spPr>
                        <wps:txbx>
                          <w:txbxContent>
                            <w:p w14:paraId="445C6006" w14:textId="3403A792" w:rsidR="004C5747" w:rsidRPr="00785000" w:rsidRDefault="004C5747" w:rsidP="004C5747">
                              <w:pPr>
                                <w:pStyle w:val="Caption"/>
                              </w:pPr>
                              <w:bookmarkStart w:id="15" w:name="_Ref203681228"/>
                              <w:bookmarkStart w:id="16" w:name="_Toc202342097"/>
                              <w:bookmarkStart w:id="17" w:name="_Ref203681182"/>
                              <w:bookmarkStart w:id="18" w:name="_Toc204354598"/>
                              <w:bookmarkStart w:id="19" w:name="_Toc208343007"/>
                              <w:r w:rsidRPr="00785000">
                                <w:t xml:space="preserve">Figure </w:t>
                              </w:r>
                              <w:fldSimple w:instr=" SEQ Figure \* ARABIC ">
                                <w:r w:rsidR="001B0200">
                                  <w:rPr>
                                    <w:noProof/>
                                  </w:rPr>
                                  <w:t>3</w:t>
                                </w:r>
                              </w:fldSimple>
                              <w:bookmarkEnd w:id="15"/>
                              <w:r w:rsidRPr="00785000">
                                <w:t>: Lifecycle planning</w:t>
                              </w:r>
                              <w:bookmarkEnd w:id="16"/>
                              <w:r w:rsidRPr="00785000">
                                <w:t xml:space="preserve"> and deterioration cycle</w:t>
                              </w:r>
                              <w:bookmarkEnd w:id="17"/>
                              <w:bookmarkEnd w:id="18"/>
                              <w:bookmarkEnd w:id="1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8DE79A" id="Group 37" o:spid="_x0000_s1040" alt="Lifecycle planning and deterioration cycle" style="position:absolute;left:0;text-align:left;margin-left:290.55pt;margin-top:9.6pt;width:187.2pt;height:153.6pt;z-index:251738112;mso-position-horizontal-relative:text;mso-position-vertical-relative:text;mso-width-relative:margin;mso-height-relative:margin" coordsize="28041,191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">
                <v:shape id="Picture 19" o:spid="_x0000_s1041" type="#_x0000_t75" alt="A diagram of different colors&#10;&#10;Description automatically generated" style="position:absolute;width:28041;height:15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">
                  <v:imagedata r:id="rId45" o:title="A diagram of different colors&#10;&#10;Description automatically generated" croptop="-4397f" cropbottom="-4715f" cropleft="-3108f" cropright="-1f"/>
                </v:shape>
                <v:shape id="_x0000_s1042" type="#_x0000_t202" style="position:absolute;left:472;top:14528;width:26715;height:4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" stroked="f">
                  <v:textbox inset="0,0,0,0">
                    <w:txbxContent>
                      <w:p w14:paraId="445C6006" w14:textId="3403A792" w:rsidR="004C5747" w:rsidRPr="00785000" w:rsidRDefault="004C5747" w:rsidP="004C5747">
                        <w:pPr>
                          <w:pStyle w:val="Caption"/>
                        </w:pPr>
                        <w:bookmarkStart w:id="20" w:name="_Ref203681228"/>
                        <w:bookmarkStart w:id="21" w:name="_Toc202342097"/>
                        <w:bookmarkStart w:id="22" w:name="_Ref203681182"/>
                        <w:bookmarkStart w:id="23" w:name="_Toc204354598"/>
                        <w:bookmarkStart w:id="24" w:name="_Toc208343007"/>
                        <w:r w:rsidRPr="00785000">
                          <w:t xml:space="preserve">Figure </w:t>
                        </w:r>
                        <w:fldSimple w:instr=" SEQ Figure \* ARABIC ">
                          <w:r w:rsidR="001B0200">
                            <w:rPr>
                              <w:noProof/>
                            </w:rPr>
                            <w:t>3</w:t>
                          </w:r>
                        </w:fldSimple>
                        <w:bookmarkEnd w:id="20"/>
                        <w:r w:rsidRPr="00785000">
                          <w:t>: Lifecycle planning</w:t>
                        </w:r>
                        <w:bookmarkEnd w:id="21"/>
                        <w:r w:rsidRPr="00785000">
                          <w:t xml:space="preserve"> and deterioration cycle</w:t>
                        </w:r>
                        <w:bookmarkEnd w:id="22"/>
                        <w:bookmarkEnd w:id="23"/>
                        <w:bookmarkEnd w:id="24"/>
                      </w:p>
                    </w:txbxContent>
                  </v:textbox>
                </v:shape>
                <w10:wrap type="square"/>
              </v:group>
            </w:pict>
          </mc:Fallback>
        </mc:AlternateContent>
      </w:r>
      <w:r w:rsidR="003D642F" w:rsidRPr="004E2F74">
        <w:t>Tower Hamlets uses l</w:t>
      </w:r>
      <w:r w:rsidRPr="004E2F74">
        <w:t>ifecycle planning to forecast future asset condition</w:t>
      </w:r>
      <w:r w:rsidR="003D642F" w:rsidRPr="004E2F74">
        <w:t>, considering</w:t>
      </w:r>
      <w:r w:rsidRPr="004E2F74">
        <w:t xml:space="preserve"> the </w:t>
      </w:r>
      <w:r w:rsidR="003D642F" w:rsidRPr="004E2F74">
        <w:t>balance</w:t>
      </w:r>
      <w:r w:rsidRPr="004E2F74">
        <w:t xml:space="preserve"> of uplift and deterioration</w:t>
      </w:r>
      <w:r w:rsidR="003D642F" w:rsidRPr="004E2F74">
        <w:t>,</w:t>
      </w:r>
      <w:r w:rsidRPr="004E2F74">
        <w:t xml:space="preserve"> as shown in </w:t>
      </w:r>
      <w:r w:rsidRPr="004E2F74">
        <w:rPr>
          <w:color w:val="E3642B" w:themeColor="accent5"/>
        </w:rPr>
        <w:fldChar w:fldCharType="begin"/>
      </w:r>
      <w:r w:rsidRPr="004E2F74">
        <w:rPr>
          <w:color w:val="E3642B" w:themeColor="accent5"/>
        </w:rPr>
        <w:instrText xml:space="preserve"> REF _Ref203681228 \h </w:instrText>
      </w:r>
      <w:r w:rsidR="004E2F74">
        <w:rPr>
          <w:color w:val="E3642B" w:themeColor="accent5"/>
        </w:rPr>
        <w:instrText xml:space="preserve"> \* MERGEFORMAT </w:instrText>
      </w:r>
      <w:r w:rsidRPr="004E2F74">
        <w:rPr>
          <w:color w:val="E3642B" w:themeColor="accent5"/>
        </w:rPr>
      </w:r>
      <w:r w:rsidRPr="004E2F74">
        <w:rPr>
          <w:color w:val="E3642B" w:themeColor="accent5"/>
        </w:rPr>
        <w:fldChar w:fldCharType="separate"/>
      </w:r>
      <w:r w:rsidRPr="004E2F74">
        <w:t xml:space="preserve">Figure </w:t>
      </w:r>
      <w:r w:rsidRPr="004E2F74">
        <w:rPr>
          <w:noProof/>
        </w:rPr>
        <w:t>9</w:t>
      </w:r>
      <w:r w:rsidRPr="004E2F74">
        <w:rPr>
          <w:color w:val="E3642B" w:themeColor="accent5"/>
        </w:rPr>
        <w:fldChar w:fldCharType="end"/>
      </w:r>
      <w:r w:rsidRPr="004E2F74">
        <w:t xml:space="preserve">. Tower Hamlets forecasts asset condition and backlog with differing funding requirements to inform investment decisions. </w:t>
      </w:r>
      <w:r w:rsidR="003D642F" w:rsidRPr="007A2024">
        <w:t>This approach is captured in the HAMP, as well as in the lifecycle investment planning exercise carried out in 2024.</w:t>
      </w:r>
    </w:p>
    <w:p w14:paraId="5711928E" w14:textId="52A14B21" w:rsidR="00A66EF8" w:rsidRPr="004E2F74" w:rsidRDefault="003D642F" w:rsidP="00DE1C14">
      <w:pPr>
        <w:rPr>
          <w:noProof/>
        </w:rPr>
      </w:pPr>
      <w:r w:rsidRPr="004E2F74">
        <w:rPr>
          <w:noProof/>
        </w:rPr>
        <w:t xml:space="preserve">Using lifecycle planning, </w:t>
      </w:r>
      <w:r w:rsidR="00FC68FC" w:rsidRPr="004E2F74">
        <w:rPr>
          <w:noProof/>
        </w:rPr>
        <w:t>Tower Hamlets</w:t>
      </w:r>
      <w:r w:rsidR="00F67428" w:rsidRPr="004E2F74">
        <w:rPr>
          <w:noProof/>
        </w:rPr>
        <w:t xml:space="preserve"> </w:t>
      </w:r>
      <w:r w:rsidRPr="004E2F74">
        <w:rPr>
          <w:noProof/>
        </w:rPr>
        <w:t xml:space="preserve">has </w:t>
      </w:r>
      <w:r w:rsidR="00A66EF8" w:rsidRPr="004E2F74">
        <w:rPr>
          <w:noProof/>
        </w:rPr>
        <w:t>develop</w:t>
      </w:r>
      <w:r w:rsidRPr="004E2F74">
        <w:rPr>
          <w:noProof/>
        </w:rPr>
        <w:t>ed</w:t>
      </w:r>
      <w:r w:rsidR="00A66EF8" w:rsidRPr="004E2F74">
        <w:rPr>
          <w:noProof/>
        </w:rPr>
        <w:t xml:space="preserve"> strategic maintenance investment </w:t>
      </w:r>
      <w:r w:rsidR="00A66EF8" w:rsidRPr="004E2F74">
        <w:rPr>
          <w:noProof/>
        </w:rPr>
        <w:lastRenderedPageBreak/>
        <w:t>plans for various asset groups – this ensures that the right intervention is made at the right time to maximise asset life, ensure cost-effectiveness and achieve best value from available funding.</w:t>
      </w:r>
    </w:p>
    <w:p w14:paraId="48371195" w14:textId="17B5D1B1" w:rsidR="00C229D0" w:rsidRPr="007A2024" w:rsidRDefault="00C229D0" w:rsidP="00C229D0">
      <w:pPr>
        <w:pStyle w:val="Heading2No"/>
        <w:rPr>
          <w:rFonts w:ascii="Raleway" w:hAnsi="Raleway"/>
        </w:rPr>
      </w:pPr>
      <w:r w:rsidRPr="007A2024">
        <w:rPr>
          <w:rFonts w:ascii="Raleway" w:hAnsi="Raleway"/>
        </w:rPr>
        <w:t>Performance and contin</w:t>
      </w:r>
      <w:r w:rsidR="009733B6">
        <w:rPr>
          <w:rFonts w:ascii="Raleway" w:hAnsi="Raleway"/>
        </w:rPr>
        <w:t>u</w:t>
      </w:r>
      <w:r w:rsidRPr="007A2024">
        <w:rPr>
          <w:rFonts w:ascii="Raleway" w:hAnsi="Raleway"/>
        </w:rPr>
        <w:t>ous improvement</w:t>
      </w:r>
    </w:p>
    <w:p w14:paraId="03AA5521" w14:textId="7AF2814C" w:rsidR="00C229D0" w:rsidRPr="004E2F74" w:rsidRDefault="00495FDF" w:rsidP="00C229D0">
      <w:pPr>
        <w:rPr>
          <w:noProof/>
        </w:rPr>
      </w:pPr>
      <w:r w:rsidRPr="004E2F74">
        <w:rPr>
          <w:noProof/>
        </w:rPr>
        <w:t xml:space="preserve">This section sets out how </w:t>
      </w:r>
      <w:r w:rsidR="00F23BF4" w:rsidRPr="004E2F74">
        <w:rPr>
          <w:noProof/>
        </w:rPr>
        <w:t xml:space="preserve">the </w:t>
      </w:r>
      <w:r w:rsidR="00A67E14" w:rsidRPr="004E2F74">
        <w:rPr>
          <w:noProof/>
        </w:rPr>
        <w:t>C</w:t>
      </w:r>
      <w:r w:rsidR="00F23BF4" w:rsidRPr="004E2F74">
        <w:rPr>
          <w:noProof/>
        </w:rPr>
        <w:t xml:space="preserve">ouncil </w:t>
      </w:r>
      <w:r w:rsidRPr="004E2F74">
        <w:rPr>
          <w:noProof/>
        </w:rPr>
        <w:t>monitor</w:t>
      </w:r>
      <w:r w:rsidR="00C401CD">
        <w:rPr>
          <w:noProof/>
        </w:rPr>
        <w:t>s</w:t>
      </w:r>
      <w:r w:rsidRPr="004E2F74">
        <w:rPr>
          <w:noProof/>
        </w:rPr>
        <w:t xml:space="preserve"> the effectiveness of </w:t>
      </w:r>
      <w:r w:rsidR="003715EC" w:rsidRPr="004E2F74">
        <w:rPr>
          <w:noProof/>
        </w:rPr>
        <w:t xml:space="preserve">our </w:t>
      </w:r>
      <w:r w:rsidRPr="004E2F74">
        <w:rPr>
          <w:noProof/>
        </w:rPr>
        <w:t>asset management approach and use performance information to inform ongoing investment and prioritisation decisions.</w:t>
      </w:r>
    </w:p>
    <w:tbl>
      <w:tblPr>
        <w:tblStyle w:val="TableGrid"/>
        <w:tblW w:w="5000"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642"/>
        <w:gridCol w:w="1094"/>
      </w:tblGrid>
      <w:tr w:rsidR="004C211F" w:rsidRPr="004E2F74" w14:paraId="69ECADAD" w14:textId="77777777" w:rsidTr="0004264A">
        <w:tc>
          <w:tcPr>
            <w:tcW w:w="4438" w:type="pct"/>
          </w:tcPr>
          <w:p w14:paraId="5D4B0736" w14:textId="501B737D" w:rsidR="004C211F" w:rsidRPr="004E2F74" w:rsidRDefault="004C211F" w:rsidP="004C211F">
            <w:pPr>
              <w:spacing w:before="80" w:after="80"/>
              <w:jc w:val="left"/>
            </w:pPr>
            <w:r w:rsidRPr="004E2F74">
              <w:t xml:space="preserve">Do you have a defined set of key performance indicators (KPIs) to monitor the outcomes of your </w:t>
            </w:r>
            <w:proofErr w:type="gramStart"/>
            <w:r w:rsidRPr="004E2F74">
              <w:t>highways</w:t>
            </w:r>
            <w:proofErr w:type="gramEnd"/>
            <w:r w:rsidRPr="004E2F74">
              <w:t xml:space="preserve"> asset management approach?</w:t>
            </w:r>
          </w:p>
        </w:tc>
        <w:tc>
          <w:tcPr>
            <w:tcW w:w="562" w:type="pct"/>
          </w:tcPr>
          <w:p w14:paraId="2260781D" w14:textId="77777777" w:rsidR="004C211F" w:rsidRPr="00EF1EB9" w:rsidRDefault="004C211F" w:rsidP="004C211F">
            <w:pPr>
              <w:spacing w:before="80" w:after="80"/>
              <w:jc w:val="center"/>
              <w:rPr>
                <w:bCs/>
                <w:color w:val="005E00"/>
              </w:rPr>
            </w:pPr>
            <w:r w:rsidRPr="00EF1EB9">
              <w:rPr>
                <w:bCs/>
                <w:color w:val="005E00"/>
              </w:rPr>
              <w:t>Yes</w:t>
            </w:r>
          </w:p>
        </w:tc>
      </w:tr>
      <w:tr w:rsidR="004C211F" w:rsidRPr="004E2F74" w14:paraId="43DC31D1" w14:textId="77777777" w:rsidTr="0004264A">
        <w:tc>
          <w:tcPr>
            <w:tcW w:w="4438" w:type="pct"/>
          </w:tcPr>
          <w:p w14:paraId="37CFA814" w14:textId="1C5B5256" w:rsidR="004C211F" w:rsidRPr="004E2F74" w:rsidRDefault="004C211F" w:rsidP="004C211F">
            <w:pPr>
              <w:spacing w:before="80" w:after="80"/>
              <w:jc w:val="left"/>
            </w:pPr>
            <w:r w:rsidRPr="004E2F74">
              <w:t>Are these KPIs reviewed on a regular basis (at least annually)?</w:t>
            </w:r>
          </w:p>
        </w:tc>
        <w:tc>
          <w:tcPr>
            <w:tcW w:w="562" w:type="pct"/>
          </w:tcPr>
          <w:p w14:paraId="346FE620" w14:textId="77777777" w:rsidR="004C211F" w:rsidRPr="00EF1EB9" w:rsidRDefault="004C211F" w:rsidP="004C211F">
            <w:pPr>
              <w:spacing w:before="80" w:after="80"/>
              <w:jc w:val="center"/>
              <w:rPr>
                <w:bCs/>
                <w:color w:val="005E00"/>
              </w:rPr>
            </w:pPr>
            <w:r w:rsidRPr="00EF1EB9">
              <w:rPr>
                <w:bCs/>
                <w:color w:val="005E00"/>
              </w:rPr>
              <w:t>Yes</w:t>
            </w:r>
          </w:p>
        </w:tc>
      </w:tr>
      <w:tr w:rsidR="004C211F" w:rsidRPr="004E2F74" w14:paraId="68355089" w14:textId="77777777" w:rsidTr="0004264A">
        <w:tc>
          <w:tcPr>
            <w:tcW w:w="4438" w:type="pct"/>
          </w:tcPr>
          <w:p w14:paraId="716FF0BF" w14:textId="21C94CE8" w:rsidR="004C211F" w:rsidRPr="004E2F74" w:rsidRDefault="004C211F" w:rsidP="004C211F">
            <w:pPr>
              <w:spacing w:before="80" w:after="80"/>
              <w:jc w:val="left"/>
            </w:pPr>
            <w:r w:rsidRPr="004E2F74">
              <w:t>Are KPI trends used to inform maintenance planning, prioritisation or changes to forward programmes or investment decisions?</w:t>
            </w:r>
          </w:p>
        </w:tc>
        <w:tc>
          <w:tcPr>
            <w:tcW w:w="562" w:type="pct"/>
          </w:tcPr>
          <w:p w14:paraId="6E73B6B6" w14:textId="77777777" w:rsidR="004C211F" w:rsidRPr="00EF1EB9" w:rsidRDefault="004C211F" w:rsidP="004C211F">
            <w:pPr>
              <w:spacing w:before="80" w:after="80"/>
              <w:jc w:val="center"/>
              <w:rPr>
                <w:bCs/>
                <w:color w:val="005E00"/>
              </w:rPr>
            </w:pPr>
            <w:r w:rsidRPr="00EF1EB9">
              <w:rPr>
                <w:bCs/>
                <w:color w:val="005E00"/>
              </w:rPr>
              <w:t>Yes</w:t>
            </w:r>
          </w:p>
        </w:tc>
      </w:tr>
    </w:tbl>
    <w:p w14:paraId="779A9F77" w14:textId="623C47E4" w:rsidR="00A07B20" w:rsidRPr="007A2024" w:rsidRDefault="00A07B20" w:rsidP="00626925">
      <w:r w:rsidRPr="004E2F74">
        <w:t xml:space="preserve">Performance monitoring and management is important to ensure the level of service is maintained. Tower Hamlets use Key Performance Indicators (KPIs) to measure, monitor and ensure that the level of service is maintained across </w:t>
      </w:r>
      <w:r w:rsidR="00600602">
        <w:t>all</w:t>
      </w:r>
      <w:r w:rsidRPr="004E2F74">
        <w:t xml:space="preserve"> assets. KPIs also inform other asset management activities, such as maintenance and investment planning, indicating whether progress is on track against objectives and highlighting areas for improvement. KPIs also support decisions on prioritising interventions, efficient allocation of resources, and determining the effectiveness of maintenance strategies, regimes and interventions. These KPIs are monitored and reported on an annual basis.</w:t>
      </w:r>
    </w:p>
    <w:p w14:paraId="6F443405" w14:textId="6468A35A" w:rsidR="00626925" w:rsidRPr="004E2F74" w:rsidRDefault="00FC68FC" w:rsidP="00626925">
      <w:pPr>
        <w:rPr>
          <w:noProof/>
        </w:rPr>
      </w:pPr>
      <w:r w:rsidRPr="004E2F74">
        <w:rPr>
          <w:noProof/>
        </w:rPr>
        <w:t>Tower Hamlets</w:t>
      </w:r>
      <w:r w:rsidR="00626925" w:rsidRPr="004E2F74">
        <w:rPr>
          <w:noProof/>
        </w:rPr>
        <w:t xml:space="preserve"> has a Performance Management Framework</w:t>
      </w:r>
      <w:r w:rsidR="00631E4F" w:rsidRPr="004E2F74">
        <w:rPr>
          <w:noProof/>
        </w:rPr>
        <w:t xml:space="preserve">, </w:t>
      </w:r>
      <w:r w:rsidR="0094636E">
        <w:rPr>
          <w:noProof/>
        </w:rPr>
        <w:t>located</w:t>
      </w:r>
      <w:r w:rsidR="00631E4F" w:rsidRPr="004E2F74">
        <w:rPr>
          <w:noProof/>
        </w:rPr>
        <w:t xml:space="preserve"> </w:t>
      </w:r>
      <w:r w:rsidR="00626925" w:rsidRPr="004E2F74">
        <w:rPr>
          <w:noProof/>
        </w:rPr>
        <w:t>in the HAMP</w:t>
      </w:r>
      <w:r w:rsidR="00631E4F" w:rsidRPr="004E2F74">
        <w:rPr>
          <w:noProof/>
        </w:rPr>
        <w:t>,</w:t>
      </w:r>
      <w:r w:rsidR="00626925" w:rsidRPr="004E2F74">
        <w:rPr>
          <w:noProof/>
        </w:rPr>
        <w:t xml:space="preserve"> that covers the strategic KPIs measured by the Council, and the targets for each. </w:t>
      </w:r>
      <w:r w:rsidR="003D7658" w:rsidRPr="004E2F74">
        <w:rPr>
          <w:noProof/>
        </w:rPr>
        <w:t xml:space="preserve">Internal </w:t>
      </w:r>
      <w:r w:rsidR="00626925" w:rsidRPr="004E2F74">
        <w:rPr>
          <w:noProof/>
        </w:rPr>
        <w:t>KPIs are reviewed</w:t>
      </w:r>
      <w:r w:rsidR="004120AE" w:rsidRPr="004E2F74">
        <w:rPr>
          <w:noProof/>
        </w:rPr>
        <w:t xml:space="preserve"> at least</w:t>
      </w:r>
      <w:r w:rsidR="00626925" w:rsidRPr="004E2F74">
        <w:rPr>
          <w:noProof/>
        </w:rPr>
        <w:t xml:space="preserve"> </w:t>
      </w:r>
      <w:r w:rsidR="00626925" w:rsidRPr="007A2024">
        <w:rPr>
          <w:noProof/>
        </w:rPr>
        <w:t>annually</w:t>
      </w:r>
      <w:r w:rsidR="00626925" w:rsidRPr="004E2F74">
        <w:rPr>
          <w:noProof/>
        </w:rPr>
        <w:t xml:space="preserve"> to understand performance trends and inform funding priorities and maintenance programmes, directing investment and resources where they are needed most.</w:t>
      </w:r>
    </w:p>
    <w:p w14:paraId="5A3DD18A" w14:textId="44101E0B" w:rsidR="001A2DD2" w:rsidRPr="004E2F74" w:rsidRDefault="00631E4F" w:rsidP="007A2024">
      <w:pPr>
        <w:rPr>
          <w:noProof/>
        </w:rPr>
        <w:sectPr w:rsidR="001A2DD2" w:rsidRPr="004E2F74" w:rsidSect="008E36F6">
          <w:headerReference w:type="default" r:id="rId46"/>
          <w:pgSz w:w="11900" w:h="16840"/>
          <w:pgMar w:top="1418" w:right="1077" w:bottom="1134" w:left="1077" w:header="284" w:footer="284" w:gutter="0"/>
          <w:cols w:space="720"/>
          <w:docGrid w:linePitch="360"/>
        </w:sectPr>
      </w:pPr>
      <w:r w:rsidRPr="004E2F74">
        <w:rPr>
          <w:noProof/>
        </w:rPr>
        <w:t>Tower Hamlets</w:t>
      </w:r>
      <w:r w:rsidR="00626925" w:rsidRPr="004E2F74">
        <w:rPr>
          <w:noProof/>
        </w:rPr>
        <w:t xml:space="preserve"> is committed to continuous improvement and benchmarking its performance through collaboration with various industry bodies, primarily the </w:t>
      </w:r>
      <w:r w:rsidR="00626925" w:rsidRPr="007A2024">
        <w:rPr>
          <w:noProof/>
        </w:rPr>
        <w:t xml:space="preserve">London Highways Engineer Group </w:t>
      </w:r>
      <w:r w:rsidR="00C70E9D" w:rsidRPr="004E2F74">
        <w:rPr>
          <w:noProof/>
        </w:rPr>
        <w:t xml:space="preserve">(LoHEG) </w:t>
      </w:r>
      <w:r w:rsidR="00626925" w:rsidRPr="007A2024">
        <w:rPr>
          <w:noProof/>
        </w:rPr>
        <w:t>as well as LCRIG</w:t>
      </w:r>
      <w:r w:rsidRPr="007A2024">
        <w:rPr>
          <w:noProof/>
        </w:rPr>
        <w:t xml:space="preserve"> and</w:t>
      </w:r>
      <w:r w:rsidR="00626925" w:rsidRPr="007A2024">
        <w:rPr>
          <w:noProof/>
        </w:rPr>
        <w:t xml:space="preserve"> UKRLG.</w:t>
      </w:r>
    </w:p>
    <w:p w14:paraId="275628F1" w14:textId="43D410AB" w:rsidR="006B64A9" w:rsidRPr="00F44208" w:rsidRDefault="007D1E06" w:rsidP="006B64A9">
      <w:pPr>
        <w:pStyle w:val="Heading1"/>
        <w:rPr>
          <w:noProof/>
        </w:rPr>
      </w:pPr>
      <w:bookmarkStart w:id="25" w:name="_Toc239168027"/>
      <w:r w:rsidRPr="00F44208">
        <w:rPr>
          <w:noProof/>
        </w:rPr>
        <w:lastRenderedPageBreak/>
        <w:t xml:space="preserve">B6 </w:t>
      </w:r>
      <w:r w:rsidR="006B64A9" w:rsidRPr="00F44208">
        <w:rPr>
          <w:noProof/>
        </w:rPr>
        <w:t>Footways and cycleways</w:t>
      </w:r>
      <w:bookmarkEnd w:id="25"/>
    </w:p>
    <w:p w14:paraId="56E21B55" w14:textId="0FE96B26" w:rsidR="009035D9" w:rsidRPr="004E2F74" w:rsidRDefault="00FC68FC" w:rsidP="009035D9">
      <w:pPr>
        <w:rPr>
          <w:noProof/>
        </w:rPr>
      </w:pPr>
      <w:r w:rsidRPr="004E2F74">
        <w:rPr>
          <w:noProof/>
        </w:rPr>
        <w:t>Tower Hamlets</w:t>
      </w:r>
      <w:r w:rsidR="009035D9" w:rsidRPr="004E2F74">
        <w:rPr>
          <w:noProof/>
        </w:rPr>
        <w:t xml:space="preserve"> maintains an extensive network of footways and cycleways that support active travel across the borough. The authority adopts a risk-based approach, combining reactive repairs with planned maintenance to keep walking and cycling infrastructure safe, accessible and serviceable.</w:t>
      </w:r>
    </w:p>
    <w:tbl>
      <w:tblPr>
        <w:tblStyle w:val="TableGrid"/>
        <w:tblW w:w="5000"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642"/>
        <w:gridCol w:w="1094"/>
      </w:tblGrid>
      <w:tr w:rsidR="0017116C" w:rsidRPr="004E2F74" w14:paraId="3506E34A" w14:textId="77777777" w:rsidTr="003B075A">
        <w:tc>
          <w:tcPr>
            <w:tcW w:w="4438" w:type="pct"/>
            <w:tcBorders>
              <w:bottom w:val="dashSmallGap" w:sz="4" w:space="0" w:color="000000"/>
            </w:tcBorders>
          </w:tcPr>
          <w:p w14:paraId="01630F6E" w14:textId="5E4FE514" w:rsidR="0017116C" w:rsidRPr="004E2F74" w:rsidRDefault="0017116C" w:rsidP="0017116C">
            <w:pPr>
              <w:spacing w:before="80" w:after="80"/>
              <w:jc w:val="left"/>
            </w:pPr>
            <w:r w:rsidRPr="004E2F74">
              <w:t>Do you have a defined footway hierarchy (e.g. based on footway function and usage levels) that underpins a risk</w:t>
            </w:r>
            <w:r w:rsidRPr="004E2F74">
              <w:rPr>
                <w:rFonts w:ascii="Cambria Math" w:hAnsi="Cambria Math" w:cs="Cambria Math"/>
              </w:rPr>
              <w:t>‑</w:t>
            </w:r>
            <w:r w:rsidRPr="004E2F74">
              <w:t>based approach to inspection frequencies and maintenance programmes?</w:t>
            </w:r>
          </w:p>
        </w:tc>
        <w:tc>
          <w:tcPr>
            <w:tcW w:w="562" w:type="pct"/>
            <w:tcBorders>
              <w:bottom w:val="dashSmallGap" w:sz="4" w:space="0" w:color="000000"/>
            </w:tcBorders>
          </w:tcPr>
          <w:p w14:paraId="5053AC54" w14:textId="77777777" w:rsidR="0017116C" w:rsidRPr="007A2024" w:rsidRDefault="0017116C" w:rsidP="0017116C">
            <w:pPr>
              <w:spacing w:before="80" w:after="80"/>
              <w:jc w:val="center"/>
              <w:rPr>
                <w:bCs/>
              </w:rPr>
            </w:pPr>
            <w:r w:rsidRPr="00EF1EB9">
              <w:rPr>
                <w:bCs/>
                <w:color w:val="005E00"/>
              </w:rPr>
              <w:t>Yes</w:t>
            </w:r>
          </w:p>
        </w:tc>
      </w:tr>
      <w:tr w:rsidR="0017116C" w:rsidRPr="004E2F74" w14:paraId="33FB521E" w14:textId="77777777" w:rsidTr="003B075A">
        <w:tc>
          <w:tcPr>
            <w:tcW w:w="4438" w:type="pct"/>
            <w:tcBorders>
              <w:top w:val="dashSmallGap" w:sz="4" w:space="0" w:color="000000"/>
              <w:left w:val="dashSmallGap" w:sz="4" w:space="0" w:color="000000"/>
              <w:bottom w:val="dashSmallGap" w:sz="4" w:space="0" w:color="000000"/>
              <w:right w:val="dashSmallGap" w:sz="4" w:space="0" w:color="000000"/>
            </w:tcBorders>
          </w:tcPr>
          <w:p w14:paraId="644A6BD7" w14:textId="2F80CC36" w:rsidR="0017116C" w:rsidRPr="004E2F74" w:rsidRDefault="0017116C" w:rsidP="0017116C">
            <w:pPr>
              <w:spacing w:before="80" w:after="80"/>
              <w:jc w:val="left"/>
            </w:pPr>
            <w:r w:rsidRPr="004E2F74">
              <w:t>Are priority footways and cycleways included in your winter service (e.g. gritting or snow clearance), and in a routine programme for keeping them clear of overgrown vegetation and debris (e.g. sweeping, cutting back)?</w:t>
            </w:r>
          </w:p>
        </w:tc>
        <w:tc>
          <w:tcPr>
            <w:tcW w:w="562" w:type="pct"/>
            <w:tcBorders>
              <w:top w:val="dashSmallGap" w:sz="4" w:space="0" w:color="000000"/>
              <w:left w:val="dashSmallGap" w:sz="4" w:space="0" w:color="000000"/>
              <w:bottom w:val="dashSmallGap" w:sz="4" w:space="0" w:color="000000"/>
              <w:right w:val="dashSmallGap" w:sz="4" w:space="0" w:color="000000"/>
            </w:tcBorders>
          </w:tcPr>
          <w:p w14:paraId="16180EC5" w14:textId="21F482AC" w:rsidR="0017116C" w:rsidRPr="007A2024" w:rsidRDefault="0022561A" w:rsidP="00600602">
            <w:pPr>
              <w:jc w:val="center"/>
            </w:pPr>
            <w:r w:rsidRPr="00600602">
              <w:rPr>
                <w:color w:val="C00000"/>
              </w:rPr>
              <w:t>No</w:t>
            </w:r>
          </w:p>
        </w:tc>
      </w:tr>
    </w:tbl>
    <w:p w14:paraId="4012DDD8" w14:textId="395D5CD8" w:rsidR="00063342" w:rsidRPr="004E2F74" w:rsidRDefault="00063342" w:rsidP="00063342">
      <w:pPr>
        <w:rPr>
          <w:noProof/>
        </w:rPr>
      </w:pPr>
      <w:r w:rsidRPr="004E2F74">
        <w:rPr>
          <w:noProof/>
        </w:rPr>
        <w:t>Tower Hamlets</w:t>
      </w:r>
      <w:r w:rsidR="00F44208">
        <w:rPr>
          <w:noProof/>
        </w:rPr>
        <w:t>’</w:t>
      </w:r>
      <w:r w:rsidRPr="004E2F74">
        <w:rPr>
          <w:noProof/>
        </w:rPr>
        <w:t xml:space="preserve"> footway and cycleway maintenance programme is defined in line with the Well-Managed Highways Infrastructure: A Code of Practice, by categorising streets by function, usage and relative priority. The footway and cycleway hierarchy structure can be seen in the table below:</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7"/>
        <w:gridCol w:w="2907"/>
        <w:gridCol w:w="5513"/>
      </w:tblGrid>
      <w:tr w:rsidR="00063342" w:rsidRPr="004E2F74" w14:paraId="55F3DD29" w14:textId="77777777" w:rsidTr="00631E4F">
        <w:trPr>
          <w:tblHeader/>
        </w:trPr>
        <w:tc>
          <w:tcPr>
            <w:tcW w:w="1189" w:type="dxa"/>
            <w:shd w:val="clear" w:color="auto" w:fill="208830"/>
            <w:vAlign w:val="center"/>
          </w:tcPr>
          <w:p w14:paraId="4CE7B0BD" w14:textId="77777777" w:rsidR="00063342" w:rsidRPr="004E2F74" w:rsidRDefault="00063342" w:rsidP="00D14762">
            <w:pPr>
              <w:spacing w:before="60" w:after="60"/>
              <w:jc w:val="left"/>
              <w:rPr>
                <w:b/>
                <w:bCs/>
                <w:color w:val="FFFFFF" w:themeColor="background1"/>
              </w:rPr>
            </w:pPr>
            <w:r w:rsidRPr="004E2F74">
              <w:rPr>
                <w:b/>
                <w:bCs/>
                <w:color w:val="FFFFFF" w:themeColor="background1"/>
              </w:rPr>
              <w:t>Category</w:t>
            </w:r>
          </w:p>
        </w:tc>
        <w:tc>
          <w:tcPr>
            <w:tcW w:w="2907" w:type="dxa"/>
            <w:shd w:val="clear" w:color="auto" w:fill="208830"/>
            <w:vAlign w:val="center"/>
          </w:tcPr>
          <w:p w14:paraId="6F7432AD" w14:textId="77777777" w:rsidR="00063342" w:rsidRPr="004E2F74" w:rsidRDefault="00063342" w:rsidP="00D14762">
            <w:pPr>
              <w:spacing w:before="60" w:after="60"/>
              <w:jc w:val="left"/>
              <w:rPr>
                <w:b/>
                <w:bCs/>
                <w:color w:val="FFFFFF" w:themeColor="background1"/>
              </w:rPr>
            </w:pPr>
            <w:r w:rsidRPr="004E2F74">
              <w:rPr>
                <w:b/>
                <w:bCs/>
                <w:color w:val="FFFFFF" w:themeColor="background1"/>
              </w:rPr>
              <w:t>Functionality Factor</w:t>
            </w:r>
          </w:p>
        </w:tc>
        <w:tc>
          <w:tcPr>
            <w:tcW w:w="5513" w:type="dxa"/>
            <w:shd w:val="clear" w:color="auto" w:fill="208830"/>
            <w:vAlign w:val="center"/>
          </w:tcPr>
          <w:p w14:paraId="57C905E4" w14:textId="0BC21D80" w:rsidR="00063342" w:rsidRPr="004E2F74" w:rsidRDefault="00063342" w:rsidP="00D14762">
            <w:pPr>
              <w:spacing w:before="60" w:after="60"/>
              <w:jc w:val="left"/>
              <w:rPr>
                <w:b/>
                <w:bCs/>
                <w:color w:val="FFFFFF" w:themeColor="background1"/>
              </w:rPr>
            </w:pPr>
            <w:r w:rsidRPr="004E2F74">
              <w:rPr>
                <w:b/>
                <w:bCs/>
                <w:color w:val="FFFFFF" w:themeColor="background1"/>
              </w:rPr>
              <w:t>Functionality Definition</w:t>
            </w:r>
          </w:p>
        </w:tc>
      </w:tr>
      <w:tr w:rsidR="00063342" w:rsidRPr="004E2F74" w14:paraId="1111AD35" w14:textId="77777777" w:rsidTr="00631E4F">
        <w:tc>
          <w:tcPr>
            <w:tcW w:w="1189" w:type="dxa"/>
            <w:shd w:val="clear" w:color="auto" w:fill="CDEBCF"/>
            <w:vAlign w:val="center"/>
          </w:tcPr>
          <w:p w14:paraId="077845DD" w14:textId="77777777" w:rsidR="00063342" w:rsidRPr="004E2F74" w:rsidRDefault="00063342" w:rsidP="00D14762">
            <w:pPr>
              <w:spacing w:before="60" w:after="60"/>
              <w:jc w:val="left"/>
              <w:rPr>
                <w:b/>
                <w:bCs/>
              </w:rPr>
            </w:pPr>
            <w:r w:rsidRPr="004E2F74">
              <w:rPr>
                <w:b/>
                <w:bCs/>
              </w:rPr>
              <w:t>A</w:t>
            </w:r>
          </w:p>
        </w:tc>
        <w:tc>
          <w:tcPr>
            <w:tcW w:w="2907" w:type="dxa"/>
            <w:vAlign w:val="center"/>
          </w:tcPr>
          <w:p w14:paraId="2C1CEC34" w14:textId="77777777" w:rsidR="00063342" w:rsidRPr="004E2F74" w:rsidRDefault="00063342" w:rsidP="00D14762">
            <w:pPr>
              <w:spacing w:before="60" w:after="60"/>
              <w:jc w:val="left"/>
            </w:pPr>
            <w:r w:rsidRPr="004E2F74">
              <w:t>Prestige</w:t>
            </w:r>
          </w:p>
        </w:tc>
        <w:tc>
          <w:tcPr>
            <w:tcW w:w="5513" w:type="dxa"/>
            <w:vAlign w:val="center"/>
          </w:tcPr>
          <w:p w14:paraId="6C9E5437" w14:textId="77777777" w:rsidR="00063342" w:rsidRPr="004E2F74" w:rsidRDefault="00063342" w:rsidP="00D14762">
            <w:pPr>
              <w:spacing w:before="60" w:after="60"/>
              <w:jc w:val="left"/>
            </w:pPr>
            <w:r w:rsidRPr="004E2F74">
              <w:t>High Profile</w:t>
            </w:r>
          </w:p>
        </w:tc>
      </w:tr>
      <w:tr w:rsidR="00063342" w:rsidRPr="004E2F74" w14:paraId="3DBB40B2" w14:textId="77777777" w:rsidTr="00631E4F">
        <w:trPr>
          <w:trHeight w:val="2121"/>
        </w:trPr>
        <w:tc>
          <w:tcPr>
            <w:tcW w:w="1189" w:type="dxa"/>
            <w:shd w:val="clear" w:color="auto" w:fill="CDEBCF"/>
            <w:vAlign w:val="center"/>
          </w:tcPr>
          <w:p w14:paraId="6E2E7B08" w14:textId="77777777" w:rsidR="00063342" w:rsidRPr="004E2F74" w:rsidRDefault="00063342" w:rsidP="00D14762">
            <w:pPr>
              <w:spacing w:before="60" w:after="60"/>
              <w:jc w:val="left"/>
              <w:rPr>
                <w:b/>
                <w:bCs/>
              </w:rPr>
            </w:pPr>
            <w:r w:rsidRPr="004E2F74">
              <w:rPr>
                <w:b/>
                <w:bCs/>
              </w:rPr>
              <w:t>B</w:t>
            </w:r>
          </w:p>
        </w:tc>
        <w:tc>
          <w:tcPr>
            <w:tcW w:w="2907" w:type="dxa"/>
            <w:vAlign w:val="center"/>
          </w:tcPr>
          <w:p w14:paraId="0832C544" w14:textId="408B20B9" w:rsidR="00063342" w:rsidRPr="004E2F74" w:rsidRDefault="00063342" w:rsidP="00D14762">
            <w:pPr>
              <w:spacing w:before="60" w:after="60"/>
              <w:jc w:val="left"/>
            </w:pPr>
            <w:r w:rsidRPr="004E2F74">
              <w:t>Very High Pedestrian Volume, Health Services, Major Traffic Generators, Major Bus Route</w:t>
            </w:r>
          </w:p>
        </w:tc>
        <w:tc>
          <w:tcPr>
            <w:tcW w:w="5513" w:type="dxa"/>
            <w:vAlign w:val="center"/>
          </w:tcPr>
          <w:p w14:paraId="1EC66FC9" w14:textId="188AC75A" w:rsidR="00063342" w:rsidRPr="004E2F74" w:rsidRDefault="00063342" w:rsidP="00D14762">
            <w:pPr>
              <w:spacing w:before="60" w:after="60"/>
              <w:jc w:val="left"/>
            </w:pPr>
            <w:r w:rsidRPr="004E2F74">
              <w:t>Local knowledge, Hospitals, Schools with &gt;1,500 pupils, Town Centres, Stations with &gt;10 million annual passengers, 30 or more buses per hour</w:t>
            </w:r>
          </w:p>
        </w:tc>
      </w:tr>
      <w:tr w:rsidR="00063342" w:rsidRPr="004E2F74" w14:paraId="49764E91" w14:textId="77777777" w:rsidTr="00631E4F">
        <w:trPr>
          <w:trHeight w:val="2121"/>
        </w:trPr>
        <w:tc>
          <w:tcPr>
            <w:tcW w:w="1189" w:type="dxa"/>
            <w:shd w:val="clear" w:color="auto" w:fill="CDEBCF"/>
            <w:vAlign w:val="center"/>
          </w:tcPr>
          <w:p w14:paraId="251B2A02" w14:textId="77777777" w:rsidR="00063342" w:rsidRPr="004E2F74" w:rsidRDefault="00063342" w:rsidP="00D14762">
            <w:pPr>
              <w:spacing w:before="60" w:after="60"/>
              <w:jc w:val="left"/>
              <w:rPr>
                <w:b/>
                <w:bCs/>
              </w:rPr>
            </w:pPr>
            <w:r w:rsidRPr="004E2F74">
              <w:rPr>
                <w:b/>
                <w:bCs/>
              </w:rPr>
              <w:t>C</w:t>
            </w:r>
          </w:p>
        </w:tc>
        <w:tc>
          <w:tcPr>
            <w:tcW w:w="2907" w:type="dxa"/>
            <w:vAlign w:val="center"/>
          </w:tcPr>
          <w:p w14:paraId="33BD0C3F" w14:textId="77777777" w:rsidR="00063342" w:rsidRPr="004E2F74" w:rsidRDefault="00063342" w:rsidP="00D14762">
            <w:pPr>
              <w:spacing w:before="60" w:after="60"/>
              <w:jc w:val="left"/>
            </w:pPr>
            <w:r w:rsidRPr="004E2F74">
              <w:t>High Pedestrian Volume</w:t>
            </w:r>
          </w:p>
          <w:p w14:paraId="768B9557" w14:textId="77777777" w:rsidR="00063342" w:rsidRPr="004E2F74" w:rsidRDefault="00063342" w:rsidP="00D14762">
            <w:pPr>
              <w:spacing w:before="60" w:after="60"/>
              <w:jc w:val="left"/>
            </w:pPr>
            <w:r w:rsidRPr="004E2F74">
              <w:t>Medium Traffic Generators</w:t>
            </w:r>
          </w:p>
          <w:p w14:paraId="63ED1D3E" w14:textId="77777777" w:rsidR="00063342" w:rsidRPr="004E2F74" w:rsidRDefault="00063342" w:rsidP="00D14762">
            <w:pPr>
              <w:spacing w:before="60" w:after="60"/>
              <w:jc w:val="left"/>
            </w:pPr>
            <w:r w:rsidRPr="004E2F74">
              <w:t>High Cyclist Volume</w:t>
            </w:r>
          </w:p>
          <w:p w14:paraId="1E274F51" w14:textId="1A87D06E" w:rsidR="00063342" w:rsidRPr="004E2F74" w:rsidRDefault="00063342" w:rsidP="00D14762">
            <w:pPr>
              <w:spacing w:before="60" w:after="60"/>
              <w:jc w:val="left"/>
            </w:pPr>
            <w:r w:rsidRPr="004E2F74">
              <w:t>Medium Bus Route</w:t>
            </w:r>
          </w:p>
        </w:tc>
        <w:tc>
          <w:tcPr>
            <w:tcW w:w="5513" w:type="dxa"/>
            <w:vAlign w:val="center"/>
          </w:tcPr>
          <w:p w14:paraId="69FD8AE5" w14:textId="77777777" w:rsidR="00063342" w:rsidRPr="004E2F74" w:rsidRDefault="00063342" w:rsidP="00D14762">
            <w:pPr>
              <w:spacing w:before="60" w:after="60"/>
              <w:jc w:val="left"/>
            </w:pPr>
            <w:r w:rsidRPr="004E2F74">
              <w:t>Local knowledge</w:t>
            </w:r>
          </w:p>
          <w:p w14:paraId="3EC65CEA" w14:textId="77777777" w:rsidR="00063342" w:rsidRPr="004E2F74" w:rsidRDefault="00063342" w:rsidP="00D14762">
            <w:pPr>
              <w:spacing w:before="60" w:after="60"/>
              <w:jc w:val="left"/>
            </w:pPr>
            <w:r w:rsidRPr="004E2F74">
              <w:t>Schools with 1,000-1,500 pupils, Retail Areas &amp; Markets, Stations with 1-10m annual passengers</w:t>
            </w:r>
          </w:p>
          <w:p w14:paraId="5AE76229" w14:textId="77777777" w:rsidR="00063342" w:rsidRPr="004E2F74" w:rsidRDefault="00063342" w:rsidP="00D14762">
            <w:pPr>
              <w:spacing w:before="60" w:after="60"/>
              <w:jc w:val="left"/>
            </w:pPr>
            <w:r w:rsidRPr="004E2F74">
              <w:t>Defined Cycleways</w:t>
            </w:r>
          </w:p>
          <w:p w14:paraId="651A9FEE" w14:textId="79ADA0F9" w:rsidR="00063342" w:rsidRPr="004E2F74" w:rsidRDefault="00063342" w:rsidP="00D14762">
            <w:pPr>
              <w:spacing w:before="60" w:after="60"/>
              <w:jc w:val="left"/>
            </w:pPr>
            <w:r w:rsidRPr="004E2F74">
              <w:t>15-30 buses per hour</w:t>
            </w:r>
          </w:p>
        </w:tc>
      </w:tr>
      <w:tr w:rsidR="00063342" w:rsidRPr="004E2F74" w14:paraId="16223A52" w14:textId="77777777" w:rsidTr="00631E4F">
        <w:trPr>
          <w:trHeight w:val="2888"/>
        </w:trPr>
        <w:tc>
          <w:tcPr>
            <w:tcW w:w="1189" w:type="dxa"/>
            <w:shd w:val="clear" w:color="auto" w:fill="CDEBCF"/>
            <w:vAlign w:val="center"/>
          </w:tcPr>
          <w:p w14:paraId="1CCE6D86" w14:textId="77777777" w:rsidR="00063342" w:rsidRPr="004E2F74" w:rsidRDefault="00063342" w:rsidP="00D14762">
            <w:pPr>
              <w:spacing w:before="60" w:after="60"/>
              <w:jc w:val="left"/>
              <w:rPr>
                <w:b/>
                <w:bCs/>
              </w:rPr>
            </w:pPr>
            <w:r w:rsidRPr="004E2F74">
              <w:rPr>
                <w:b/>
                <w:bCs/>
              </w:rPr>
              <w:t>D</w:t>
            </w:r>
          </w:p>
        </w:tc>
        <w:tc>
          <w:tcPr>
            <w:tcW w:w="2907" w:type="dxa"/>
            <w:vAlign w:val="center"/>
          </w:tcPr>
          <w:p w14:paraId="1BB50891" w14:textId="77777777" w:rsidR="00063342" w:rsidRPr="004E2F74" w:rsidRDefault="00063342" w:rsidP="00D14762">
            <w:pPr>
              <w:spacing w:before="60" w:after="60"/>
              <w:jc w:val="left"/>
            </w:pPr>
            <w:r w:rsidRPr="004E2F74">
              <w:t>Medium Pedestrian Volume</w:t>
            </w:r>
          </w:p>
          <w:p w14:paraId="0B165136" w14:textId="77777777" w:rsidR="00063342" w:rsidRPr="004E2F74" w:rsidRDefault="00063342" w:rsidP="00D14762">
            <w:pPr>
              <w:spacing w:before="60" w:after="60"/>
              <w:jc w:val="left"/>
            </w:pPr>
            <w:r w:rsidRPr="004E2F74">
              <w:t>Medium Traffic Generators</w:t>
            </w:r>
          </w:p>
          <w:p w14:paraId="7236305F" w14:textId="77777777" w:rsidR="00063342" w:rsidRPr="004E2F74" w:rsidRDefault="00063342" w:rsidP="00D14762">
            <w:pPr>
              <w:spacing w:before="60" w:after="60"/>
              <w:jc w:val="left"/>
            </w:pPr>
            <w:r w:rsidRPr="004E2F74">
              <w:t>Medium Cyclist Volume</w:t>
            </w:r>
          </w:p>
          <w:p w14:paraId="23EAAFB7" w14:textId="77777777" w:rsidR="00063342" w:rsidRPr="004E2F74" w:rsidRDefault="00063342" w:rsidP="00D14762">
            <w:pPr>
              <w:spacing w:before="60" w:after="60"/>
              <w:jc w:val="left"/>
            </w:pPr>
            <w:r w:rsidRPr="004E2F74">
              <w:t>Minor Bus Route</w:t>
            </w:r>
          </w:p>
          <w:p w14:paraId="364C70E4" w14:textId="7D63B50D" w:rsidR="00063342" w:rsidRPr="004E2F74" w:rsidRDefault="00063342" w:rsidP="00D14762">
            <w:pPr>
              <w:spacing w:before="60" w:after="60"/>
              <w:jc w:val="left"/>
            </w:pPr>
            <w:r w:rsidRPr="004E2F74">
              <w:t>Emergency Services</w:t>
            </w:r>
          </w:p>
        </w:tc>
        <w:tc>
          <w:tcPr>
            <w:tcW w:w="5513" w:type="dxa"/>
            <w:vAlign w:val="center"/>
          </w:tcPr>
          <w:p w14:paraId="3B904184" w14:textId="77777777" w:rsidR="00063342" w:rsidRPr="004E2F74" w:rsidRDefault="00063342" w:rsidP="00D14762">
            <w:pPr>
              <w:spacing w:before="60" w:after="60"/>
              <w:jc w:val="left"/>
            </w:pPr>
            <w:r w:rsidRPr="004E2F74">
              <w:t>Local Knowledge</w:t>
            </w:r>
          </w:p>
          <w:p w14:paraId="282E3607" w14:textId="77777777" w:rsidR="00063342" w:rsidRPr="004E2F74" w:rsidRDefault="00063342" w:rsidP="00D14762">
            <w:pPr>
              <w:spacing w:before="60" w:after="60"/>
              <w:jc w:val="left"/>
            </w:pPr>
            <w:r w:rsidRPr="004E2F74">
              <w:t>Schools with &lt;999 pupils, Industrial Areas, Museums, streets on a Marathon Route, Stations with &lt;1m annual passengers</w:t>
            </w:r>
          </w:p>
          <w:p w14:paraId="0FDB728D" w14:textId="77777777" w:rsidR="00063342" w:rsidRPr="004E2F74" w:rsidRDefault="00063342" w:rsidP="00D14762">
            <w:pPr>
              <w:spacing w:before="60" w:after="60"/>
              <w:jc w:val="left"/>
            </w:pPr>
            <w:r w:rsidRPr="004E2F74">
              <w:t>Other cycle routes</w:t>
            </w:r>
          </w:p>
          <w:p w14:paraId="70C6540D" w14:textId="77777777" w:rsidR="00063342" w:rsidRPr="004E2F74" w:rsidRDefault="00063342" w:rsidP="00D14762">
            <w:pPr>
              <w:spacing w:before="60" w:after="60"/>
              <w:jc w:val="left"/>
            </w:pPr>
            <w:r w:rsidRPr="004E2F74">
              <w:t>&lt;15 buses per hour</w:t>
            </w:r>
          </w:p>
          <w:p w14:paraId="2D93B20C" w14:textId="039365D8" w:rsidR="00063342" w:rsidRPr="004E2F74" w:rsidRDefault="00063342" w:rsidP="00D14762">
            <w:pPr>
              <w:spacing w:before="60" w:after="60"/>
              <w:jc w:val="left"/>
            </w:pPr>
            <w:r w:rsidRPr="004E2F74">
              <w:t>Police Stations, Fire Stations</w:t>
            </w:r>
          </w:p>
        </w:tc>
      </w:tr>
      <w:tr w:rsidR="00063342" w:rsidRPr="004E2F74" w14:paraId="5790526C" w14:textId="77777777" w:rsidTr="00631E4F">
        <w:trPr>
          <w:trHeight w:val="902"/>
        </w:trPr>
        <w:tc>
          <w:tcPr>
            <w:tcW w:w="1189" w:type="dxa"/>
            <w:shd w:val="clear" w:color="auto" w:fill="CDEBCF"/>
            <w:vAlign w:val="center"/>
          </w:tcPr>
          <w:p w14:paraId="2E6C934A" w14:textId="77777777" w:rsidR="00063342" w:rsidRPr="004E2F74" w:rsidRDefault="00063342" w:rsidP="00D14762">
            <w:pPr>
              <w:spacing w:before="60" w:after="60"/>
              <w:jc w:val="left"/>
              <w:rPr>
                <w:b/>
                <w:bCs/>
              </w:rPr>
            </w:pPr>
            <w:r w:rsidRPr="004E2F74">
              <w:rPr>
                <w:b/>
                <w:bCs/>
              </w:rPr>
              <w:lastRenderedPageBreak/>
              <w:t>E</w:t>
            </w:r>
          </w:p>
        </w:tc>
        <w:tc>
          <w:tcPr>
            <w:tcW w:w="2907" w:type="dxa"/>
            <w:vAlign w:val="center"/>
          </w:tcPr>
          <w:p w14:paraId="4C110231" w14:textId="77777777" w:rsidR="00063342" w:rsidRPr="004E2F74" w:rsidRDefault="00063342" w:rsidP="00D14762">
            <w:pPr>
              <w:spacing w:before="60" w:after="60"/>
              <w:jc w:val="left"/>
            </w:pPr>
            <w:r w:rsidRPr="004E2F74">
              <w:t>Low Pedestrian Volume</w:t>
            </w:r>
          </w:p>
          <w:p w14:paraId="165B5627" w14:textId="438DF156" w:rsidR="00063342" w:rsidRPr="004E2F74" w:rsidRDefault="00063342" w:rsidP="00D14762">
            <w:pPr>
              <w:spacing w:before="60" w:after="60"/>
              <w:jc w:val="left"/>
            </w:pPr>
            <w:r w:rsidRPr="004E2F74">
              <w:t>No Traffic Generator</w:t>
            </w:r>
          </w:p>
        </w:tc>
        <w:tc>
          <w:tcPr>
            <w:tcW w:w="5513" w:type="dxa"/>
            <w:vAlign w:val="center"/>
          </w:tcPr>
          <w:p w14:paraId="45E2ABD4" w14:textId="77777777" w:rsidR="00063342" w:rsidRPr="004E2F74" w:rsidRDefault="00063342" w:rsidP="00D14762">
            <w:pPr>
              <w:spacing w:before="60" w:after="60"/>
              <w:jc w:val="left"/>
            </w:pPr>
            <w:r w:rsidRPr="004E2F74">
              <w:t>Local knowledge</w:t>
            </w:r>
          </w:p>
          <w:p w14:paraId="4904C898" w14:textId="23E6B0AB" w:rsidR="00063342" w:rsidRPr="004E2F74" w:rsidRDefault="00063342" w:rsidP="00D14762">
            <w:pPr>
              <w:spacing w:before="60" w:after="60"/>
              <w:jc w:val="left"/>
            </w:pPr>
            <w:r w:rsidRPr="004E2F74">
              <w:t>None of the above</w:t>
            </w:r>
          </w:p>
        </w:tc>
      </w:tr>
    </w:tbl>
    <w:p w14:paraId="47E8E003" w14:textId="69996E3F" w:rsidR="001B0200" w:rsidRPr="004E2F74" w:rsidRDefault="001B0200" w:rsidP="004F640A">
      <w:pPr>
        <w:spacing w:after="360" w:line="240" w:lineRule="auto"/>
        <w:rPr>
          <w:noProof/>
        </w:rPr>
      </w:pPr>
      <w:r>
        <w:rPr>
          <w:noProof/>
        </w:rPr>
        <mc:AlternateContent>
          <mc:Choice Requires="wps">
            <w:drawing>
              <wp:anchor distT="0" distB="0" distL="114300" distR="114300" simplePos="0" relativeHeight="251757568" behindDoc="1" locked="0" layoutInCell="1" allowOverlap="1" wp14:anchorId="13F717B8" wp14:editId="1D091032">
                <wp:simplePos x="0" y="0"/>
                <wp:positionH relativeFrom="column">
                  <wp:posOffset>2407285</wp:posOffset>
                </wp:positionH>
                <wp:positionV relativeFrom="paragraph">
                  <wp:posOffset>2712720</wp:posOffset>
                </wp:positionV>
                <wp:extent cx="3759835" cy="635"/>
                <wp:effectExtent l="0" t="0" r="0" b="0"/>
                <wp:wrapTight wrapText="bothSides">
                  <wp:wrapPolygon edited="0">
                    <wp:start x="0" y="0"/>
                    <wp:lineTo x="0" y="21600"/>
                    <wp:lineTo x="21600" y="21600"/>
                    <wp:lineTo x="21600" y="0"/>
                  </wp:wrapPolygon>
                </wp:wrapTight>
                <wp:docPr id="1141351817" name="Text Box 1"/>
                <wp:cNvGraphicFramePr/>
                <a:graphic xmlns:a="http://schemas.openxmlformats.org/drawingml/2006/main">
                  <a:graphicData uri="http://schemas.microsoft.com/office/word/2010/wordprocessingShape">
                    <wps:wsp>
                      <wps:cNvSpPr txBox="1"/>
                      <wps:spPr>
                        <a:xfrm>
                          <a:off x="0" y="0"/>
                          <a:ext cx="3759835" cy="635"/>
                        </a:xfrm>
                        <a:prstGeom prst="rect">
                          <a:avLst/>
                        </a:prstGeom>
                        <a:solidFill>
                          <a:prstClr val="white"/>
                        </a:solidFill>
                        <a:ln>
                          <a:noFill/>
                        </a:ln>
                      </wps:spPr>
                      <wps:txbx>
                        <w:txbxContent>
                          <w:p w14:paraId="0334D5B8" w14:textId="1F181476" w:rsidR="001B0200" w:rsidRPr="00B875A4" w:rsidRDefault="001B0200" w:rsidP="001B0200">
                            <w:pPr>
                              <w:pStyle w:val="Caption"/>
                              <w:rPr>
                                <w:noProof/>
                              </w:rPr>
                            </w:pPr>
                            <w:r>
                              <w:t xml:space="preserve">Figure </w:t>
                            </w:r>
                            <w:fldSimple w:instr=" SEQ Figure \* ARABIC ">
                              <w:r>
                                <w:rPr>
                                  <w:noProof/>
                                </w:rPr>
                                <w:t>4</w:t>
                              </w:r>
                            </w:fldSimple>
                            <w:r>
                              <w:t>: Footway winter gritting network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3F717B8" id="Text Box 1" o:spid="_x0000_s1043" type="#_x0000_t202" style="position:absolute;left:0;text-align:left;margin-left:189.55pt;margin-top:213.6pt;width:296.05pt;height:.05pt;z-index:-251558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" stroked="f">
                <v:textbox style="mso-fit-shape-to-text:t" inset="0,0,0,0">
                  <w:txbxContent>
                    <w:p w14:paraId="0334D5B8" w14:textId="1F181476" w:rsidR="001B0200" w:rsidRPr="00B875A4" w:rsidRDefault="001B0200" w:rsidP="001B0200">
                      <w:pPr>
                        <w:pStyle w:val="Caption"/>
                        <w:rPr>
                          <w:noProof/>
                        </w:rPr>
                      </w:pPr>
                      <w:r>
                        <w:t xml:space="preserve">Figure </w:t>
                      </w:r>
                      <w:fldSimple w:instr=" SEQ Figure \* ARABIC ">
                        <w:r>
                          <w:rPr>
                            <w:noProof/>
                          </w:rPr>
                          <w:t>4</w:t>
                        </w:r>
                      </w:fldSimple>
                      <w:r>
                        <w:t>: Footway winter gritting network</w:t>
                      </w:r>
                    </w:p>
                  </w:txbxContent>
                </v:textbox>
                <w10:wrap type="tight"/>
              </v:shape>
            </w:pict>
          </mc:Fallback>
        </mc:AlternateContent>
      </w:r>
      <w:r w:rsidR="004F640A" w:rsidRPr="004E2F74">
        <w:rPr>
          <w:noProof/>
        </w:rPr>
        <w:drawing>
          <wp:anchor distT="0" distB="0" distL="114300" distR="114300" simplePos="0" relativeHeight="251746304" behindDoc="1" locked="0" layoutInCell="1" allowOverlap="1" wp14:anchorId="7959145A" wp14:editId="75228259">
            <wp:simplePos x="0" y="0"/>
            <wp:positionH relativeFrom="column">
              <wp:posOffset>2407285</wp:posOffset>
            </wp:positionH>
            <wp:positionV relativeFrom="paragraph">
              <wp:posOffset>21590</wp:posOffset>
            </wp:positionV>
            <wp:extent cx="3759835" cy="2633980"/>
            <wp:effectExtent l="0" t="0" r="0" b="0"/>
            <wp:wrapTight wrapText="bothSides">
              <wp:wrapPolygon edited="0">
                <wp:start x="0" y="0"/>
                <wp:lineTo x="0" y="21402"/>
                <wp:lineTo x="21450" y="21402"/>
                <wp:lineTo x="21450" y="0"/>
                <wp:lineTo x="0" y="0"/>
              </wp:wrapPolygon>
            </wp:wrapTight>
            <wp:docPr id="425232952" name="Picture 1" descr="Footway winter gritting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232952" name="Picture 1" descr="Footway winter gritting network"/>
                    <pic:cNvPicPr/>
                  </pic:nvPicPr>
                  <pic:blipFill>
                    <a:blip r:embed="rId47">
                      <a:extLst>
                        <a:ext uri="{28A0092B-C50C-407E-A947-70E740481C1C}">
                          <a14:useLocalDpi xmlns:a14="http://schemas.microsoft.com/office/drawing/2010/main" val="0"/>
                        </a:ext>
                      </a:extLst>
                    </a:blip>
                    <a:stretch>
                      <a:fillRect/>
                    </a:stretch>
                  </pic:blipFill>
                  <pic:spPr>
                    <a:xfrm>
                      <a:off x="0" y="0"/>
                      <a:ext cx="3759835" cy="2633980"/>
                    </a:xfrm>
                    <a:prstGeom prst="rect">
                      <a:avLst/>
                    </a:prstGeom>
                  </pic:spPr>
                </pic:pic>
              </a:graphicData>
            </a:graphic>
            <wp14:sizeRelH relativeFrom="page">
              <wp14:pctWidth>0</wp14:pctWidth>
            </wp14:sizeRelH>
            <wp14:sizeRelV relativeFrom="page">
              <wp14:pctHeight>0</wp14:pctHeight>
            </wp14:sizeRelV>
          </wp:anchor>
        </w:drawing>
      </w:r>
      <w:r w:rsidR="00FC13AD" w:rsidRPr="004E2F74">
        <w:t>When snow falls</w:t>
      </w:r>
      <w:r w:rsidR="0094636E">
        <w:t>, making it</w:t>
      </w:r>
      <w:r w:rsidR="00FC13AD" w:rsidRPr="004E2F74">
        <w:t xml:space="preserve"> too slippery to sweep, </w:t>
      </w:r>
      <w:r w:rsidR="00F44208" w:rsidRPr="004E2F74">
        <w:t xml:space="preserve">Tower Hamlets’ </w:t>
      </w:r>
      <w:r w:rsidR="0094636E">
        <w:t>r</w:t>
      </w:r>
      <w:r w:rsidR="00F44208" w:rsidRPr="004E2F74">
        <w:t>oad</w:t>
      </w:r>
      <w:r w:rsidR="00FC13AD" w:rsidRPr="004E2F74">
        <w:t xml:space="preserve"> sweepers will salt footways instea</w:t>
      </w:r>
      <w:r w:rsidR="004F640A" w:rsidRPr="004E2F74">
        <w:t>d</w:t>
      </w:r>
      <w:r w:rsidR="00027C6D">
        <w:t>. This regime</w:t>
      </w:r>
      <w:r w:rsidR="004F640A" w:rsidRPr="004E2F74">
        <w:t xml:space="preserve"> </w:t>
      </w:r>
      <w:r w:rsidR="00027C6D" w:rsidRPr="004E2F74">
        <w:t>prioritis</w:t>
      </w:r>
      <w:r w:rsidR="00027C6D">
        <w:t>es</w:t>
      </w:r>
      <w:r w:rsidR="00027C6D" w:rsidRPr="004E2F74">
        <w:t xml:space="preserve"> </w:t>
      </w:r>
      <w:r w:rsidR="004F640A" w:rsidRPr="004E2F74">
        <w:t>key strategic access routes, for example outside hospitals, schools and public transport hubs.</w:t>
      </w:r>
      <w:r w:rsidR="004F640A" w:rsidRPr="007A2024">
        <w:t xml:space="preserve"> </w:t>
      </w:r>
      <w:r w:rsidR="0022561A" w:rsidRPr="004E2F74">
        <w:rPr>
          <w:noProof/>
        </w:rPr>
        <w:t>Tower Hamlets does not operate a dedicated routine vegetation or debris clearance regime, rather it identifies issues through it’s routine highway safety inspections, which are then dealt with on an ad-hoc basis.</w:t>
      </w:r>
      <w:r>
        <w:rPr>
          <w:noProof/>
        </w:rPr>
        <w:br/>
      </w:r>
    </w:p>
    <w:tbl>
      <w:tblPr>
        <w:tblStyle w:val="TableGrid"/>
        <w:tblW w:w="5000" w:type="pct"/>
        <w:tblInd w:w="-5" w:type="dxa"/>
        <w:tblLook w:val="04A0" w:firstRow="1" w:lastRow="0" w:firstColumn="1" w:lastColumn="0" w:noHBand="0" w:noVBand="1"/>
      </w:tblPr>
      <w:tblGrid>
        <w:gridCol w:w="4674"/>
        <w:gridCol w:w="2531"/>
        <w:gridCol w:w="2531"/>
      </w:tblGrid>
      <w:tr w:rsidR="009158C3" w:rsidRPr="004E2F74" w14:paraId="0B5D0B10" w14:textId="77777777" w:rsidTr="001B0200">
        <w:tc>
          <w:tcPr>
            <w:tcW w:w="2400" w:type="pct"/>
            <w:shd w:val="clear" w:color="auto" w:fill="208830"/>
          </w:tcPr>
          <w:p w14:paraId="2F8F28C8" w14:textId="0A734C0C" w:rsidR="009158C3" w:rsidRPr="007A2024" w:rsidRDefault="009158C3" w:rsidP="003D2BD7">
            <w:pPr>
              <w:spacing w:before="40" w:after="40"/>
              <w:jc w:val="left"/>
              <w:rPr>
                <w:noProof/>
                <w:color w:val="FFFFFF" w:themeColor="background1"/>
              </w:rPr>
            </w:pPr>
            <w:r w:rsidRPr="007A2024">
              <w:rPr>
                <w:noProof/>
                <w:color w:val="FFFFFF" w:themeColor="background1"/>
              </w:rPr>
              <w:t>Asset</w:t>
            </w:r>
          </w:p>
        </w:tc>
        <w:tc>
          <w:tcPr>
            <w:tcW w:w="1300" w:type="pct"/>
            <w:shd w:val="clear" w:color="auto" w:fill="208830"/>
            <w:vAlign w:val="center"/>
          </w:tcPr>
          <w:p w14:paraId="221C3F73" w14:textId="5B436375" w:rsidR="009158C3" w:rsidRPr="007A2024" w:rsidRDefault="009A1B1F" w:rsidP="003D2BD7">
            <w:pPr>
              <w:spacing w:before="40" w:after="40"/>
              <w:jc w:val="left"/>
              <w:rPr>
                <w:noProof/>
                <w:color w:val="FFFFFF" w:themeColor="background1"/>
              </w:rPr>
            </w:pPr>
            <w:r w:rsidRPr="007A2024">
              <w:rPr>
                <w:noProof/>
                <w:color w:val="FFFFFF" w:themeColor="background1"/>
              </w:rPr>
              <w:t>Structural</w:t>
            </w:r>
          </w:p>
        </w:tc>
        <w:tc>
          <w:tcPr>
            <w:tcW w:w="1300" w:type="pct"/>
            <w:shd w:val="clear" w:color="auto" w:fill="208830"/>
            <w:vAlign w:val="center"/>
          </w:tcPr>
          <w:p w14:paraId="30BADA7F" w14:textId="7A323099" w:rsidR="009158C3" w:rsidRPr="007A2024" w:rsidRDefault="009A1B1F" w:rsidP="003D2BD7">
            <w:pPr>
              <w:spacing w:before="40" w:after="40"/>
              <w:jc w:val="left"/>
              <w:rPr>
                <w:noProof/>
                <w:color w:val="FFFFFF" w:themeColor="background1"/>
              </w:rPr>
            </w:pPr>
            <w:r w:rsidRPr="007A2024">
              <w:rPr>
                <w:noProof/>
                <w:color w:val="FFFFFF" w:themeColor="background1"/>
              </w:rPr>
              <w:t>Preventative</w:t>
            </w:r>
          </w:p>
        </w:tc>
      </w:tr>
      <w:tr w:rsidR="009158C3" w:rsidRPr="004E2F74" w14:paraId="31D716E4" w14:textId="77777777" w:rsidTr="001B0200">
        <w:tc>
          <w:tcPr>
            <w:tcW w:w="2400" w:type="pct"/>
          </w:tcPr>
          <w:p w14:paraId="0B7E1EE3" w14:textId="2FCD3F75" w:rsidR="009158C3" w:rsidRPr="007A2024" w:rsidRDefault="009158C3" w:rsidP="003D2BD7">
            <w:pPr>
              <w:spacing w:before="40" w:after="40"/>
              <w:jc w:val="left"/>
              <w:rPr>
                <w:noProof/>
              </w:rPr>
            </w:pPr>
            <w:r w:rsidRPr="007A2024">
              <w:rPr>
                <w:noProof/>
              </w:rPr>
              <w:t>Footways</w:t>
            </w:r>
          </w:p>
        </w:tc>
        <w:tc>
          <w:tcPr>
            <w:tcW w:w="1300" w:type="pct"/>
            <w:vAlign w:val="center"/>
          </w:tcPr>
          <w:p w14:paraId="0073952E" w14:textId="784E8F42" w:rsidR="009158C3" w:rsidRPr="007A2024" w:rsidRDefault="008C2B59" w:rsidP="003D2BD7">
            <w:pPr>
              <w:spacing w:before="40" w:after="40"/>
              <w:jc w:val="left"/>
              <w:rPr>
                <w:noProof/>
              </w:rPr>
            </w:pPr>
            <w:r w:rsidRPr="008C2B59">
              <w:rPr>
                <w:noProof/>
              </w:rPr>
              <w:t xml:space="preserve">6.4 </w:t>
            </w:r>
            <w:r w:rsidR="0022561A" w:rsidRPr="008C2B59">
              <w:rPr>
                <w:noProof/>
              </w:rPr>
              <w:t>km</w:t>
            </w:r>
          </w:p>
        </w:tc>
        <w:tc>
          <w:tcPr>
            <w:tcW w:w="1300" w:type="pct"/>
            <w:vAlign w:val="center"/>
          </w:tcPr>
          <w:p w14:paraId="6D2EA75A" w14:textId="78DACEDC" w:rsidR="009158C3" w:rsidRPr="004E2F74" w:rsidRDefault="00EA68A6" w:rsidP="003D2BD7">
            <w:pPr>
              <w:spacing w:before="40" w:after="40"/>
              <w:jc w:val="left"/>
              <w:rPr>
                <w:noProof/>
              </w:rPr>
            </w:pPr>
            <w:r w:rsidRPr="004E2F74">
              <w:rPr>
                <w:noProof/>
              </w:rPr>
              <w:t>0</w:t>
            </w:r>
            <w:r w:rsidR="008C2B59">
              <w:rPr>
                <w:noProof/>
              </w:rPr>
              <w:t xml:space="preserve"> </w:t>
            </w:r>
            <w:r w:rsidRPr="004E2F74">
              <w:rPr>
                <w:noProof/>
              </w:rPr>
              <w:t>km</w:t>
            </w:r>
          </w:p>
        </w:tc>
      </w:tr>
      <w:tr w:rsidR="009158C3" w:rsidRPr="004E2F74" w14:paraId="7D12B1EF" w14:textId="77777777" w:rsidTr="001B0200">
        <w:tc>
          <w:tcPr>
            <w:tcW w:w="2400" w:type="pct"/>
          </w:tcPr>
          <w:p w14:paraId="2395FD20" w14:textId="373674F2" w:rsidR="009158C3" w:rsidRPr="007A2024" w:rsidRDefault="009158C3" w:rsidP="003D2BD7">
            <w:pPr>
              <w:spacing w:before="40" w:after="40"/>
              <w:jc w:val="left"/>
              <w:rPr>
                <w:noProof/>
              </w:rPr>
            </w:pPr>
            <w:r w:rsidRPr="007A2024">
              <w:rPr>
                <w:noProof/>
              </w:rPr>
              <w:t>Cycleways</w:t>
            </w:r>
          </w:p>
        </w:tc>
        <w:tc>
          <w:tcPr>
            <w:tcW w:w="1300" w:type="pct"/>
            <w:vAlign w:val="center"/>
          </w:tcPr>
          <w:p w14:paraId="4C1C755D" w14:textId="6B4E8C33" w:rsidR="009158C3" w:rsidRPr="004E2F74" w:rsidRDefault="00EA68A6" w:rsidP="003D2BD7">
            <w:pPr>
              <w:spacing w:before="40" w:after="40"/>
              <w:jc w:val="left"/>
              <w:rPr>
                <w:noProof/>
              </w:rPr>
            </w:pPr>
            <w:r w:rsidRPr="004E2F74">
              <w:rPr>
                <w:noProof/>
              </w:rPr>
              <w:t>0</w:t>
            </w:r>
            <w:r w:rsidR="008C2B59">
              <w:rPr>
                <w:noProof/>
              </w:rPr>
              <w:t xml:space="preserve"> </w:t>
            </w:r>
            <w:r w:rsidRPr="004E2F74">
              <w:rPr>
                <w:noProof/>
              </w:rPr>
              <w:t>km</w:t>
            </w:r>
          </w:p>
        </w:tc>
        <w:tc>
          <w:tcPr>
            <w:tcW w:w="1300" w:type="pct"/>
            <w:vAlign w:val="center"/>
          </w:tcPr>
          <w:p w14:paraId="7ACF4839" w14:textId="7D3EBFBC" w:rsidR="009158C3" w:rsidRPr="004E2F74" w:rsidRDefault="006007E2" w:rsidP="003D2BD7">
            <w:pPr>
              <w:spacing w:before="40" w:after="40"/>
              <w:jc w:val="left"/>
              <w:rPr>
                <w:noProof/>
              </w:rPr>
            </w:pPr>
            <w:r w:rsidRPr="007A2024">
              <w:rPr>
                <w:noProof/>
              </w:rPr>
              <w:t>0</w:t>
            </w:r>
            <w:r w:rsidR="008C2B59">
              <w:rPr>
                <w:noProof/>
              </w:rPr>
              <w:t xml:space="preserve"> </w:t>
            </w:r>
            <w:r w:rsidR="0022561A" w:rsidRPr="007A2024">
              <w:rPr>
                <w:noProof/>
              </w:rPr>
              <w:t>km</w:t>
            </w:r>
          </w:p>
        </w:tc>
      </w:tr>
    </w:tbl>
    <w:p w14:paraId="731C7D3C" w14:textId="2D21075A" w:rsidR="0069697D" w:rsidRPr="004E2F74" w:rsidRDefault="004F640A" w:rsidP="0069697D">
      <w:pPr>
        <w:rPr>
          <w:noProof/>
        </w:rPr>
      </w:pPr>
      <w:r w:rsidRPr="004E2F74">
        <w:rPr>
          <w:rFonts w:eastAsia="Aptos" w:cs="Times New Roman"/>
          <w:b/>
          <w:bCs/>
          <w:noProof/>
          <w:color w:val="3DAE48"/>
          <w:kern w:val="2"/>
          <w:sz w:val="22"/>
          <w14:ligatures w14:val="standardContextual"/>
        </w:rPr>
        <mc:AlternateContent>
          <mc:Choice Requires="wpg">
            <w:drawing>
              <wp:anchor distT="0" distB="0" distL="114300" distR="114300" simplePos="0" relativeHeight="251747328" behindDoc="1" locked="0" layoutInCell="1" allowOverlap="1" wp14:anchorId="3D2FD788" wp14:editId="004689E7">
                <wp:simplePos x="0" y="0"/>
                <wp:positionH relativeFrom="column">
                  <wp:posOffset>3004820</wp:posOffset>
                </wp:positionH>
                <wp:positionV relativeFrom="paragraph">
                  <wp:posOffset>11430</wp:posOffset>
                </wp:positionV>
                <wp:extent cx="3095625" cy="3496310"/>
                <wp:effectExtent l="0" t="0" r="0" b="8890"/>
                <wp:wrapSquare wrapText="bothSides"/>
                <wp:docPr id="529443294" name="Group 21" descr="Network heirachy"/>
                <wp:cNvGraphicFramePr/>
                <a:graphic xmlns:a="http://schemas.openxmlformats.org/drawingml/2006/main">
                  <a:graphicData uri="http://schemas.microsoft.com/office/word/2010/wordprocessingGroup">
                    <wpg:wgp>
                      <wpg:cNvGrpSpPr/>
                      <wpg:grpSpPr>
                        <a:xfrm>
                          <a:off x="0" y="0"/>
                          <a:ext cx="3095625" cy="3496310"/>
                          <a:chOff x="0" y="0"/>
                          <a:chExt cx="3862070" cy="4369095"/>
                        </a:xfrm>
                      </wpg:grpSpPr>
                      <wpg:grpSp>
                        <wpg:cNvPr id="561735481" name="Group 20"/>
                        <wpg:cNvGrpSpPr/>
                        <wpg:grpSpPr>
                          <a:xfrm>
                            <a:off x="0" y="0"/>
                            <a:ext cx="3862070" cy="4191635"/>
                            <a:chOff x="0" y="0"/>
                            <a:chExt cx="3862692" cy="4191635"/>
                          </a:xfrm>
                        </wpg:grpSpPr>
                        <wpg:grpSp>
                          <wpg:cNvPr id="1595530511" name="Group 19"/>
                          <wpg:cNvGrpSpPr/>
                          <wpg:grpSpPr>
                            <a:xfrm>
                              <a:off x="0" y="0"/>
                              <a:ext cx="3862692" cy="4191635"/>
                              <a:chOff x="119393" y="86264"/>
                              <a:chExt cx="3862705" cy="4191635"/>
                            </a:xfrm>
                          </wpg:grpSpPr>
                          <wps:wsp>
                            <wps:cNvPr id="1915160461" name="Rectangle 15"/>
                            <wps:cNvSpPr/>
                            <wps:spPr>
                              <a:xfrm>
                                <a:off x="2785668" y="86264"/>
                                <a:ext cx="1069419" cy="4191635"/>
                              </a:xfrm>
                              <a:prstGeom prst="rect">
                                <a:avLst/>
                              </a:prstGeom>
                              <a:solidFill>
                                <a:sysClr val="window" lastClr="FFFFFF"/>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29261320" name="Picture 18" descr="A map of a city&#10;&#10;AI-generated content may be incorrect."/>
                              <pic:cNvPicPr>
                                <a:picLocks noChangeAspect="1"/>
                              </pic:cNvPicPr>
                            </pic:nvPicPr>
                            <pic:blipFill rotWithShape="1">
                              <a:blip r:embed="rId48" cstate="print">
                                <a:extLst>
                                  <a:ext uri="{BEBA8EAE-BF5A-486C-A8C5-ECC9F3942E4B}">
                                    <a14:imgProps xmlns:a14="http://schemas.microsoft.com/office/drawing/2010/main">
                                      <a14:imgLayer r:embed="rId49">
                                        <a14:imgEffect>
                                          <a14:backgroundRemoval t="7445" b="92341" l="21326" r="77652">
                                            <a14:foregroundMark x1="44583" y1="19443" x2="28712" y2="25924"/>
                                            <a14:foregroundMark x1="42197" y1="60632" x2="50000" y2="60150"/>
                                            <a14:foregroundMark x1="50000" y1="60150" x2="58485" y2="86395"/>
                                            <a14:foregroundMark x1="58485" y1="86395" x2="67424" y2="87306"/>
                                            <a14:foregroundMark x1="67424" y1="87306" x2="70038" y2="76754"/>
                                            <a14:foregroundMark x1="70038" y1="76754" x2="70606" y2="61168"/>
                                            <a14:foregroundMark x1="70606" y1="61168" x2="75227" y2="55276"/>
                                            <a14:foregroundMark x1="53068" y1="68666" x2="54545" y2="82432"/>
                                            <a14:foregroundMark x1="54545" y1="82432" x2="61402" y2="90894"/>
                                            <a14:foregroundMark x1="61402" y1="90894" x2="68864" y2="86342"/>
                                            <a14:foregroundMark x1="68864" y1="86342" x2="71061" y2="78522"/>
                                            <a14:foregroundMark x1="52955" y1="67327" x2="54659" y2="84788"/>
                                            <a14:foregroundMark x1="54659" y1="84788" x2="64886" y2="90520"/>
                                            <a14:foregroundMark x1="64886" y1="90520" x2="69091" y2="87038"/>
                                            <a14:foregroundMark x1="23826" y1="64381" x2="24583" y2="53080"/>
                                            <a14:foregroundMark x1="24583" y1="53080" x2="21970" y2="38404"/>
                                            <a14:foregroundMark x1="21970" y1="38404" x2="27879" y2="26834"/>
                                            <a14:foregroundMark x1="27879" y1="26834" x2="45720" y2="12105"/>
                                            <a14:foregroundMark x1="45720" y1="12105" x2="56856" y2="8784"/>
                                            <a14:foregroundMark x1="56856" y1="8784" x2="57538" y2="8784"/>
                                            <a14:foregroundMark x1="25492" y1="28923" x2="21326" y2="45474"/>
                                            <a14:foregroundMark x1="21326" y1="45474" x2="24659" y2="60043"/>
                                            <a14:foregroundMark x1="23826" y1="57847" x2="31780" y2="67488"/>
                                            <a14:foregroundMark x1="31780" y1="67488" x2="31894" y2="67327"/>
                                            <a14:foregroundMark x1="25341" y1="54097" x2="24470" y2="65667"/>
                                            <a14:foregroundMark x1="24470" y1="65667" x2="32273" y2="68666"/>
                                            <a14:foregroundMark x1="32273" y1="68666" x2="42917" y2="61382"/>
                                            <a14:foregroundMark x1="29394" y1="67488" x2="40227" y2="66631"/>
                                            <a14:foregroundMark x1="40227" y1="66631" x2="45568" y2="62560"/>
                                            <a14:foregroundMark x1="32197" y1="69309" x2="38712" y2="66149"/>
                                            <a14:foregroundMark x1="33447" y1="70273" x2="38864" y2="67702"/>
                                            <a14:foregroundMark x1="52235" y1="69095" x2="53106" y2="80503"/>
                                            <a14:foregroundMark x1="53106" y1="80503" x2="59205" y2="91269"/>
                                            <a14:foregroundMark x1="59205" y1="91269" x2="62955" y2="90948"/>
                                            <a14:foregroundMark x1="62689" y1="90573" x2="70530" y2="85699"/>
                                            <a14:foregroundMark x1="70530" y1="85699" x2="71061" y2="77183"/>
                                            <a14:foregroundMark x1="62121" y1="92341" x2="70720" y2="85967"/>
                                            <a14:foregroundMark x1="70720" y1="85967" x2="71326" y2="84253"/>
                                            <a14:foregroundMark x1="64773" y1="92341" x2="70909" y2="87413"/>
                                            <a14:foregroundMark x1="71212" y1="86235" x2="71212" y2="74772"/>
                                            <a14:foregroundMark x1="57955" y1="9588" x2="59280" y2="21157"/>
                                            <a14:foregroundMark x1="59280" y1="21157" x2="66326" y2="29727"/>
                                            <a14:foregroundMark x1="66326" y1="29727" x2="68939" y2="42957"/>
                                            <a14:foregroundMark x1="68939" y1="42957" x2="76023" y2="49598"/>
                                            <a14:foregroundMark x1="76023" y1="49598" x2="76477" y2="56454"/>
                                            <a14:foregroundMark x1="24242" y1="58275" x2="23561" y2="59239"/>
                                            <a14:foregroundMark x1="23409" y1="56294" x2="24091" y2="64381"/>
                                            <a14:foregroundMark x1="23561" y1="58061" x2="24508" y2="64167"/>
                                            <a14:foregroundMark x1="24924" y1="65345" x2="23144" y2="58275"/>
                                            <a14:foregroundMark x1="23258" y1="58275" x2="23409" y2="63578"/>
                                            <a14:foregroundMark x1="58220" y1="8998" x2="60606" y2="19657"/>
                                            <a14:foregroundMark x1="59773" y1="10177" x2="60606" y2="16283"/>
                                            <a14:foregroundMark x1="59924" y1="9588" x2="61174" y2="13926"/>
                                            <a14:foregroundMark x1="60189" y1="8623" x2="61591" y2="11784"/>
                                            <a14:foregroundMark x1="22273" y1="59025" x2="23258" y2="63149"/>
                                            <a14:foregroundMark x1="52955" y1="79539" x2="56136" y2="87788"/>
                                            <a14:foregroundMark x1="71326" y1="62989" x2="76780" y2="56079"/>
                                            <a14:foregroundMark x1="76894" y1="55276" x2="73561" y2="61007"/>
                                            <a14:foregroundMark x1="74394" y1="61971" x2="77197" y2="58275"/>
                                            <a14:foregroundMark x1="77462" y1="57686" x2="76629" y2="62989"/>
                                            <a14:foregroundMark x1="76894" y1="55865" x2="77727" y2="57472"/>
                                            <a14:foregroundMark x1="49470" y1="9802" x2="51288" y2="8034"/>
                                            <a14:foregroundMark x1="48068" y1="10766" x2="49735" y2="7445"/>
                                          </a14:backgroundRemoval>
                                        </a14:imgEffect>
                                      </a14:imgLayer>
                                    </a14:imgProps>
                                  </a:ext>
                                  <a:ext uri="{28A0092B-C50C-407E-A947-70E740481C1C}">
                                    <a14:useLocalDpi xmlns:a14="http://schemas.microsoft.com/office/drawing/2010/main" val="0"/>
                                  </a:ext>
                                </a:extLst>
                              </a:blip>
                              <a:srcRect l="18806" t="4273" r="18806" b="5311"/>
                              <a:stretch>
                                <a:fillRect/>
                              </a:stretch>
                            </pic:blipFill>
                            <pic:spPr bwMode="auto">
                              <a:xfrm>
                                <a:off x="119393" y="198409"/>
                                <a:ext cx="3862705" cy="3907397"/>
                              </a:xfrm>
                              <a:prstGeom prst="rect">
                                <a:avLst/>
                              </a:prstGeom>
                              <a:noFill/>
                              <a:ln>
                                <a:noFill/>
                              </a:ln>
                              <a:extLst>
                                <a:ext uri="{53640926-AAD7-44D8-BBD7-CCE9431645EC}">
                                  <a14:shadowObscured xmlns:a14="http://schemas.microsoft.com/office/drawing/2010/main"/>
                                </a:ext>
                              </a:extLst>
                            </pic:spPr>
                          </pic:pic>
                        </wpg:grpSp>
                        <pic:pic xmlns:pic="http://schemas.openxmlformats.org/drawingml/2006/picture">
                          <pic:nvPicPr>
                            <pic:cNvPr id="595500300" name="Picture 1" descr="A colorful bar chart with black text&#10;&#10;AI-generated content may be incorrect."/>
                            <pic:cNvPicPr>
                              <a:picLocks noChangeAspect="1"/>
                            </pic:cNvPicPr>
                          </pic:nvPicPr>
                          <pic:blipFill rotWithShape="1">
                            <a:blip r:embed="rId50">
                              <a:extLst>
                                <a:ext uri="{28A0092B-C50C-407E-A947-70E740481C1C}">
                                  <a14:useLocalDpi xmlns:a14="http://schemas.microsoft.com/office/drawing/2010/main" val="0"/>
                                </a:ext>
                              </a:extLst>
                            </a:blip>
                            <a:srcRect t="3544" b="1"/>
                            <a:stretch>
                              <a:fillRect/>
                            </a:stretch>
                          </pic:blipFill>
                          <pic:spPr bwMode="auto">
                            <a:xfrm>
                              <a:off x="295835" y="3083170"/>
                              <a:ext cx="1299463" cy="875726"/>
                            </a:xfrm>
                            <a:prstGeom prst="rect">
                              <a:avLst/>
                            </a:prstGeom>
                            <a:ln>
                              <a:noFill/>
                            </a:ln>
                            <a:extLst>
                              <a:ext uri="{53640926-AAD7-44D8-BBD7-CCE9431645EC}">
                                <a14:shadowObscured xmlns:a14="http://schemas.microsoft.com/office/drawing/2010/main"/>
                              </a:ext>
                            </a:extLst>
                          </pic:spPr>
                        </pic:pic>
                      </wpg:grpSp>
                      <wps:wsp>
                        <wps:cNvPr id="223227405" name="Text Box 1"/>
                        <wps:cNvSpPr txBox="1"/>
                        <wps:spPr>
                          <a:xfrm>
                            <a:off x="256032" y="4019541"/>
                            <a:ext cx="3408680" cy="349554"/>
                          </a:xfrm>
                          <a:prstGeom prst="rect">
                            <a:avLst/>
                          </a:prstGeom>
                          <a:solidFill>
                            <a:prstClr val="white"/>
                          </a:solidFill>
                          <a:ln>
                            <a:noFill/>
                          </a:ln>
                        </wps:spPr>
                        <wps:txbx>
                          <w:txbxContent>
                            <w:p w14:paraId="30F58958" w14:textId="450F9039" w:rsidR="00B85121" w:rsidRPr="00706971" w:rsidRDefault="00B85121" w:rsidP="0094025A">
                              <w:pPr>
                                <w:pStyle w:val="Caption"/>
                                <w:spacing w:after="120"/>
                                <w:jc w:val="left"/>
                                <w:rPr>
                                  <w:sz w:val="22"/>
                                </w:rPr>
                              </w:pPr>
                              <w:bookmarkStart w:id="26" w:name="_Toc205478905"/>
                              <w:bookmarkStart w:id="27" w:name="_Toc208343005"/>
                              <w:r w:rsidRPr="00785000">
                                <w:t xml:space="preserve">Figure </w:t>
                              </w:r>
                              <w:fldSimple w:instr=" SEQ Figure \* ARABIC ">
                                <w:r w:rsidR="001B0200">
                                  <w:rPr>
                                    <w:noProof/>
                                  </w:rPr>
                                  <w:t>5</w:t>
                                </w:r>
                              </w:fldSimple>
                              <w:r w:rsidRPr="00785000">
                                <w:t>: Network Hierarchy classifications</w:t>
                              </w:r>
                              <w:bookmarkEnd w:id="26"/>
                              <w:bookmarkEnd w:id="2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D2FD788" id="Group 21" o:spid="_x0000_s1044" alt="Network heirachy" style="position:absolute;left:0;text-align:left;margin-left:236.6pt;margin-top:.9pt;width:243.75pt;height:275.3pt;z-index:-251569152;mso-position-horizontal-relative:text;mso-position-vertical-relative:text" coordsize="38620,43690"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">
                <v:group id="Group 20" o:spid="_x0000_s1045" style="position:absolute;width:38620;height:41916" coordsize="38626,4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">
                  <v:group id="Group 19" o:spid="_x0000_s1046" style="position:absolute;width:38626;height:41916" coordorigin="1193,862" coordsize="38627,4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">
                    <v:rect id="Rectangle 15" o:spid="_x0000_s1047" style="position:absolute;left:27856;top:862;width:10694;height:419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" fillcolor="window" stroked="f" strokeweight="1.5pt"/>
                    <v:shape id="Picture 18" o:spid="_x0000_s1048" type="#_x0000_t75" alt="A map of a city&#10;&#10;AI-generated content may be incorrect." style="position:absolute;left:1193;top:1984;width:38627;height:39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">
                      <v:imagedata r:id="rId51" o:title="A map of a city&#10;&#10;AI-generated content may be incorrect" croptop="2800f" cropbottom="3481f" cropleft="12325f" cropright="12325f"/>
                    </v:shape>
                  </v:group>
                  <v:shape id="Picture 1" o:spid="_x0000_s1049" type="#_x0000_t75" alt="A colorful bar chart with black text&#10;&#10;AI-generated content may be incorrect." style="position:absolute;left:2958;top:30831;width:12994;height:8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">
                    <v:imagedata r:id="rId52" o:title="A colorful bar chart with black text&#10;&#10;AI-generated content may be incorrect" croptop="2323f" cropbottom="1f"/>
                  </v:shape>
                </v:group>
                <v:shape id="_x0000_s1050" type="#_x0000_t202" style="position:absolute;left:2560;top:40195;width:34087;height:3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" stroked="f">
                  <v:textbox inset="0,0,0,0">
                    <w:txbxContent>
                      <w:p w14:paraId="30F58958" w14:textId="450F9039" w:rsidR="00B85121" w:rsidRPr="00706971" w:rsidRDefault="00B85121" w:rsidP="0094025A">
                        <w:pPr>
                          <w:pStyle w:val="Caption"/>
                          <w:spacing w:after="120"/>
                          <w:jc w:val="left"/>
                          <w:rPr>
                            <w:sz w:val="22"/>
                          </w:rPr>
                        </w:pPr>
                        <w:bookmarkStart w:id="28" w:name="_Toc205478905"/>
                        <w:bookmarkStart w:id="29" w:name="_Toc208343005"/>
                        <w:r w:rsidRPr="00785000">
                          <w:t xml:space="preserve">Figure </w:t>
                        </w:r>
                        <w:fldSimple w:instr=" SEQ Figure \* ARABIC ">
                          <w:r w:rsidR="001B0200">
                            <w:rPr>
                              <w:noProof/>
                            </w:rPr>
                            <w:t>5</w:t>
                          </w:r>
                        </w:fldSimple>
                        <w:r w:rsidRPr="00785000">
                          <w:t>: Network Hierarchy classifications</w:t>
                        </w:r>
                        <w:bookmarkEnd w:id="28"/>
                        <w:bookmarkEnd w:id="29"/>
                      </w:p>
                    </w:txbxContent>
                  </v:textbox>
                </v:shape>
                <w10:wrap type="square"/>
              </v:group>
            </w:pict>
          </mc:Fallback>
        </mc:AlternateContent>
      </w:r>
      <w:r w:rsidR="00FC68FC" w:rsidRPr="004E2F74">
        <w:rPr>
          <w:noProof/>
        </w:rPr>
        <w:t>Tower Hamlets</w:t>
      </w:r>
      <w:r w:rsidR="0069697D" w:rsidRPr="004E2F74">
        <w:rPr>
          <w:noProof/>
        </w:rPr>
        <w:t>' footway maintenance programme is defined in line with the Code of Practice for Well-Managed Highways Infrastructure by categorising streets by function, usage and relative priority.</w:t>
      </w:r>
      <w:r w:rsidR="00B85121" w:rsidRPr="004E2F74">
        <w:rPr>
          <w:noProof/>
        </w:rPr>
        <w:t xml:space="preserve"> It defines the required frequencies of highway safety inspections for each road on the network, and is also considered as a weighting factor on the works programme, combined with other factors such as condition, reactive job frequency and public enquiries to produce a prioritised programme of maintenance.</w:t>
      </w:r>
    </w:p>
    <w:p w14:paraId="04E076B8" w14:textId="55B45E1E" w:rsidR="0069697D" w:rsidRPr="004E2F74" w:rsidRDefault="0069697D" w:rsidP="0069697D">
      <w:pPr>
        <w:rPr>
          <w:noProof/>
          <w:highlight w:val="yellow"/>
        </w:rPr>
      </w:pPr>
    </w:p>
    <w:p w14:paraId="7A0FBB7F" w14:textId="77777777" w:rsidR="001A2DD2" w:rsidRPr="004E2F74" w:rsidRDefault="001A2DD2">
      <w:pPr>
        <w:spacing w:before="0" w:after="0" w:line="240" w:lineRule="auto"/>
        <w:jc w:val="left"/>
        <w:rPr>
          <w:noProof/>
        </w:rPr>
        <w:sectPr w:rsidR="001A2DD2" w:rsidRPr="004E2F74" w:rsidSect="008E36F6">
          <w:headerReference w:type="default" r:id="rId53"/>
          <w:pgSz w:w="11900" w:h="16840"/>
          <w:pgMar w:top="1418" w:right="1077" w:bottom="1134" w:left="1077" w:header="284" w:footer="284" w:gutter="0"/>
          <w:cols w:space="720"/>
          <w:docGrid w:linePitch="360"/>
        </w:sectPr>
      </w:pPr>
    </w:p>
    <w:p w14:paraId="26791861" w14:textId="4B05E055" w:rsidR="00B51032" w:rsidRPr="007A2024" w:rsidRDefault="00CE7D67" w:rsidP="00B51032">
      <w:pPr>
        <w:pStyle w:val="Heading1"/>
        <w:rPr>
          <w:noProof/>
        </w:rPr>
      </w:pPr>
      <w:bookmarkStart w:id="30" w:name="_Toc239168028"/>
      <w:r w:rsidRPr="00F44208">
        <w:rPr>
          <w:noProof/>
        </w:rPr>
        <w:lastRenderedPageBreak/>
        <w:t xml:space="preserve">B7 </w:t>
      </w:r>
      <w:r w:rsidR="00B51032" w:rsidRPr="00F44208">
        <w:rPr>
          <w:noProof/>
        </w:rPr>
        <w:t>Drainage</w:t>
      </w:r>
      <w:bookmarkEnd w:id="30"/>
    </w:p>
    <w:p w14:paraId="7848D2A4" w14:textId="427C4EA2" w:rsidR="0069697D" w:rsidRPr="004E2F74" w:rsidRDefault="0069697D" w:rsidP="0069697D">
      <w:pPr>
        <w:rPr>
          <w:noProof/>
        </w:rPr>
      </w:pPr>
      <w:r w:rsidRPr="004E2F74">
        <w:rPr>
          <w:noProof/>
        </w:rPr>
        <w:t>Effective drainage maintenance is essential to mitigating the risk of flooding, ensuring that the public highway network is resilient and durable, and properties are safe from damage.</w:t>
      </w:r>
    </w:p>
    <w:p w14:paraId="4197A2A0" w14:textId="7BE9B075" w:rsidR="00D64A89" w:rsidRPr="004E2F74" w:rsidRDefault="00D64A89" w:rsidP="00683643">
      <w:pPr>
        <w:pStyle w:val="Caption"/>
      </w:pPr>
      <w:r w:rsidRPr="004E2F74">
        <w:t xml:space="preserve">Table </w:t>
      </w:r>
      <w:fldSimple w:instr=" SEQ Table \* ARABIC ">
        <w:r w:rsidR="00CD1693" w:rsidRPr="004E2F74">
          <w:rPr>
            <w:noProof/>
          </w:rPr>
          <w:t>13</w:t>
        </w:r>
      </w:fldSimple>
      <w:r w:rsidRPr="004E2F74">
        <w:t>: Drainage maintenance expenditure by approach</w:t>
      </w:r>
    </w:p>
    <w:p w14:paraId="7146A019" w14:textId="77777777" w:rsidR="00D64A89" w:rsidRPr="004E2F74" w:rsidRDefault="00D64A89" w:rsidP="00D64A89">
      <w:pPr>
        <w:rPr>
          <w:noProof/>
        </w:rPr>
      </w:pPr>
      <w:r w:rsidRPr="004E2F74">
        <w:rPr>
          <w:noProof/>
        </w:rPr>
        <w:drawing>
          <wp:inline distT="0" distB="0" distL="0" distR="0" wp14:anchorId="6228F91C" wp14:editId="68D6EB68">
            <wp:extent cx="6188710" cy="586853"/>
            <wp:effectExtent l="0" t="0" r="2540" b="3810"/>
            <wp:docPr id="670593559" name="Chart 35" descr="Drainage maintenance expenditure by approach"/>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BF6A067" w14:textId="606733DD" w:rsidR="00BC2B5B" w:rsidRPr="004E2F74" w:rsidRDefault="00FC68FC" w:rsidP="00BC2B5B">
      <w:pPr>
        <w:rPr>
          <w:noProof/>
        </w:rPr>
      </w:pPr>
      <w:r w:rsidRPr="004E2F74">
        <w:rPr>
          <w:noProof/>
        </w:rPr>
        <w:t>Tower Hamlets</w:t>
      </w:r>
      <w:r w:rsidR="0069697D" w:rsidRPr="004E2F74">
        <w:rPr>
          <w:noProof/>
        </w:rPr>
        <w:t xml:space="preserve"> manages its highway drainage network using a risk-based approach that combines planned cyclical cleansing with reactive intervention, using asset data and maintenance records to target resources where they are most needed.</w:t>
      </w:r>
    </w:p>
    <w:tbl>
      <w:tblPr>
        <w:tblStyle w:val="TableGrid"/>
        <w:tblW w:w="5000"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642"/>
        <w:gridCol w:w="1094"/>
      </w:tblGrid>
      <w:tr w:rsidR="00BC2B5B" w:rsidRPr="004E2F74" w14:paraId="5044CC40" w14:textId="77777777" w:rsidTr="003D2BD7">
        <w:tc>
          <w:tcPr>
            <w:tcW w:w="4438" w:type="pct"/>
          </w:tcPr>
          <w:p w14:paraId="08D6796D" w14:textId="3BCBB9C5" w:rsidR="00BC2B5B" w:rsidRPr="004E2F74" w:rsidRDefault="00BC2B5B" w:rsidP="00BC2B5B">
            <w:pPr>
              <w:spacing w:before="80" w:after="80"/>
              <w:jc w:val="left"/>
            </w:pPr>
            <w:r w:rsidRPr="004E2F74">
              <w:t>Does your authority utilise a digital drainage management platform, covering asset inventory, inspection history, sensor data, and risk scoring?</w:t>
            </w:r>
          </w:p>
        </w:tc>
        <w:tc>
          <w:tcPr>
            <w:tcW w:w="562" w:type="pct"/>
          </w:tcPr>
          <w:p w14:paraId="26FCEE0A" w14:textId="77777777" w:rsidR="00BC2B5B" w:rsidRPr="007A2024" w:rsidRDefault="00BC2B5B" w:rsidP="00BC2B5B">
            <w:pPr>
              <w:spacing w:before="80" w:after="80"/>
              <w:jc w:val="center"/>
              <w:rPr>
                <w:bCs/>
              </w:rPr>
            </w:pPr>
            <w:r w:rsidRPr="00EF1EB9">
              <w:rPr>
                <w:bCs/>
                <w:color w:val="005E00"/>
              </w:rPr>
              <w:t>Yes</w:t>
            </w:r>
          </w:p>
        </w:tc>
      </w:tr>
      <w:tr w:rsidR="00BC2B5B" w:rsidRPr="004E2F74" w14:paraId="48855865" w14:textId="77777777" w:rsidTr="003D2BD7">
        <w:tc>
          <w:tcPr>
            <w:tcW w:w="4438" w:type="pct"/>
          </w:tcPr>
          <w:p w14:paraId="7A5C8C30" w14:textId="60EFAEFB" w:rsidR="00BC2B5B" w:rsidRPr="004E2F74" w:rsidRDefault="00BC2B5B" w:rsidP="00BC2B5B">
            <w:pPr>
              <w:spacing w:before="80" w:after="80"/>
              <w:jc w:val="left"/>
            </w:pPr>
            <w:r w:rsidRPr="004E2F74">
              <w:t>Do you maintain a record of locations where drainage issues are known to cause or contribute to carriageway deterioration or surface water ponding?</w:t>
            </w:r>
          </w:p>
        </w:tc>
        <w:tc>
          <w:tcPr>
            <w:tcW w:w="562" w:type="pct"/>
          </w:tcPr>
          <w:p w14:paraId="4B7AFE94" w14:textId="5C756649" w:rsidR="00BC2B5B" w:rsidRPr="007A2024" w:rsidRDefault="00493CB9" w:rsidP="00BC2B5B">
            <w:pPr>
              <w:spacing w:before="80" w:after="80"/>
              <w:jc w:val="center"/>
              <w:rPr>
                <w:bCs/>
              </w:rPr>
            </w:pPr>
            <w:r w:rsidRPr="007A2024">
              <w:rPr>
                <w:bCs/>
                <w:color w:val="C00000"/>
              </w:rPr>
              <w:t>No</w:t>
            </w:r>
          </w:p>
        </w:tc>
      </w:tr>
      <w:tr w:rsidR="00BC2B5B" w:rsidRPr="004E2F74" w14:paraId="39A2441B" w14:textId="77777777" w:rsidTr="003D2BD7">
        <w:tc>
          <w:tcPr>
            <w:tcW w:w="4438" w:type="pct"/>
          </w:tcPr>
          <w:p w14:paraId="7B16F4D3" w14:textId="6618CB11" w:rsidR="00BC2B5B" w:rsidRPr="004E2F74" w:rsidRDefault="00BC2B5B" w:rsidP="00BC2B5B">
            <w:pPr>
              <w:spacing w:before="80" w:after="80"/>
              <w:jc w:val="left"/>
            </w:pPr>
            <w:r w:rsidRPr="004E2F74">
              <w:t>Do you utilise smart sensors or other remote monitoring technologies to monitor performance of your drainage assets?</w:t>
            </w:r>
          </w:p>
        </w:tc>
        <w:tc>
          <w:tcPr>
            <w:tcW w:w="562" w:type="pct"/>
          </w:tcPr>
          <w:p w14:paraId="3ABB2C60" w14:textId="6723C79B" w:rsidR="00BC2B5B" w:rsidRPr="007A2024" w:rsidRDefault="00C70E9D" w:rsidP="00BC2B5B">
            <w:pPr>
              <w:spacing w:before="80" w:after="80"/>
              <w:jc w:val="center"/>
              <w:rPr>
                <w:bCs/>
                <w:color w:val="00B050"/>
              </w:rPr>
            </w:pPr>
            <w:r w:rsidRPr="007A2024">
              <w:rPr>
                <w:bCs/>
                <w:color w:val="C00000"/>
              </w:rPr>
              <w:t>No</w:t>
            </w:r>
          </w:p>
        </w:tc>
      </w:tr>
    </w:tbl>
    <w:p w14:paraId="4D507D7E" w14:textId="19C47C7B" w:rsidR="00D90D3E" w:rsidRPr="004E2F74" w:rsidRDefault="00FC68FC" w:rsidP="00056259">
      <w:pPr>
        <w:rPr>
          <w:noProof/>
        </w:rPr>
      </w:pPr>
      <w:r w:rsidRPr="004E2F74">
        <w:rPr>
          <w:noProof/>
        </w:rPr>
        <w:t>Tower Hamlets</w:t>
      </w:r>
      <w:r w:rsidR="00056259" w:rsidRPr="004E2F74">
        <w:rPr>
          <w:noProof/>
        </w:rPr>
        <w:t xml:space="preserve"> manages its drainage assets using </w:t>
      </w:r>
      <w:r w:rsidR="00DD1301" w:rsidRPr="004E2F74">
        <w:rPr>
          <w:noProof/>
        </w:rPr>
        <w:t>KaarbonTech</w:t>
      </w:r>
      <w:r w:rsidR="00056259" w:rsidRPr="004E2F74">
        <w:rPr>
          <w:noProof/>
        </w:rPr>
        <w:t xml:space="preserve"> which provides a centralised repository for asset inventory, inspection records, defect information and maintenance history.</w:t>
      </w:r>
      <w:r w:rsidR="008C191D" w:rsidRPr="004E2F74">
        <w:rPr>
          <w:noProof/>
        </w:rPr>
        <w:t xml:space="preserve"> </w:t>
      </w:r>
      <w:r w:rsidR="00AD5B31" w:rsidRPr="004E2F74">
        <w:rPr>
          <w:noProof/>
        </w:rPr>
        <w:t xml:space="preserve">In conjunction with a Drainage Management Plan, </w:t>
      </w:r>
      <w:r w:rsidR="00493CB9" w:rsidRPr="004E2F74">
        <w:rPr>
          <w:noProof/>
        </w:rPr>
        <w:t xml:space="preserve">Tower Hamlets </w:t>
      </w:r>
      <w:r w:rsidR="008C191D" w:rsidRPr="004E2F74">
        <w:rPr>
          <w:noProof/>
        </w:rPr>
        <w:t xml:space="preserve">has </w:t>
      </w:r>
      <w:r w:rsidR="00493CB9" w:rsidRPr="004E2F74">
        <w:rPr>
          <w:noProof/>
        </w:rPr>
        <w:t xml:space="preserve">created a risk-based drainage maintenance </w:t>
      </w:r>
      <w:r w:rsidR="008C191D" w:rsidRPr="004E2F74">
        <w:rPr>
          <w:noProof/>
        </w:rPr>
        <w:t>hierarchy and programme</w:t>
      </w:r>
      <w:r w:rsidR="00493CB9" w:rsidRPr="004E2F74">
        <w:rPr>
          <w:noProof/>
        </w:rPr>
        <w:t>, which defines the fre</w:t>
      </w:r>
      <w:r w:rsidR="008C191D" w:rsidRPr="004E2F74">
        <w:rPr>
          <w:noProof/>
        </w:rPr>
        <w:t>qu</w:t>
      </w:r>
      <w:r w:rsidR="00493CB9" w:rsidRPr="004E2F74">
        <w:rPr>
          <w:noProof/>
        </w:rPr>
        <w:t>ency of routine cleansing</w:t>
      </w:r>
      <w:r w:rsidR="008C191D" w:rsidRPr="004E2F74">
        <w:rPr>
          <w:noProof/>
        </w:rPr>
        <w:t xml:space="preserve"> and prioritisation of reactive maintenance</w:t>
      </w:r>
      <w:r w:rsidR="00493CB9" w:rsidRPr="004E2F74">
        <w:rPr>
          <w:noProof/>
        </w:rPr>
        <w:t xml:space="preserve"> </w:t>
      </w:r>
      <w:r w:rsidR="008C191D" w:rsidRPr="004E2F74">
        <w:rPr>
          <w:noProof/>
        </w:rPr>
        <w:t>based on risk factors including leaf fall and areas with higher risk of surface water flooding.</w:t>
      </w:r>
    </w:p>
    <w:p w14:paraId="7BD5E59F" w14:textId="35E16A41" w:rsidR="00905DBD" w:rsidRPr="004E2F74" w:rsidRDefault="008C191D" w:rsidP="00056259">
      <w:pPr>
        <w:rPr>
          <w:noProof/>
        </w:rPr>
      </w:pPr>
      <w:r w:rsidRPr="004E2F74">
        <w:rPr>
          <w:noProof/>
        </w:rPr>
        <w:t>Tower Hamlets is a densely populated borough and therefore the primary concern from surface water flooding is the risk it poses to residents and private property. As such, Tower Hamlets maintain</w:t>
      </w:r>
      <w:r w:rsidR="00600602">
        <w:rPr>
          <w:noProof/>
        </w:rPr>
        <w:t>s</w:t>
      </w:r>
      <w:r w:rsidRPr="004E2F74">
        <w:rPr>
          <w:noProof/>
        </w:rPr>
        <w:t xml:space="preserve"> records of known surface water flooding issues, but not specifically in reference to carriageway deterioration. In most cases, maintenance carried out to address flooding of private property will also address carriageway deterioration concerns.</w:t>
      </w:r>
    </w:p>
    <w:p w14:paraId="074C991D" w14:textId="560B3E6A" w:rsidR="00C70E9D" w:rsidRPr="004E2F74" w:rsidRDefault="00C70E9D" w:rsidP="007A2024">
      <w:pPr>
        <w:rPr>
          <w:noProof/>
        </w:rPr>
      </w:pPr>
      <w:r w:rsidRPr="00027C6D">
        <w:rPr>
          <w:noProof/>
        </w:rPr>
        <w:t xml:space="preserve">Tower Hamlets is </w:t>
      </w:r>
      <w:r w:rsidR="0094636E">
        <w:rPr>
          <w:noProof/>
        </w:rPr>
        <w:t>planning to</w:t>
      </w:r>
      <w:r w:rsidRPr="00027C6D">
        <w:rPr>
          <w:noProof/>
        </w:rPr>
        <w:t xml:space="preserve"> </w:t>
      </w:r>
      <w:r w:rsidR="0094636E">
        <w:rPr>
          <w:noProof/>
        </w:rPr>
        <w:t xml:space="preserve">install </w:t>
      </w:r>
      <w:r w:rsidRPr="00027C6D">
        <w:rPr>
          <w:noProof/>
        </w:rPr>
        <w:t>smart</w:t>
      </w:r>
      <w:r w:rsidR="007E6D5A" w:rsidRPr="007A2024">
        <w:rPr>
          <w:noProof/>
        </w:rPr>
        <w:t xml:space="preserve"> gully</w:t>
      </w:r>
      <w:r w:rsidRPr="00027C6D">
        <w:rPr>
          <w:noProof/>
        </w:rPr>
        <w:t xml:space="preserve"> sensors </w:t>
      </w:r>
      <w:r w:rsidR="007E6D5A" w:rsidRPr="007A2024">
        <w:rPr>
          <w:noProof/>
        </w:rPr>
        <w:t xml:space="preserve">to </w:t>
      </w:r>
      <w:r w:rsidR="0094636E">
        <w:rPr>
          <w:noProof/>
        </w:rPr>
        <w:t>automatically trigger when</w:t>
      </w:r>
      <w:r w:rsidR="007E6D5A" w:rsidRPr="007A2024">
        <w:rPr>
          <w:noProof/>
        </w:rPr>
        <w:t xml:space="preserve"> high water levels </w:t>
      </w:r>
      <w:r w:rsidR="0094636E">
        <w:rPr>
          <w:noProof/>
        </w:rPr>
        <w:t xml:space="preserve">are detected </w:t>
      </w:r>
      <w:r w:rsidR="007E6D5A" w:rsidRPr="007A2024">
        <w:rPr>
          <w:noProof/>
        </w:rPr>
        <w:t>in gullies</w:t>
      </w:r>
      <w:r w:rsidR="0094636E">
        <w:rPr>
          <w:noProof/>
        </w:rPr>
        <w:t>.</w:t>
      </w:r>
      <w:r w:rsidR="007E6D5A" w:rsidRPr="007A2024">
        <w:rPr>
          <w:noProof/>
        </w:rPr>
        <w:t xml:space="preserve"> </w:t>
      </w:r>
      <w:r w:rsidR="0094636E">
        <w:rPr>
          <w:noProof/>
        </w:rPr>
        <w:t>T</w:t>
      </w:r>
      <w:r w:rsidR="00027C6D" w:rsidRPr="007A2024">
        <w:rPr>
          <w:noProof/>
        </w:rPr>
        <w:t xml:space="preserve">rials for these </w:t>
      </w:r>
      <w:r w:rsidR="0094636E">
        <w:rPr>
          <w:noProof/>
        </w:rPr>
        <w:t xml:space="preserve">sensors </w:t>
      </w:r>
      <w:r w:rsidR="00027C6D" w:rsidRPr="007A2024">
        <w:rPr>
          <w:noProof/>
        </w:rPr>
        <w:t>are planned from 2027/28</w:t>
      </w:r>
      <w:r w:rsidRPr="00027C6D">
        <w:rPr>
          <w:noProof/>
        </w:rPr>
        <w:t>.</w:t>
      </w:r>
    </w:p>
    <w:p w14:paraId="7FC766C0" w14:textId="77777777" w:rsidR="00C70E9D" w:rsidRPr="004E2F74" w:rsidRDefault="00C70E9D">
      <w:pPr>
        <w:spacing w:before="0" w:after="0" w:line="240" w:lineRule="auto"/>
        <w:jc w:val="left"/>
        <w:rPr>
          <w:noProof/>
        </w:rPr>
      </w:pPr>
    </w:p>
    <w:p w14:paraId="34F3BFB9" w14:textId="041C0484" w:rsidR="00C70E9D" w:rsidRPr="004E2F74" w:rsidRDefault="00C70E9D">
      <w:pPr>
        <w:spacing w:before="0" w:after="0" w:line="240" w:lineRule="auto"/>
        <w:jc w:val="left"/>
        <w:rPr>
          <w:noProof/>
        </w:rPr>
        <w:sectPr w:rsidR="00C70E9D" w:rsidRPr="004E2F74" w:rsidSect="008E36F6">
          <w:headerReference w:type="default" r:id="rId55"/>
          <w:pgSz w:w="11900" w:h="16840"/>
          <w:pgMar w:top="1418" w:right="1077" w:bottom="1134" w:left="1077" w:header="284" w:footer="284" w:gutter="0"/>
          <w:cols w:space="720"/>
          <w:docGrid w:linePitch="360"/>
        </w:sectPr>
      </w:pPr>
    </w:p>
    <w:p w14:paraId="62743E1F" w14:textId="052C1ECE" w:rsidR="00971D26" w:rsidRPr="00F44208" w:rsidRDefault="00CE7D67" w:rsidP="00971D26">
      <w:pPr>
        <w:pStyle w:val="Heading1"/>
        <w:rPr>
          <w:noProof/>
        </w:rPr>
      </w:pPr>
      <w:bookmarkStart w:id="31" w:name="_Toc239168029"/>
      <w:r w:rsidRPr="00F44208">
        <w:rPr>
          <w:noProof/>
        </w:rPr>
        <w:lastRenderedPageBreak/>
        <w:t xml:space="preserve">B8 </w:t>
      </w:r>
      <w:r w:rsidR="00971D26" w:rsidRPr="00F44208">
        <w:rPr>
          <w:noProof/>
        </w:rPr>
        <w:t>Skills and training</w:t>
      </w:r>
      <w:bookmarkEnd w:id="31"/>
    </w:p>
    <w:tbl>
      <w:tblPr>
        <w:tblStyle w:val="TableGrid"/>
        <w:tblW w:w="5000"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642"/>
        <w:gridCol w:w="1094"/>
      </w:tblGrid>
      <w:tr w:rsidR="00CE7D67" w:rsidRPr="004E2F74" w14:paraId="035E98FE" w14:textId="77777777" w:rsidTr="003D2BD7">
        <w:tc>
          <w:tcPr>
            <w:tcW w:w="4438" w:type="pct"/>
          </w:tcPr>
          <w:p w14:paraId="2206FBE1" w14:textId="1F8C06A6" w:rsidR="00CE7D67" w:rsidRPr="004E2F74" w:rsidRDefault="00CE7D67" w:rsidP="00CE7D67">
            <w:pPr>
              <w:spacing w:before="80" w:after="80"/>
              <w:jc w:val="left"/>
            </w:pPr>
            <w:r w:rsidRPr="004E2F74">
              <w:t>Do you have an up-to-date training and development plan for those responsible for highways asset management in your authority?</w:t>
            </w:r>
          </w:p>
        </w:tc>
        <w:tc>
          <w:tcPr>
            <w:tcW w:w="562" w:type="pct"/>
          </w:tcPr>
          <w:p w14:paraId="00F99F3D" w14:textId="77777777" w:rsidR="00CE7D67" w:rsidRPr="007A2024" w:rsidRDefault="00CE7D67" w:rsidP="00CE7D67">
            <w:pPr>
              <w:spacing w:before="80" w:after="80"/>
              <w:jc w:val="center"/>
              <w:rPr>
                <w:bCs/>
              </w:rPr>
            </w:pPr>
            <w:r w:rsidRPr="00EF1EB9">
              <w:rPr>
                <w:bCs/>
                <w:color w:val="005E00"/>
              </w:rPr>
              <w:t>Yes</w:t>
            </w:r>
          </w:p>
        </w:tc>
      </w:tr>
      <w:tr w:rsidR="00CE7D67" w:rsidRPr="004E2F74" w14:paraId="2158C281" w14:textId="77777777" w:rsidTr="003D2BD7">
        <w:tc>
          <w:tcPr>
            <w:tcW w:w="4438" w:type="pct"/>
          </w:tcPr>
          <w:p w14:paraId="5F1FF3BB" w14:textId="2EADDD0A" w:rsidR="00CE7D67" w:rsidRPr="004E2F74" w:rsidRDefault="00CE7D67" w:rsidP="00CE7D67">
            <w:pPr>
              <w:spacing w:before="80" w:after="80"/>
              <w:jc w:val="left"/>
            </w:pPr>
            <w:r w:rsidRPr="004E2F74">
              <w:t xml:space="preserve">Do you or your main highways contractors support professional development through a recognised professional training scheme? </w:t>
            </w:r>
          </w:p>
        </w:tc>
        <w:tc>
          <w:tcPr>
            <w:tcW w:w="562" w:type="pct"/>
          </w:tcPr>
          <w:p w14:paraId="67D63FC1" w14:textId="77777777" w:rsidR="00CE7D67" w:rsidRPr="007A2024" w:rsidRDefault="00CE7D67" w:rsidP="00CE7D67">
            <w:pPr>
              <w:spacing w:before="80" w:after="80"/>
              <w:jc w:val="center"/>
              <w:rPr>
                <w:bCs/>
              </w:rPr>
            </w:pPr>
            <w:r w:rsidRPr="00EF1EB9">
              <w:rPr>
                <w:bCs/>
                <w:color w:val="005E00"/>
              </w:rPr>
              <w:t>Yes</w:t>
            </w:r>
          </w:p>
        </w:tc>
      </w:tr>
      <w:tr w:rsidR="00CE7D67" w:rsidRPr="004E2F74" w14:paraId="56A9FD82" w14:textId="77777777" w:rsidTr="003D2BD7">
        <w:tc>
          <w:tcPr>
            <w:tcW w:w="4438" w:type="pct"/>
          </w:tcPr>
          <w:p w14:paraId="652A9E36" w14:textId="756AB6CF" w:rsidR="00CE7D67" w:rsidRPr="004E2F74" w:rsidRDefault="00CE7D67" w:rsidP="00CE7D67">
            <w:pPr>
              <w:spacing w:before="80" w:after="80"/>
              <w:jc w:val="left"/>
            </w:pPr>
            <w:r w:rsidRPr="004E2F74">
              <w:t xml:space="preserve">Does your authority contribute towards the cost of professional membership or professional development required for relevant highways roles? </w:t>
            </w:r>
          </w:p>
        </w:tc>
        <w:tc>
          <w:tcPr>
            <w:tcW w:w="562" w:type="pct"/>
          </w:tcPr>
          <w:p w14:paraId="2F04652B" w14:textId="392B6230" w:rsidR="00CE7D67" w:rsidRPr="00EF1EB9" w:rsidRDefault="00CE7D67" w:rsidP="00CE7D67">
            <w:pPr>
              <w:spacing w:before="80" w:after="80"/>
              <w:jc w:val="center"/>
              <w:rPr>
                <w:bCs/>
                <w:color w:val="005E00"/>
              </w:rPr>
            </w:pPr>
            <w:r w:rsidRPr="00EF1EB9">
              <w:rPr>
                <w:bCs/>
                <w:color w:val="005E00"/>
              </w:rPr>
              <w:t>Yes</w:t>
            </w:r>
          </w:p>
        </w:tc>
      </w:tr>
      <w:tr w:rsidR="00CE7D67" w:rsidRPr="004E2F74" w14:paraId="1B8AFBCC" w14:textId="77777777" w:rsidTr="003D2BD7">
        <w:tc>
          <w:tcPr>
            <w:tcW w:w="4438" w:type="pct"/>
          </w:tcPr>
          <w:p w14:paraId="51E65090" w14:textId="19F414A5" w:rsidR="00CE7D67" w:rsidRPr="004E2F74" w:rsidRDefault="00CE7D67" w:rsidP="00CE7D67">
            <w:pPr>
              <w:spacing w:before="80" w:after="80"/>
              <w:jc w:val="left"/>
            </w:pPr>
            <w:r w:rsidRPr="004E2F74">
              <w:t xml:space="preserve">Do you employ a professionally qualified engineer (e.g. Chartered Engineer or equivalent competence) responsible for the management of highway structures? </w:t>
            </w:r>
          </w:p>
        </w:tc>
        <w:tc>
          <w:tcPr>
            <w:tcW w:w="562" w:type="pct"/>
          </w:tcPr>
          <w:p w14:paraId="0BAD89C5" w14:textId="50629E02" w:rsidR="00CE7D67" w:rsidRPr="00EF1EB9" w:rsidRDefault="00CE7D67" w:rsidP="00CE7D67">
            <w:pPr>
              <w:spacing w:before="80" w:after="80"/>
              <w:jc w:val="center"/>
              <w:rPr>
                <w:bCs/>
                <w:color w:val="005E00"/>
              </w:rPr>
            </w:pPr>
            <w:r w:rsidRPr="00EF1EB9">
              <w:rPr>
                <w:bCs/>
                <w:color w:val="005E00"/>
              </w:rPr>
              <w:t>Yes</w:t>
            </w:r>
          </w:p>
        </w:tc>
      </w:tr>
      <w:tr w:rsidR="00CE7D67" w:rsidRPr="004E2F74" w14:paraId="3BC63055" w14:textId="77777777" w:rsidTr="003D2BD7">
        <w:tc>
          <w:tcPr>
            <w:tcW w:w="4438" w:type="pct"/>
          </w:tcPr>
          <w:p w14:paraId="2B2B0786" w14:textId="43C8B1B8" w:rsidR="00CE7D67" w:rsidRPr="004E2F74" w:rsidRDefault="00CE7D67" w:rsidP="00CE7D67">
            <w:pPr>
              <w:spacing w:before="80" w:after="80"/>
              <w:jc w:val="left"/>
            </w:pPr>
            <w:r w:rsidRPr="004E2F74">
              <w:t>Does your authority define competence requirements for key highways asset management roles and take steps to address any identified gaps?</w:t>
            </w:r>
          </w:p>
        </w:tc>
        <w:tc>
          <w:tcPr>
            <w:tcW w:w="562" w:type="pct"/>
          </w:tcPr>
          <w:p w14:paraId="2CCC7C38" w14:textId="72549302" w:rsidR="00CE7D67" w:rsidRPr="00EF1EB9" w:rsidRDefault="00CE7D67" w:rsidP="00CE7D67">
            <w:pPr>
              <w:spacing w:before="80" w:after="80"/>
              <w:jc w:val="center"/>
              <w:rPr>
                <w:bCs/>
                <w:color w:val="005E00"/>
              </w:rPr>
            </w:pPr>
            <w:r w:rsidRPr="00EF1EB9">
              <w:rPr>
                <w:bCs/>
                <w:color w:val="005E00"/>
              </w:rPr>
              <w:t>Yes</w:t>
            </w:r>
          </w:p>
        </w:tc>
      </w:tr>
      <w:tr w:rsidR="00CE7D67" w:rsidRPr="004E2F74" w14:paraId="26A5C216" w14:textId="77777777" w:rsidTr="003D2BD7">
        <w:tc>
          <w:tcPr>
            <w:tcW w:w="4438" w:type="pct"/>
          </w:tcPr>
          <w:p w14:paraId="71ECFEEF" w14:textId="19E1C100" w:rsidR="00CE7D67" w:rsidRPr="004E2F74" w:rsidRDefault="00CE7D67" w:rsidP="00CE7D67">
            <w:pPr>
              <w:spacing w:before="80" w:after="80"/>
              <w:jc w:val="left"/>
            </w:pPr>
            <w:r w:rsidRPr="004E2F74">
              <w:t>Do you or your main contractors support early career development in your local area (e.g. apprentice schemes, traineeships or pre-apprenticeship programmes, sponsored qualifications (e.g. HNC/HND, degree, MSc), graduate schemes etc</w:t>
            </w:r>
            <w:r w:rsidR="00600602">
              <w:t>.)</w:t>
            </w:r>
          </w:p>
        </w:tc>
        <w:tc>
          <w:tcPr>
            <w:tcW w:w="562" w:type="pct"/>
          </w:tcPr>
          <w:p w14:paraId="2BFD11EF" w14:textId="31989D3A" w:rsidR="00CE7D67" w:rsidRPr="00EF1EB9" w:rsidRDefault="00CE7D67" w:rsidP="00CE7D67">
            <w:pPr>
              <w:spacing w:before="80" w:after="80"/>
              <w:jc w:val="center"/>
              <w:rPr>
                <w:bCs/>
                <w:color w:val="005E00"/>
              </w:rPr>
            </w:pPr>
            <w:r w:rsidRPr="00EF1EB9">
              <w:rPr>
                <w:bCs/>
                <w:color w:val="005E00"/>
              </w:rPr>
              <w:t>Yes</w:t>
            </w:r>
          </w:p>
        </w:tc>
      </w:tr>
    </w:tbl>
    <w:p w14:paraId="71E7070F" w14:textId="4B5B43D2" w:rsidR="00391583" w:rsidRPr="004E2F74" w:rsidRDefault="00391583" w:rsidP="00C02835">
      <w:pPr>
        <w:rPr>
          <w:noProof/>
        </w:rPr>
      </w:pPr>
      <w:r w:rsidRPr="004E2F74">
        <w:rPr>
          <w:noProof/>
        </w:rPr>
        <w:t>Tower Hamlets has access to professionally qualified engineers and inspectors including Chartered Engineers and NRSWA supervisors, either through in-house resources or contracted technical support arrangements. These individuals provide oversight and technical leadership for the management of highway infrastructure and associated assets</w:t>
      </w:r>
      <w:r w:rsidR="00B95CB0" w:rsidRPr="004E2F74">
        <w:rPr>
          <w:noProof/>
        </w:rPr>
        <w:t>, including highway structures</w:t>
      </w:r>
      <w:r w:rsidRPr="004E2F74">
        <w:rPr>
          <w:noProof/>
        </w:rPr>
        <w:t>.</w:t>
      </w:r>
    </w:p>
    <w:p w14:paraId="559F6F69" w14:textId="3B1C8ED7" w:rsidR="001A2DD2" w:rsidRDefault="00C02835" w:rsidP="00C02835">
      <w:pPr>
        <w:rPr>
          <w:noProof/>
        </w:rPr>
      </w:pPr>
      <w:r w:rsidRPr="004E2F74">
        <w:rPr>
          <w:noProof/>
        </w:rPr>
        <w:t>Tower Hamlets has clear documentation outlining the competencies required for different roles in the department and the training required to achieve them. The training is delivered as structured cla</w:t>
      </w:r>
      <w:r w:rsidR="0004264A" w:rsidRPr="004E2F74">
        <w:rPr>
          <w:noProof/>
        </w:rPr>
        <w:t>s</w:t>
      </w:r>
      <w:r w:rsidRPr="004E2F74">
        <w:rPr>
          <w:noProof/>
        </w:rPr>
        <w:t>sroom</w:t>
      </w:r>
      <w:r w:rsidR="00600602">
        <w:rPr>
          <w:noProof/>
        </w:rPr>
        <w:t>-</w:t>
      </w:r>
      <w:r w:rsidRPr="004E2F74">
        <w:rPr>
          <w:noProof/>
        </w:rPr>
        <w:t xml:space="preserve">based learning with an approved supplier, learning from peers through continual professional development and experience </w:t>
      </w:r>
      <w:r w:rsidR="0094636E">
        <w:rPr>
          <w:noProof/>
        </w:rPr>
        <w:t>carrying out</w:t>
      </w:r>
      <w:r w:rsidRPr="004E2F74">
        <w:rPr>
          <w:noProof/>
        </w:rPr>
        <w:t xml:space="preserve"> the role.</w:t>
      </w:r>
      <w:r w:rsidR="003F06DB" w:rsidRPr="004E2F74">
        <w:rPr>
          <w:noProof/>
        </w:rPr>
        <w:t xml:space="preserve"> </w:t>
      </w:r>
      <w:r w:rsidR="003462B0" w:rsidRPr="004E2F74">
        <w:rPr>
          <w:noProof/>
        </w:rPr>
        <w:t xml:space="preserve">As an example, Tower Hamlets staff have attended recent training organised by the term maintenance contractor to develop knowledge and understanding of low-carbon and preventative treatment options and where they would be most effective. </w:t>
      </w:r>
      <w:r w:rsidR="003F06DB" w:rsidRPr="004E2F74">
        <w:rPr>
          <w:noProof/>
        </w:rPr>
        <w:t>Annual staff appraisals are undertaken to ensure training is approriate as well as annual peer review workshops to ensure consistency across the team.</w:t>
      </w:r>
    </w:p>
    <w:p w14:paraId="4A8C8FA9" w14:textId="7D3F7065" w:rsidR="0094636E" w:rsidRPr="007A2024" w:rsidRDefault="0094636E" w:rsidP="00C02835">
      <w:pPr>
        <w:rPr>
          <w:noProof/>
        </w:rPr>
      </w:pPr>
      <w:r w:rsidRPr="004E2F74">
        <w:rPr>
          <w:noProof/>
        </w:rPr>
        <w:t>Tower Hamlets provides apprenticeship schemes within the</w:t>
      </w:r>
      <w:r w:rsidRPr="00027C6D">
        <w:t xml:space="preserve"> </w:t>
      </w:r>
      <w:r w:rsidRPr="00A41E3C">
        <w:t>High</w:t>
      </w:r>
      <w:r w:rsidRPr="004E2F74">
        <w:t xml:space="preserve">ways, Traffic, Transportation and Parking </w:t>
      </w:r>
      <w:r w:rsidRPr="004E2F74">
        <w:rPr>
          <w:noProof/>
        </w:rPr>
        <w:t xml:space="preserve">team, where apprentices rotate around the different service areas to gain a broad level of experience. </w:t>
      </w:r>
      <w:r>
        <w:rPr>
          <w:noProof/>
        </w:rPr>
        <w:t>Tower Hamlets also attends</w:t>
      </w:r>
      <w:r w:rsidRPr="004E2F74">
        <w:rPr>
          <w:noProof/>
        </w:rPr>
        <w:t xml:space="preserve"> job fairs</w:t>
      </w:r>
      <w:r>
        <w:rPr>
          <w:noProof/>
        </w:rPr>
        <w:t xml:space="preserve"> and advertises roles as part of the Council’s</w:t>
      </w:r>
      <w:r w:rsidRPr="004E2F74">
        <w:rPr>
          <w:noProof/>
        </w:rPr>
        <w:t xml:space="preserve"> commitment to social value.</w:t>
      </w:r>
      <w:r>
        <w:rPr>
          <w:noProof/>
        </w:rPr>
        <w:t xml:space="preserve"> </w:t>
      </w:r>
      <w:r w:rsidRPr="004E2F74">
        <w:rPr>
          <w:noProof/>
        </w:rPr>
        <w:t>Tower Hamlets</w:t>
      </w:r>
      <w:r>
        <w:rPr>
          <w:noProof/>
        </w:rPr>
        <w:t>’ contractors</w:t>
      </w:r>
      <w:r w:rsidRPr="004E2F74">
        <w:rPr>
          <w:noProof/>
        </w:rPr>
        <w:t xml:space="preserve"> </w:t>
      </w:r>
      <w:r>
        <w:rPr>
          <w:noProof/>
        </w:rPr>
        <w:t>run</w:t>
      </w:r>
      <w:r w:rsidRPr="004E2F74">
        <w:rPr>
          <w:noProof/>
        </w:rPr>
        <w:t xml:space="preserve"> apprentices</w:t>
      </w:r>
      <w:r>
        <w:rPr>
          <w:noProof/>
        </w:rPr>
        <w:t>hip schemes of their own as well.</w:t>
      </w:r>
    </w:p>
    <w:p w14:paraId="5C6EFC24" w14:textId="77777777" w:rsidR="00B95CB0" w:rsidRPr="004E2F74" w:rsidRDefault="00B95CB0" w:rsidP="00C02835">
      <w:pPr>
        <w:rPr>
          <w:noProof/>
        </w:rPr>
      </w:pPr>
    </w:p>
    <w:p w14:paraId="4D6E2044" w14:textId="69B3A321" w:rsidR="00B95CB0" w:rsidRPr="004E2F74" w:rsidRDefault="00B95CB0" w:rsidP="00C02835">
      <w:pPr>
        <w:rPr>
          <w:noProof/>
        </w:rPr>
        <w:sectPr w:rsidR="00B95CB0" w:rsidRPr="004E2F74" w:rsidSect="008E36F6">
          <w:headerReference w:type="default" r:id="rId56"/>
          <w:pgSz w:w="11900" w:h="16840"/>
          <w:pgMar w:top="1418" w:right="1077" w:bottom="1134" w:left="1077" w:header="284" w:footer="284" w:gutter="0"/>
          <w:cols w:space="720"/>
          <w:docGrid w:linePitch="360"/>
        </w:sectPr>
      </w:pPr>
    </w:p>
    <w:p w14:paraId="5AB607AA" w14:textId="3BDA24B5" w:rsidR="0053188B" w:rsidRPr="00F44208" w:rsidRDefault="00D4337C" w:rsidP="0053188B">
      <w:pPr>
        <w:pStyle w:val="Heading1"/>
      </w:pPr>
      <w:bookmarkStart w:id="32" w:name="_Toc239168030"/>
      <w:r w:rsidRPr="00F44208">
        <w:lastRenderedPageBreak/>
        <w:t xml:space="preserve">B9 </w:t>
      </w:r>
      <w:r w:rsidR="0053188B" w:rsidRPr="00F44208">
        <w:t>Resilience</w:t>
      </w:r>
      <w:r w:rsidR="00107110" w:rsidRPr="00F44208">
        <w:t xml:space="preserve"> and adaptation</w:t>
      </w:r>
      <w:bookmarkEnd w:id="32"/>
    </w:p>
    <w:p w14:paraId="18CE1664" w14:textId="7F9A3A28" w:rsidR="007F244B" w:rsidRPr="007A2024" w:rsidRDefault="007F244B" w:rsidP="0053188B">
      <w:pPr>
        <w:pStyle w:val="Heading2No"/>
        <w:rPr>
          <w:rFonts w:ascii="Raleway" w:hAnsi="Raleway"/>
        </w:rPr>
      </w:pPr>
      <w:r w:rsidRPr="007A2024">
        <w:rPr>
          <w:rFonts w:ascii="Raleway" w:hAnsi="Raleway"/>
        </w:rPr>
        <w:t>Adapting roads to withstand climate pressur</w:t>
      </w:r>
      <w:r w:rsidR="00965816" w:rsidRPr="007A2024">
        <w:rPr>
          <w:rFonts w:ascii="Raleway" w:hAnsi="Raleway"/>
        </w:rPr>
        <w:t>e</w:t>
      </w:r>
      <w:r w:rsidRPr="007A2024">
        <w:rPr>
          <w:rFonts w:ascii="Raleway" w:hAnsi="Raleway"/>
        </w:rPr>
        <w:t>s</w:t>
      </w:r>
    </w:p>
    <w:p w14:paraId="726C8E88" w14:textId="51A0B475" w:rsidR="004E2905" w:rsidRPr="004E2F74" w:rsidRDefault="00F41568" w:rsidP="009C7453">
      <w:pPr>
        <w:rPr>
          <w:noProof/>
        </w:rPr>
      </w:pPr>
      <w:r w:rsidRPr="004E2F74">
        <w:rPr>
          <w:noProof/>
        </w:rPr>
        <w:t>Climate and environmental factors, such as heavy rainfall, prolonged heat and freeze-thaw cycles, are integral to effective highways asset management, as they influence asset performance, deterioration rates and long-term resilience. Understanding both the impacts of a changing climate and the carbon implications of maintenance activities supports better decision-making help</w:t>
      </w:r>
      <w:r w:rsidR="0094636E">
        <w:rPr>
          <w:noProof/>
        </w:rPr>
        <w:t xml:space="preserve">s Tower Hamlets </w:t>
      </w:r>
      <w:r w:rsidRPr="004E2F74">
        <w:rPr>
          <w:noProof/>
        </w:rPr>
        <w:t xml:space="preserve">to optimise durability, manage risk and deliver best whole life value from </w:t>
      </w:r>
      <w:r w:rsidR="0094636E">
        <w:rPr>
          <w:noProof/>
        </w:rPr>
        <w:t>all</w:t>
      </w:r>
      <w:r w:rsidRPr="004E2F74">
        <w:rPr>
          <w:noProof/>
        </w:rPr>
        <w:t xml:space="preserve"> assets.</w:t>
      </w:r>
    </w:p>
    <w:tbl>
      <w:tblPr>
        <w:tblStyle w:val="TableGrid"/>
        <w:tblW w:w="5000"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642"/>
        <w:gridCol w:w="1094"/>
      </w:tblGrid>
      <w:tr w:rsidR="007A7786" w:rsidRPr="004E2F74" w14:paraId="3BD0C430" w14:textId="77777777" w:rsidTr="0004264A">
        <w:tc>
          <w:tcPr>
            <w:tcW w:w="4438" w:type="pct"/>
          </w:tcPr>
          <w:p w14:paraId="134503E3" w14:textId="2B6004BE" w:rsidR="007A7786" w:rsidRPr="004E2F74" w:rsidRDefault="007A7786" w:rsidP="007A7786">
            <w:pPr>
              <w:spacing w:before="80" w:after="80"/>
              <w:jc w:val="left"/>
            </w:pPr>
            <w:r w:rsidRPr="004E2F74">
              <w:t>Have you updated your asset management policy and strategy to reflect the increased probability of extreme-weather and/or geohazards now and in the future?</w:t>
            </w:r>
          </w:p>
        </w:tc>
        <w:tc>
          <w:tcPr>
            <w:tcW w:w="562" w:type="pct"/>
          </w:tcPr>
          <w:p w14:paraId="59B2CF8A" w14:textId="05C2CB59" w:rsidR="007A7786" w:rsidRPr="00EF1EB9" w:rsidRDefault="007A7786" w:rsidP="007A7786">
            <w:pPr>
              <w:spacing w:before="80" w:after="80"/>
              <w:jc w:val="center"/>
              <w:rPr>
                <w:bCs/>
                <w:color w:val="005E00"/>
              </w:rPr>
            </w:pPr>
            <w:r w:rsidRPr="00EF1EB9">
              <w:rPr>
                <w:bCs/>
                <w:color w:val="005E00"/>
              </w:rPr>
              <w:t>Yes</w:t>
            </w:r>
          </w:p>
        </w:tc>
      </w:tr>
      <w:tr w:rsidR="007A7786" w:rsidRPr="004E2F74" w14:paraId="7038F367" w14:textId="77777777" w:rsidTr="003D2BD7">
        <w:tc>
          <w:tcPr>
            <w:tcW w:w="4438" w:type="pct"/>
          </w:tcPr>
          <w:p w14:paraId="53034439" w14:textId="18FD2F03" w:rsidR="007A7786" w:rsidRPr="004E2F74" w:rsidRDefault="007A7786" w:rsidP="007A7786">
            <w:pPr>
              <w:spacing w:before="80" w:after="80"/>
              <w:jc w:val="left"/>
            </w:pPr>
            <w:r w:rsidRPr="004E2F74">
              <w:t>Have you identified your resilient network and agreed this with senior decision-makers?</w:t>
            </w:r>
          </w:p>
        </w:tc>
        <w:tc>
          <w:tcPr>
            <w:tcW w:w="562" w:type="pct"/>
          </w:tcPr>
          <w:p w14:paraId="3F5D0FEE" w14:textId="7F170541" w:rsidR="007A7786" w:rsidRPr="00EF1EB9" w:rsidRDefault="007A7786" w:rsidP="007A7786">
            <w:pPr>
              <w:spacing w:before="80" w:after="80"/>
              <w:jc w:val="center"/>
              <w:rPr>
                <w:bCs/>
                <w:color w:val="005E00"/>
              </w:rPr>
            </w:pPr>
            <w:r w:rsidRPr="00EF1EB9">
              <w:rPr>
                <w:bCs/>
                <w:color w:val="005E00"/>
              </w:rPr>
              <w:t>Yes</w:t>
            </w:r>
          </w:p>
        </w:tc>
      </w:tr>
      <w:tr w:rsidR="007A7786" w:rsidRPr="004E2F74" w14:paraId="4D7AAD4D" w14:textId="77777777" w:rsidTr="003D2BD7">
        <w:tc>
          <w:tcPr>
            <w:tcW w:w="4438" w:type="pct"/>
          </w:tcPr>
          <w:p w14:paraId="53DE9D5E" w14:textId="520D7E9B" w:rsidR="007A7786" w:rsidRPr="004E2F74" w:rsidRDefault="007A7786" w:rsidP="007A7786">
            <w:pPr>
              <w:spacing w:before="80" w:after="80"/>
              <w:jc w:val="left"/>
            </w:pPr>
            <w:r w:rsidRPr="004E2F74">
              <w:t>If yes, when was this last updated?</w:t>
            </w:r>
          </w:p>
        </w:tc>
        <w:tc>
          <w:tcPr>
            <w:tcW w:w="562" w:type="pct"/>
          </w:tcPr>
          <w:p w14:paraId="1E480F2B" w14:textId="237304B0" w:rsidR="007A7786" w:rsidRPr="007A2024" w:rsidRDefault="009602FF" w:rsidP="007A7786">
            <w:pPr>
              <w:spacing w:before="80" w:after="80"/>
              <w:jc w:val="center"/>
              <w:rPr>
                <w:bCs/>
                <w:color w:val="00B050"/>
                <w:highlight w:val="yellow"/>
              </w:rPr>
            </w:pPr>
            <w:r w:rsidRPr="007A2024">
              <w:rPr>
                <w:bCs/>
              </w:rPr>
              <w:t>2025</w:t>
            </w:r>
          </w:p>
        </w:tc>
      </w:tr>
      <w:tr w:rsidR="007A7786" w:rsidRPr="004E2F74" w14:paraId="4E5D6579" w14:textId="77777777" w:rsidTr="003D2BD7">
        <w:tc>
          <w:tcPr>
            <w:tcW w:w="4438" w:type="pct"/>
          </w:tcPr>
          <w:p w14:paraId="76574427" w14:textId="6395DAE5" w:rsidR="007A7786" w:rsidRPr="004E2F74" w:rsidRDefault="007A7786" w:rsidP="007A7786">
            <w:pPr>
              <w:spacing w:before="80" w:after="80"/>
              <w:jc w:val="left"/>
            </w:pPr>
            <w:r w:rsidRPr="004E2F74">
              <w:t>Have you identified locations that are repeatedly affected by extreme weather (e.g. flooding, heat damage, storms)?</w:t>
            </w:r>
          </w:p>
        </w:tc>
        <w:tc>
          <w:tcPr>
            <w:tcW w:w="562" w:type="pct"/>
          </w:tcPr>
          <w:p w14:paraId="0CDE7C90" w14:textId="754960C6" w:rsidR="007A7786" w:rsidRPr="00EF1EB9" w:rsidRDefault="007A7786" w:rsidP="007A7786">
            <w:pPr>
              <w:spacing w:before="80" w:after="80"/>
              <w:jc w:val="center"/>
              <w:rPr>
                <w:bCs/>
                <w:color w:val="005E00"/>
              </w:rPr>
            </w:pPr>
            <w:r w:rsidRPr="00EF1EB9">
              <w:rPr>
                <w:bCs/>
                <w:color w:val="005E00"/>
              </w:rPr>
              <w:t>Yes</w:t>
            </w:r>
          </w:p>
        </w:tc>
      </w:tr>
      <w:tr w:rsidR="007A7786" w:rsidRPr="004E2F74" w14:paraId="594D9E79" w14:textId="77777777" w:rsidTr="003D2BD7">
        <w:tc>
          <w:tcPr>
            <w:tcW w:w="4438" w:type="pct"/>
          </w:tcPr>
          <w:p w14:paraId="700A9F88" w14:textId="2DDF50D5" w:rsidR="007A7786" w:rsidRPr="004E2F74" w:rsidRDefault="007A7786" w:rsidP="007A7786">
            <w:pPr>
              <w:spacing w:before="80" w:after="80"/>
              <w:jc w:val="left"/>
            </w:pPr>
            <w:r w:rsidRPr="004E2F74">
              <w:t>Have you measured and benchmarked the greenhouse gas emissions from your highways maintenance service using a recognised industry standard? Or do you have arrangements in place to do so (e.g. ADEPT Carbon Leadership Programme)?</w:t>
            </w:r>
          </w:p>
        </w:tc>
        <w:tc>
          <w:tcPr>
            <w:tcW w:w="562" w:type="pct"/>
          </w:tcPr>
          <w:p w14:paraId="629716AC" w14:textId="2F5ED526" w:rsidR="007A7786" w:rsidRPr="007A2024" w:rsidRDefault="007A7786" w:rsidP="007A7786">
            <w:pPr>
              <w:spacing w:before="80" w:after="80"/>
              <w:jc w:val="center"/>
              <w:rPr>
                <w:bCs/>
                <w:color w:val="00B050"/>
                <w:highlight w:val="yellow"/>
              </w:rPr>
            </w:pPr>
            <w:r w:rsidRPr="00EF1EB9">
              <w:rPr>
                <w:bCs/>
                <w:color w:val="005E00"/>
              </w:rPr>
              <w:t>Yes</w:t>
            </w:r>
          </w:p>
        </w:tc>
      </w:tr>
      <w:tr w:rsidR="007A7786" w:rsidRPr="004E2F74" w14:paraId="2163CBA1" w14:textId="77777777" w:rsidTr="003D2BD7">
        <w:tc>
          <w:tcPr>
            <w:tcW w:w="4438" w:type="pct"/>
          </w:tcPr>
          <w:p w14:paraId="11C56792" w14:textId="51570652" w:rsidR="007A7786" w:rsidRPr="004E2F74" w:rsidRDefault="007A7786" w:rsidP="007A7786">
            <w:pPr>
              <w:spacing w:before="80" w:after="80"/>
              <w:jc w:val="left"/>
            </w:pPr>
            <w:r w:rsidRPr="004E2F74">
              <w:t>Have you formally engaged with the ADEPT Live Labs 2 Programme to understand what lessons your authority can utilise to increase the efficiency of your operations and support decarbonisation efforts?</w:t>
            </w:r>
          </w:p>
        </w:tc>
        <w:tc>
          <w:tcPr>
            <w:tcW w:w="562" w:type="pct"/>
          </w:tcPr>
          <w:p w14:paraId="5D22F6D2" w14:textId="0E879CB2" w:rsidR="007A7786" w:rsidRPr="007A2024" w:rsidRDefault="009602FF" w:rsidP="007A7786">
            <w:pPr>
              <w:spacing w:before="80" w:after="80"/>
              <w:jc w:val="center"/>
              <w:rPr>
                <w:bCs/>
                <w:color w:val="00B050"/>
                <w:highlight w:val="yellow"/>
              </w:rPr>
            </w:pPr>
            <w:r w:rsidRPr="007A2024">
              <w:rPr>
                <w:bCs/>
                <w:color w:val="CE0E2D" w:themeColor="accent2"/>
              </w:rPr>
              <w:t>No</w:t>
            </w:r>
          </w:p>
        </w:tc>
      </w:tr>
    </w:tbl>
    <w:p w14:paraId="173C4912" w14:textId="2BB11429" w:rsidR="00647802" w:rsidRPr="004E2F74" w:rsidRDefault="00647802" w:rsidP="007A7786">
      <w:pPr>
        <w:rPr>
          <w:noProof/>
        </w:rPr>
      </w:pPr>
      <w:r w:rsidRPr="007A2024">
        <w:rPr>
          <w:noProof/>
        </w:rPr>
        <w:t>To</w:t>
      </w:r>
      <w:r w:rsidRPr="004E2F74">
        <w:rPr>
          <w:noProof/>
        </w:rPr>
        <w:t>wer Hamlets responds to most extreme</w:t>
      </w:r>
      <w:r w:rsidR="00600602">
        <w:rPr>
          <w:noProof/>
        </w:rPr>
        <w:t>-</w:t>
      </w:r>
      <w:r w:rsidRPr="004E2F74">
        <w:rPr>
          <w:noProof/>
        </w:rPr>
        <w:t>weather</w:t>
      </w:r>
      <w:r w:rsidR="00600602">
        <w:rPr>
          <w:noProof/>
        </w:rPr>
        <w:t>-</w:t>
      </w:r>
      <w:r w:rsidRPr="004E2F74">
        <w:rPr>
          <w:noProof/>
        </w:rPr>
        <w:t>induced incidents reactively</w:t>
      </w:r>
      <w:r w:rsidR="00600602">
        <w:rPr>
          <w:noProof/>
        </w:rPr>
        <w:t>.</w:t>
      </w:r>
      <w:r w:rsidRPr="004E2F74">
        <w:rPr>
          <w:noProof/>
        </w:rPr>
        <w:t xml:space="preserve"> </w:t>
      </w:r>
      <w:r w:rsidR="00600602">
        <w:rPr>
          <w:noProof/>
        </w:rPr>
        <w:t>H</w:t>
      </w:r>
      <w:r w:rsidRPr="004E2F74">
        <w:rPr>
          <w:noProof/>
        </w:rPr>
        <w:t>owever</w:t>
      </w:r>
      <w:r w:rsidR="00600602">
        <w:rPr>
          <w:noProof/>
        </w:rPr>
        <w:t>,</w:t>
      </w:r>
      <w:r w:rsidRPr="004E2F74">
        <w:rPr>
          <w:noProof/>
        </w:rPr>
        <w:t xml:space="preserve"> </w:t>
      </w:r>
      <w:r w:rsidR="00600602">
        <w:rPr>
          <w:noProof/>
        </w:rPr>
        <w:t>the Council</w:t>
      </w:r>
      <w:r w:rsidRPr="004E2F74">
        <w:rPr>
          <w:noProof/>
        </w:rPr>
        <w:t xml:space="preserve"> maintains an awareness of 5 critical drainage areas which are considered high priority for maintenance in order to be proactive against extreme rainfall events. </w:t>
      </w:r>
    </w:p>
    <w:p w14:paraId="035B252A" w14:textId="46D05C12" w:rsidR="00EF5578" w:rsidRPr="007A2024" w:rsidRDefault="00EF5578" w:rsidP="007A7786">
      <w:pPr>
        <w:rPr>
          <w:noProof/>
        </w:rPr>
      </w:pPr>
      <w:r w:rsidRPr="004E2F74">
        <w:rPr>
          <w:noProof/>
        </w:rPr>
        <w:t xml:space="preserve">Tower Hamlets </w:t>
      </w:r>
      <w:r w:rsidR="00027C6D">
        <w:rPr>
          <w:noProof/>
        </w:rPr>
        <w:t>created</w:t>
      </w:r>
      <w:r w:rsidRPr="004E2F74">
        <w:rPr>
          <w:noProof/>
        </w:rPr>
        <w:t xml:space="preserve"> </w:t>
      </w:r>
      <w:r w:rsidR="00027C6D">
        <w:rPr>
          <w:noProof/>
        </w:rPr>
        <w:t>the highways C</w:t>
      </w:r>
      <w:r w:rsidRPr="004E2F74">
        <w:rPr>
          <w:noProof/>
        </w:rPr>
        <w:t xml:space="preserve">arbon </w:t>
      </w:r>
      <w:r w:rsidR="00027C6D">
        <w:rPr>
          <w:noProof/>
        </w:rPr>
        <w:t>M</w:t>
      </w:r>
      <w:r w:rsidRPr="004E2F74">
        <w:rPr>
          <w:noProof/>
        </w:rPr>
        <w:t xml:space="preserve">anagement </w:t>
      </w:r>
      <w:r w:rsidR="00027C6D">
        <w:rPr>
          <w:noProof/>
        </w:rPr>
        <w:t>S</w:t>
      </w:r>
      <w:r w:rsidRPr="004E2F74">
        <w:rPr>
          <w:noProof/>
        </w:rPr>
        <w:t>trateg</w:t>
      </w:r>
      <w:r w:rsidR="00027C6D">
        <w:rPr>
          <w:noProof/>
        </w:rPr>
        <w:t>y</w:t>
      </w:r>
      <w:r w:rsidRPr="004E2F74">
        <w:rPr>
          <w:noProof/>
        </w:rPr>
        <w:t xml:space="preserve"> in 2022</w:t>
      </w:r>
      <w:r w:rsidR="00027C6D">
        <w:rPr>
          <w:noProof/>
        </w:rPr>
        <w:t>, following which the Council carried out a</w:t>
      </w:r>
      <w:r w:rsidRPr="004E2F74">
        <w:rPr>
          <w:noProof/>
        </w:rPr>
        <w:t xml:space="preserve"> baselining exercise to understand embodied CO2 in 2024</w:t>
      </w:r>
      <w:r w:rsidR="00BB4C8C" w:rsidRPr="004E2F74">
        <w:rPr>
          <w:noProof/>
        </w:rPr>
        <w:t xml:space="preserve"> across all assets except structures. This exercise was used to create </w:t>
      </w:r>
      <w:r w:rsidR="00027C6D">
        <w:rPr>
          <w:noProof/>
        </w:rPr>
        <w:t>the highways</w:t>
      </w:r>
      <w:r w:rsidR="00BB4C8C" w:rsidRPr="004E2F74">
        <w:rPr>
          <w:noProof/>
        </w:rPr>
        <w:t xml:space="preserve"> </w:t>
      </w:r>
      <w:r w:rsidR="00027C6D">
        <w:rPr>
          <w:noProof/>
        </w:rPr>
        <w:t>C</w:t>
      </w:r>
      <w:r w:rsidR="00BB4C8C" w:rsidRPr="004E2F74">
        <w:rPr>
          <w:noProof/>
        </w:rPr>
        <w:t xml:space="preserve">arbon </w:t>
      </w:r>
      <w:r w:rsidR="00027C6D">
        <w:rPr>
          <w:noProof/>
        </w:rPr>
        <w:t>M</w:t>
      </w:r>
      <w:r w:rsidR="00BB4C8C" w:rsidRPr="004E2F74">
        <w:rPr>
          <w:noProof/>
        </w:rPr>
        <w:t xml:space="preserve">anagement </w:t>
      </w:r>
      <w:r w:rsidR="00027C6D">
        <w:rPr>
          <w:noProof/>
        </w:rPr>
        <w:t>P</w:t>
      </w:r>
      <w:r w:rsidR="00BB4C8C" w:rsidRPr="004E2F74">
        <w:rPr>
          <w:noProof/>
        </w:rPr>
        <w:t>lan</w:t>
      </w:r>
      <w:r w:rsidR="00027C6D">
        <w:rPr>
          <w:noProof/>
        </w:rPr>
        <w:t>,</w:t>
      </w:r>
      <w:r w:rsidR="00BB4C8C" w:rsidRPr="004E2F74">
        <w:rPr>
          <w:noProof/>
        </w:rPr>
        <w:t xml:space="preserve"> which identifies measures the council </w:t>
      </w:r>
      <w:r w:rsidR="00027C6D">
        <w:rPr>
          <w:noProof/>
        </w:rPr>
        <w:t>can</w:t>
      </w:r>
      <w:r w:rsidR="00BB4C8C" w:rsidRPr="004E2F74">
        <w:rPr>
          <w:noProof/>
        </w:rPr>
        <w:t xml:space="preserve"> implement to lower net carbon emissions </w:t>
      </w:r>
      <w:r w:rsidR="00027C6D">
        <w:rPr>
          <w:noProof/>
        </w:rPr>
        <w:t>and</w:t>
      </w:r>
      <w:r w:rsidR="00BB4C8C" w:rsidRPr="004E2F74">
        <w:rPr>
          <w:noProof/>
        </w:rPr>
        <w:t xml:space="preserve"> a roadmap for doing so.</w:t>
      </w:r>
    </w:p>
    <w:p w14:paraId="744D6752" w14:textId="77777777" w:rsidR="0094636E" w:rsidRDefault="0094636E">
      <w:pPr>
        <w:spacing w:before="0" w:after="0" w:line="240" w:lineRule="auto"/>
        <w:jc w:val="left"/>
        <w:rPr>
          <w:noProof/>
        </w:rPr>
      </w:pPr>
      <w:r>
        <w:rPr>
          <w:noProof/>
        </w:rPr>
        <w:br w:type="page"/>
      </w:r>
    </w:p>
    <w:p w14:paraId="4C1F3B04" w14:textId="456FFD18" w:rsidR="00415917" w:rsidRPr="004E2F74" w:rsidRDefault="00415917" w:rsidP="007A7786">
      <w:pPr>
        <w:rPr>
          <w:noProof/>
        </w:rPr>
      </w:pPr>
      <w:r w:rsidRPr="004E2F74">
        <w:rPr>
          <w:noProof/>
        </w:rPr>
        <w:lastRenderedPageBreak/>
        <w:t>Tower Hamlets has engaged in the following activities to improve heat resilience across the borough:</w:t>
      </w:r>
    </w:p>
    <w:tbl>
      <w:tblPr>
        <w:tblStyle w:val="TableGrid"/>
        <w:tblW w:w="5000"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642"/>
        <w:gridCol w:w="1094"/>
      </w:tblGrid>
      <w:tr w:rsidR="00E60F38" w:rsidRPr="004E2F74" w14:paraId="787605E0" w14:textId="77777777" w:rsidTr="004A7352">
        <w:tc>
          <w:tcPr>
            <w:tcW w:w="4438" w:type="pct"/>
          </w:tcPr>
          <w:p w14:paraId="5173EA00" w14:textId="010C57B9" w:rsidR="00E60F38" w:rsidRPr="004E2F74" w:rsidRDefault="00E60F38" w:rsidP="004A7352">
            <w:pPr>
              <w:spacing w:before="80" w:after="80"/>
              <w:jc w:val="left"/>
            </w:pPr>
            <w:r w:rsidRPr="004E2F74">
              <w:t>Targeted drainage upgrades or maintenance</w:t>
            </w:r>
          </w:p>
        </w:tc>
        <w:tc>
          <w:tcPr>
            <w:tcW w:w="562" w:type="pct"/>
          </w:tcPr>
          <w:p w14:paraId="66E4F41E" w14:textId="61E8DAEE" w:rsidR="00E60F38" w:rsidRPr="00EF1EB9" w:rsidRDefault="00E60F38" w:rsidP="004A7352">
            <w:pPr>
              <w:spacing w:before="80" w:after="80"/>
              <w:jc w:val="center"/>
              <w:rPr>
                <w:bCs/>
                <w:color w:val="005E00"/>
              </w:rPr>
            </w:pPr>
            <w:r w:rsidRPr="00EF1EB9">
              <w:rPr>
                <w:bCs/>
                <w:color w:val="005E00"/>
              </w:rPr>
              <w:t>Yes</w:t>
            </w:r>
          </w:p>
        </w:tc>
      </w:tr>
      <w:tr w:rsidR="00E60F38" w:rsidRPr="004E2F74" w14:paraId="7C113551" w14:textId="77777777" w:rsidTr="004A7352">
        <w:tc>
          <w:tcPr>
            <w:tcW w:w="4438" w:type="pct"/>
          </w:tcPr>
          <w:p w14:paraId="1FFA2DEB" w14:textId="518E176B" w:rsidR="00E60F38" w:rsidRPr="004E2F74" w:rsidRDefault="00E60F38" w:rsidP="004A7352">
            <w:pPr>
              <w:spacing w:before="80" w:after="80"/>
              <w:jc w:val="left"/>
            </w:pPr>
            <w:r w:rsidRPr="004E2F74">
              <w:t>Natural flood management / SuDS</w:t>
            </w:r>
          </w:p>
        </w:tc>
        <w:tc>
          <w:tcPr>
            <w:tcW w:w="562" w:type="pct"/>
          </w:tcPr>
          <w:p w14:paraId="5BC051DB" w14:textId="3D23D792" w:rsidR="00E60F38" w:rsidRPr="00EF1EB9" w:rsidRDefault="00E60F38" w:rsidP="004A7352">
            <w:pPr>
              <w:spacing w:before="80" w:after="80"/>
              <w:jc w:val="center"/>
              <w:rPr>
                <w:bCs/>
                <w:color w:val="005E00"/>
              </w:rPr>
            </w:pPr>
            <w:r w:rsidRPr="00EF1EB9">
              <w:rPr>
                <w:bCs/>
                <w:color w:val="005E00"/>
              </w:rPr>
              <w:t>Yes</w:t>
            </w:r>
          </w:p>
        </w:tc>
      </w:tr>
      <w:tr w:rsidR="00E60F38" w:rsidRPr="004E2F74" w14:paraId="40C575B4" w14:textId="77777777" w:rsidTr="004A7352">
        <w:tc>
          <w:tcPr>
            <w:tcW w:w="4438" w:type="pct"/>
          </w:tcPr>
          <w:p w14:paraId="1B175917" w14:textId="53253B17" w:rsidR="00E60F38" w:rsidRPr="004E2F74" w:rsidRDefault="00E60F38" w:rsidP="004A7352">
            <w:pPr>
              <w:spacing w:before="80" w:after="80"/>
              <w:jc w:val="left"/>
            </w:pPr>
            <w:r w:rsidRPr="004E2F74">
              <w:t>Targeted slope / ground stability / landslip mitigation</w:t>
            </w:r>
          </w:p>
        </w:tc>
        <w:tc>
          <w:tcPr>
            <w:tcW w:w="562" w:type="pct"/>
          </w:tcPr>
          <w:p w14:paraId="69C18984" w14:textId="668AF997" w:rsidR="00E60F38" w:rsidRPr="007A2024" w:rsidRDefault="00415917" w:rsidP="004A7352">
            <w:pPr>
              <w:spacing w:before="80" w:after="80"/>
              <w:jc w:val="center"/>
              <w:rPr>
                <w:bCs/>
                <w:color w:val="00B050"/>
              </w:rPr>
            </w:pPr>
            <w:r w:rsidRPr="007A2024">
              <w:rPr>
                <w:bCs/>
                <w:color w:val="CE0E2D" w:themeColor="accent2"/>
              </w:rPr>
              <w:t>No</w:t>
            </w:r>
          </w:p>
        </w:tc>
      </w:tr>
      <w:tr w:rsidR="00412D91" w:rsidRPr="004E2F74" w14:paraId="1C140C08" w14:textId="77777777" w:rsidTr="004A7352">
        <w:tc>
          <w:tcPr>
            <w:tcW w:w="4438" w:type="pct"/>
          </w:tcPr>
          <w:p w14:paraId="62CC608D" w14:textId="2382B0D0" w:rsidR="00412D91" w:rsidRPr="004E2F74" w:rsidRDefault="00412D91" w:rsidP="004A7352">
            <w:pPr>
              <w:spacing w:before="80" w:after="80"/>
              <w:jc w:val="left"/>
            </w:pPr>
            <w:r w:rsidRPr="004E2F74">
              <w:t>Heat resilient materials or surface treatments</w:t>
            </w:r>
          </w:p>
        </w:tc>
        <w:tc>
          <w:tcPr>
            <w:tcW w:w="562" w:type="pct"/>
            <w:vAlign w:val="center"/>
          </w:tcPr>
          <w:p w14:paraId="55A0FCEE" w14:textId="5ADC6405" w:rsidR="00412D91" w:rsidRPr="007A2024" w:rsidRDefault="009602FF" w:rsidP="004A7352">
            <w:pPr>
              <w:spacing w:before="80" w:after="80"/>
              <w:jc w:val="center"/>
              <w:rPr>
                <w:bCs/>
                <w:color w:val="00B050"/>
              </w:rPr>
            </w:pPr>
            <w:r w:rsidRPr="007A2024">
              <w:rPr>
                <w:bCs/>
                <w:color w:val="CE0E2D" w:themeColor="accent2"/>
              </w:rPr>
              <w:t>No</w:t>
            </w:r>
          </w:p>
        </w:tc>
      </w:tr>
      <w:tr w:rsidR="00412D91" w:rsidRPr="004E2F74" w14:paraId="5EC6D98B" w14:textId="77777777" w:rsidTr="004A7352">
        <w:tc>
          <w:tcPr>
            <w:tcW w:w="4438" w:type="pct"/>
          </w:tcPr>
          <w:p w14:paraId="481E5304" w14:textId="2FEE6765" w:rsidR="00412D91" w:rsidRPr="004E2F74" w:rsidRDefault="00412D91" w:rsidP="004A7352">
            <w:pPr>
              <w:spacing w:before="80" w:after="80"/>
              <w:jc w:val="left"/>
            </w:pPr>
            <w:r w:rsidRPr="004E2F74">
              <w:t>Tree planting / shading for heat management</w:t>
            </w:r>
          </w:p>
        </w:tc>
        <w:tc>
          <w:tcPr>
            <w:tcW w:w="562" w:type="pct"/>
            <w:vAlign w:val="center"/>
          </w:tcPr>
          <w:p w14:paraId="4E639E90" w14:textId="77777777" w:rsidR="00412D91" w:rsidRPr="00EF1EB9" w:rsidRDefault="00412D91" w:rsidP="004A7352">
            <w:pPr>
              <w:spacing w:before="80" w:after="80"/>
              <w:jc w:val="center"/>
              <w:rPr>
                <w:bCs/>
                <w:color w:val="005E00"/>
              </w:rPr>
            </w:pPr>
            <w:r w:rsidRPr="00EF1EB9">
              <w:rPr>
                <w:bCs/>
                <w:color w:val="005E00"/>
              </w:rPr>
              <w:t>Yes</w:t>
            </w:r>
          </w:p>
        </w:tc>
      </w:tr>
      <w:tr w:rsidR="00412D91" w:rsidRPr="004E2F74" w14:paraId="236966F7" w14:textId="77777777" w:rsidTr="004A7352">
        <w:tc>
          <w:tcPr>
            <w:tcW w:w="4438" w:type="pct"/>
          </w:tcPr>
          <w:p w14:paraId="0D94A488" w14:textId="156FA64D" w:rsidR="00412D91" w:rsidRPr="004E2F74" w:rsidRDefault="00412D91" w:rsidP="004A7352">
            <w:pPr>
              <w:spacing w:before="80" w:after="80"/>
              <w:jc w:val="left"/>
            </w:pPr>
            <w:r w:rsidRPr="004E2F74">
              <w:t>Other</w:t>
            </w:r>
          </w:p>
        </w:tc>
        <w:tc>
          <w:tcPr>
            <w:tcW w:w="562" w:type="pct"/>
            <w:vAlign w:val="center"/>
          </w:tcPr>
          <w:p w14:paraId="1A78B2A0" w14:textId="669CCC63" w:rsidR="00412D91" w:rsidRPr="007A2024" w:rsidRDefault="00415917" w:rsidP="004A7352">
            <w:pPr>
              <w:spacing w:before="80" w:after="80"/>
              <w:jc w:val="center"/>
              <w:rPr>
                <w:bCs/>
                <w:color w:val="00B050"/>
              </w:rPr>
            </w:pPr>
            <w:r w:rsidRPr="007A2024">
              <w:rPr>
                <w:bCs/>
                <w:color w:val="CE0E2D" w:themeColor="accent2"/>
              </w:rPr>
              <w:t>No</w:t>
            </w:r>
          </w:p>
        </w:tc>
      </w:tr>
      <w:tr w:rsidR="001E03C3" w:rsidRPr="004E2F74" w14:paraId="0948E95A" w14:textId="77777777" w:rsidTr="004A7352">
        <w:tc>
          <w:tcPr>
            <w:tcW w:w="4438" w:type="pct"/>
          </w:tcPr>
          <w:p w14:paraId="116C8361" w14:textId="57048F57" w:rsidR="001E03C3" w:rsidRPr="004E2F74" w:rsidRDefault="001E03C3" w:rsidP="004A7352">
            <w:pPr>
              <w:spacing w:before="80" w:after="80"/>
              <w:jc w:val="left"/>
            </w:pPr>
            <w:r w:rsidRPr="004E2F74">
              <w:t>None of the above</w:t>
            </w:r>
          </w:p>
        </w:tc>
        <w:tc>
          <w:tcPr>
            <w:tcW w:w="562" w:type="pct"/>
            <w:vAlign w:val="center"/>
          </w:tcPr>
          <w:p w14:paraId="0AF8E3D4" w14:textId="117FC5A3" w:rsidR="001E03C3" w:rsidRPr="007A2024" w:rsidRDefault="001E03C3" w:rsidP="004A7352">
            <w:pPr>
              <w:spacing w:before="80" w:after="80"/>
              <w:jc w:val="center"/>
              <w:rPr>
                <w:bCs/>
                <w:color w:val="00B050"/>
              </w:rPr>
            </w:pPr>
            <w:r w:rsidRPr="007A2024">
              <w:rPr>
                <w:bCs/>
                <w:color w:val="CE0E2D" w:themeColor="accent2"/>
              </w:rPr>
              <w:t>No</w:t>
            </w:r>
          </w:p>
        </w:tc>
      </w:tr>
    </w:tbl>
    <w:p w14:paraId="2F1409BB" w14:textId="7AD061F0" w:rsidR="00811A5E" w:rsidRPr="004E2F74" w:rsidRDefault="00FC68FC" w:rsidP="007A7786">
      <w:pPr>
        <w:rPr>
          <w:noProof/>
        </w:rPr>
      </w:pPr>
      <w:r w:rsidRPr="004E2F74">
        <w:rPr>
          <w:noProof/>
        </w:rPr>
        <w:t>Tower Hamlets</w:t>
      </w:r>
      <w:r w:rsidR="00046164" w:rsidRPr="004E2F74">
        <w:rPr>
          <w:noProof/>
        </w:rPr>
        <w:t xml:space="preserve"> actively manages climate-related risks to the highway network through a combination of planned adaptation measures, emergency planning and cross-service collaboration.</w:t>
      </w:r>
    </w:p>
    <w:p w14:paraId="7D2E62C6" w14:textId="7A5C04B9" w:rsidR="003F06DB" w:rsidRPr="004E2F74" w:rsidRDefault="003F06DB" w:rsidP="007A2024">
      <w:pPr>
        <w:spacing w:before="0" w:line="240" w:lineRule="auto"/>
      </w:pPr>
      <w:r w:rsidRPr="004E2F74">
        <w:rPr>
          <w:noProof/>
        </w:rPr>
        <w:t>Tower Hamlets has taken several steps to reduce its env</w:t>
      </w:r>
      <w:r w:rsidR="00415917" w:rsidRPr="004E2F74">
        <w:rPr>
          <w:noProof/>
        </w:rPr>
        <w:t>i</w:t>
      </w:r>
      <w:r w:rsidRPr="004E2F74">
        <w:rPr>
          <w:noProof/>
        </w:rPr>
        <w:t xml:space="preserve">ronmental impacts such as </w:t>
      </w:r>
      <w:r w:rsidRPr="004E2F74">
        <w:t xml:space="preserve">upgrading all luminaires to LED technology, adopting an adaptive lighting strategy, using </w:t>
      </w:r>
      <w:r w:rsidR="00BF6C89" w:rsidRPr="004E2F74">
        <w:t>w</w:t>
      </w:r>
      <w:r w:rsidRPr="004E2F74">
        <w:t>arm-mix asphalt resurfacing specifications</w:t>
      </w:r>
      <w:r w:rsidR="00BF6C89" w:rsidRPr="004E2F74">
        <w:t xml:space="preserve"> and t</w:t>
      </w:r>
      <w:r w:rsidRPr="004E2F74">
        <w:t>rialling innovative treatments (e.g. recycled rubber-mix surfacing)</w:t>
      </w:r>
      <w:r w:rsidR="00BF6C89" w:rsidRPr="004E2F74">
        <w:t>.</w:t>
      </w:r>
    </w:p>
    <w:p w14:paraId="217BF770" w14:textId="2BD044CD" w:rsidR="00415917" w:rsidRPr="004E2F74" w:rsidRDefault="00BF6C89" w:rsidP="007A7786">
      <w:r w:rsidRPr="004E2F74">
        <w:t>Tower Hamlets has emergency plans for climate events that impact highway infrastructure</w:t>
      </w:r>
      <w:r w:rsidR="00415917" w:rsidRPr="004E2F74">
        <w:t>, as included in</w:t>
      </w:r>
      <w:r w:rsidRPr="004E2F74">
        <w:t xml:space="preserve"> the Local Flood Risk Management Strategy (LFRMS), Surface Water Management Plan (SWMP) and the Winter Service Plan (WSP).</w:t>
      </w:r>
    </w:p>
    <w:p w14:paraId="79A5F34C" w14:textId="58286A1E" w:rsidR="003F06DB" w:rsidRPr="007A2024" w:rsidRDefault="00BF6C89" w:rsidP="007A7786">
      <w:r w:rsidRPr="004E2F74">
        <w:t>Tower Hamlets is committed to providing resilience by recognising and protecting key links as defined in the Resilient Network and having the appropriate emergency plans in place. The Resilient Network represents a collection of strategic roads that are essential for the continuity of economic activity and access to emergency or essential services such as schools, hospitals and shops. It has been defined in coordination with other London boroughs via LoTAG.</w:t>
      </w:r>
    </w:p>
    <w:p w14:paraId="556F26F3" w14:textId="435F3399" w:rsidR="00415917" w:rsidRPr="004E2F74" w:rsidRDefault="00415917" w:rsidP="007A7786">
      <w:r w:rsidRPr="004E2F74">
        <w:t>In 2025 and 2026, Tower Hamlets produced a SuDS Guidance Document and undertook an opportunity mapping exercise to identify suitable and effective potential SuDS locations. Similarly, as part of the Public Highway Tree Planting Programme, Tower Hamlets plan</w:t>
      </w:r>
      <w:r w:rsidR="00600602">
        <w:t>s</w:t>
      </w:r>
      <w:r w:rsidRPr="004E2F74">
        <w:t xml:space="preserve"> to plant another 137 trees, which will provide additional shelter and heat relief to pedestrians.</w:t>
      </w:r>
    </w:p>
    <w:p w14:paraId="2B195BDE" w14:textId="77777777" w:rsidR="001A2DD2" w:rsidRPr="004E2F74" w:rsidRDefault="001A2DD2">
      <w:pPr>
        <w:spacing w:before="0" w:after="0" w:line="240" w:lineRule="auto"/>
        <w:jc w:val="left"/>
        <w:rPr>
          <w:noProof/>
        </w:rPr>
        <w:sectPr w:rsidR="001A2DD2" w:rsidRPr="004E2F74" w:rsidSect="008E36F6">
          <w:headerReference w:type="default" r:id="rId57"/>
          <w:pgSz w:w="11900" w:h="16840"/>
          <w:pgMar w:top="1418" w:right="1077" w:bottom="1134" w:left="1077" w:header="284" w:footer="284" w:gutter="0"/>
          <w:cols w:space="720"/>
          <w:docGrid w:linePitch="360"/>
        </w:sectPr>
      </w:pPr>
    </w:p>
    <w:p w14:paraId="1AFAC9F9" w14:textId="019F79B9" w:rsidR="00125ABD" w:rsidRPr="00F44208" w:rsidRDefault="006D489E" w:rsidP="00125ABD">
      <w:pPr>
        <w:pStyle w:val="Heading1"/>
      </w:pPr>
      <w:bookmarkStart w:id="33" w:name="_Toc239168031"/>
      <w:r w:rsidRPr="00F44208">
        <w:lastRenderedPageBreak/>
        <w:t xml:space="preserve">B10 </w:t>
      </w:r>
      <w:r w:rsidR="00125ABD" w:rsidRPr="00F44208">
        <w:t>Innovation</w:t>
      </w:r>
      <w:bookmarkEnd w:id="33"/>
    </w:p>
    <w:p w14:paraId="495CEC1F" w14:textId="6C8F0DB1" w:rsidR="001E4881" w:rsidRPr="004E2F74" w:rsidRDefault="00FC68FC" w:rsidP="001E4881">
      <w:pPr>
        <w:rPr>
          <w:noProof/>
        </w:rPr>
      </w:pPr>
      <w:r w:rsidRPr="004E2F74">
        <w:rPr>
          <w:noProof/>
        </w:rPr>
        <w:t>Tower Hamlets</w:t>
      </w:r>
      <w:r w:rsidR="007615F7" w:rsidRPr="004E2F74">
        <w:rPr>
          <w:noProof/>
        </w:rPr>
        <w:t xml:space="preserve"> is committed to </w:t>
      </w:r>
      <w:r w:rsidR="0094636E">
        <w:rPr>
          <w:noProof/>
        </w:rPr>
        <w:t xml:space="preserve">the </w:t>
      </w:r>
      <w:r w:rsidR="007615F7" w:rsidRPr="004E2F74">
        <w:rPr>
          <w:noProof/>
        </w:rPr>
        <w:t xml:space="preserve">continuous improvement </w:t>
      </w:r>
      <w:r w:rsidR="0094636E">
        <w:rPr>
          <w:noProof/>
        </w:rPr>
        <w:t>of its</w:t>
      </w:r>
      <w:r w:rsidR="007615F7" w:rsidRPr="004E2F74">
        <w:rPr>
          <w:noProof/>
        </w:rPr>
        <w:t xml:space="preserve"> highways maintenance service plann</w:t>
      </w:r>
      <w:r w:rsidR="0094636E">
        <w:rPr>
          <w:noProof/>
        </w:rPr>
        <w:t>ing</w:t>
      </w:r>
      <w:r w:rsidR="007615F7" w:rsidRPr="004E2F74">
        <w:rPr>
          <w:noProof/>
        </w:rPr>
        <w:t xml:space="preserve"> and </w:t>
      </w:r>
      <w:r w:rsidR="0094636E">
        <w:rPr>
          <w:noProof/>
        </w:rPr>
        <w:t>delivery</w:t>
      </w:r>
      <w:r w:rsidR="007615F7" w:rsidRPr="004E2F74">
        <w:rPr>
          <w:noProof/>
        </w:rPr>
        <w:t>, embracing innovative materials, techniques, technologies and processes where these can improve network performance, reduce costs, lower carbon emissions or minimise disruption to road users.</w:t>
      </w:r>
    </w:p>
    <w:tbl>
      <w:tblPr>
        <w:tblStyle w:val="TableGrid"/>
        <w:tblW w:w="5000"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642"/>
        <w:gridCol w:w="1094"/>
      </w:tblGrid>
      <w:tr w:rsidR="001E4881" w:rsidRPr="004E2F74" w14:paraId="3D6C1995" w14:textId="77777777" w:rsidTr="004A7352">
        <w:tc>
          <w:tcPr>
            <w:tcW w:w="4438" w:type="pct"/>
          </w:tcPr>
          <w:p w14:paraId="40C9156B" w14:textId="3E8AB9D4" w:rsidR="001E4881" w:rsidRPr="004E2F74" w:rsidRDefault="001E4881" w:rsidP="004A7352">
            <w:pPr>
              <w:spacing w:before="80" w:after="80"/>
              <w:jc w:val="left"/>
            </w:pPr>
            <w:r w:rsidRPr="004E2F74">
              <w:t>Do your procurement and contracting approaches encourage and reward innovative practice?</w:t>
            </w:r>
          </w:p>
        </w:tc>
        <w:tc>
          <w:tcPr>
            <w:tcW w:w="562" w:type="pct"/>
          </w:tcPr>
          <w:p w14:paraId="7D478FFF" w14:textId="77777777" w:rsidR="001E4881" w:rsidRPr="00EF1EB9" w:rsidRDefault="001E4881" w:rsidP="004A7352">
            <w:pPr>
              <w:spacing w:before="80" w:after="80"/>
              <w:jc w:val="center"/>
              <w:rPr>
                <w:bCs/>
                <w:color w:val="005E00"/>
              </w:rPr>
            </w:pPr>
            <w:r w:rsidRPr="00EF1EB9">
              <w:rPr>
                <w:bCs/>
                <w:color w:val="005E00"/>
              </w:rPr>
              <w:t>Yes</w:t>
            </w:r>
          </w:p>
        </w:tc>
      </w:tr>
      <w:tr w:rsidR="001E4881" w:rsidRPr="004E2F74" w14:paraId="2B0BDCBB" w14:textId="77777777" w:rsidTr="004A7352">
        <w:tc>
          <w:tcPr>
            <w:tcW w:w="4438" w:type="pct"/>
          </w:tcPr>
          <w:p w14:paraId="771E2AFD" w14:textId="4F18EB42" w:rsidR="001E4881" w:rsidRPr="004E2F74" w:rsidRDefault="001E4881" w:rsidP="004A7352">
            <w:pPr>
              <w:spacing w:before="80" w:after="80"/>
              <w:jc w:val="left"/>
            </w:pPr>
            <w:r w:rsidRPr="004E2F74">
              <w:t>Can you demonstrate that innovative materials and practices are regularly reviewed and, where appropriate, integrated into business-as-usual operations?</w:t>
            </w:r>
          </w:p>
        </w:tc>
        <w:tc>
          <w:tcPr>
            <w:tcW w:w="562" w:type="pct"/>
          </w:tcPr>
          <w:p w14:paraId="5B641F26" w14:textId="77777777" w:rsidR="001E4881" w:rsidRPr="00EF1EB9" w:rsidRDefault="001E4881" w:rsidP="004A7352">
            <w:pPr>
              <w:spacing w:before="80" w:after="80"/>
              <w:jc w:val="center"/>
              <w:rPr>
                <w:bCs/>
                <w:color w:val="005E00"/>
              </w:rPr>
            </w:pPr>
            <w:r w:rsidRPr="00EF1EB9">
              <w:rPr>
                <w:bCs/>
                <w:color w:val="005E00"/>
              </w:rPr>
              <w:t>Yes</w:t>
            </w:r>
          </w:p>
        </w:tc>
      </w:tr>
      <w:tr w:rsidR="001E4881" w:rsidRPr="004E2F74" w14:paraId="60E312F1" w14:textId="77777777" w:rsidTr="004A7352">
        <w:tc>
          <w:tcPr>
            <w:tcW w:w="4438" w:type="pct"/>
          </w:tcPr>
          <w:p w14:paraId="011FC94E" w14:textId="32667BB5" w:rsidR="001E4881" w:rsidRPr="004E2F74" w:rsidRDefault="001E4881" w:rsidP="004A7352">
            <w:pPr>
              <w:spacing w:before="80" w:after="80"/>
              <w:jc w:val="left"/>
            </w:pPr>
            <w:r w:rsidRPr="004E2F74">
              <w:t>If you have conducted innovation trials, have you shared the findings of these publicly or with professional networks?</w:t>
            </w:r>
          </w:p>
        </w:tc>
        <w:tc>
          <w:tcPr>
            <w:tcW w:w="562" w:type="pct"/>
          </w:tcPr>
          <w:p w14:paraId="3B7A60DF" w14:textId="77777777" w:rsidR="001E4881" w:rsidRPr="00EF1EB9" w:rsidRDefault="001E4881" w:rsidP="004A7352">
            <w:pPr>
              <w:spacing w:before="80" w:after="80"/>
              <w:jc w:val="center"/>
              <w:rPr>
                <w:bCs/>
                <w:color w:val="005E00"/>
              </w:rPr>
            </w:pPr>
            <w:r w:rsidRPr="00EF1EB9">
              <w:rPr>
                <w:bCs/>
                <w:color w:val="005E00"/>
              </w:rPr>
              <w:t>Yes</w:t>
            </w:r>
          </w:p>
        </w:tc>
      </w:tr>
    </w:tbl>
    <w:p w14:paraId="00D9A133" w14:textId="365FABD1" w:rsidR="00AE1B4B" w:rsidRPr="004E2F74" w:rsidRDefault="00FC68FC" w:rsidP="004A7352">
      <w:r w:rsidRPr="004E2F74">
        <w:t>Tower Hamlets</w:t>
      </w:r>
      <w:r w:rsidR="004A7352" w:rsidRPr="004E2F74">
        <w:t xml:space="preserve"> works with its contractors and supply chain to explore and implement innovative maintenance techniques and materials, seeking to improve asset performance and value for money while reducing the carbon impact of maintenance activities.</w:t>
      </w:r>
    </w:p>
    <w:p w14:paraId="0AA93EE5" w14:textId="7AB6D597" w:rsidR="00BF3FE7" w:rsidRPr="004E2F74" w:rsidRDefault="00580EE5" w:rsidP="00BF3FE7">
      <w:r>
        <w:t>In 2026, t</w:t>
      </w:r>
      <w:r w:rsidR="00BF3FE7" w:rsidRPr="004E2F74">
        <w:t>h</w:t>
      </w:r>
      <w:r w:rsidR="00027C6D">
        <w:t>e</w:t>
      </w:r>
      <w:r w:rsidR="00BF3FE7" w:rsidRPr="004E2F74">
        <w:t xml:space="preserve"> </w:t>
      </w:r>
      <w:r w:rsidR="00027C6D">
        <w:t>Council</w:t>
      </w:r>
      <w:r w:rsidR="00BF3FE7" w:rsidRPr="004E2F74">
        <w:t xml:space="preserve"> </w:t>
      </w:r>
      <w:r>
        <w:t>is</w:t>
      </w:r>
      <w:r w:rsidR="00BF3FE7" w:rsidRPr="004E2F74">
        <w:t xml:space="preserve"> </w:t>
      </w:r>
      <w:r>
        <w:t>undertaking</w:t>
      </w:r>
      <w:r w:rsidR="00BF3FE7" w:rsidRPr="004E2F74">
        <w:t xml:space="preserve"> </w:t>
      </w:r>
      <w:r>
        <w:t xml:space="preserve">ride quality analysis from </w:t>
      </w:r>
      <w:r w:rsidRPr="004E2F74">
        <w:t>connected vehicle</w:t>
      </w:r>
      <w:r>
        <w:t xml:space="preserve"> data. </w:t>
      </w:r>
      <w:r w:rsidR="00BF3FE7" w:rsidRPr="004E2F74">
        <w:t>Applying this ride quality data will complement the visual condition surveys undertaken which excel at collecting data on visible defects but are less accurate when used alone to measure less visible defects, such as undulating profiles and subsidence issues</w:t>
      </w:r>
      <w:r w:rsidR="00FE0AA0">
        <w:t xml:space="preserve"> for which the ride quality analysis is more effective</w:t>
      </w:r>
      <w:r w:rsidR="00BF3FE7" w:rsidRPr="004E2F74">
        <w:t>.</w:t>
      </w:r>
    </w:p>
    <w:p w14:paraId="10876CA5" w14:textId="49E92050" w:rsidR="00F30B74" w:rsidRPr="004E2F74" w:rsidRDefault="0016551E" w:rsidP="004A7352">
      <w:r w:rsidRPr="004E2F74">
        <w:t xml:space="preserve">Tower Hamlets </w:t>
      </w:r>
      <w:r w:rsidR="00600602">
        <w:t>is</w:t>
      </w:r>
      <w:r w:rsidR="00580EE5">
        <w:t xml:space="preserve"> </w:t>
      </w:r>
      <w:r w:rsidR="00FE0AA0">
        <w:t>investigating the</w:t>
      </w:r>
      <w:r w:rsidRPr="004E2F74">
        <w:t xml:space="preserve"> develop</w:t>
      </w:r>
      <w:r w:rsidR="00FE0AA0">
        <w:t>ment of</w:t>
      </w:r>
      <w:r w:rsidRPr="004E2F74">
        <w:t xml:space="preserve"> a centralised digital </w:t>
      </w:r>
      <w:r w:rsidR="00FE0AA0">
        <w:t>model</w:t>
      </w:r>
      <w:r w:rsidRPr="004E2F74">
        <w:t xml:space="preserve"> that provides a more aligned and holistic view of its highway and transport network. </w:t>
      </w:r>
      <w:r w:rsidR="00580EE5">
        <w:t>This</w:t>
      </w:r>
      <w:r w:rsidRPr="004E2F74">
        <w:t xml:space="preserve"> system will strengthen the evidence base for decision making and progress monitoring, allowing </w:t>
      </w:r>
      <w:r w:rsidR="00580EE5">
        <w:t>Tower Hamlets</w:t>
      </w:r>
      <w:r w:rsidRPr="004E2F74">
        <w:t xml:space="preserve"> to understand its performance over time and prioritise investment </w:t>
      </w:r>
      <w:r w:rsidR="00580EE5">
        <w:t>efficiently</w:t>
      </w:r>
      <w:r w:rsidRPr="004E2F74">
        <w:t>.</w:t>
      </w:r>
    </w:p>
    <w:p w14:paraId="094F03E8" w14:textId="3FF3E592" w:rsidR="0016551E" w:rsidRPr="004E2F74" w:rsidRDefault="0016551E" w:rsidP="004A7352">
      <w:r w:rsidRPr="004E2F74">
        <w:t xml:space="preserve">Tower Hamlets </w:t>
      </w:r>
      <w:r w:rsidR="00580EE5">
        <w:t>is</w:t>
      </w:r>
      <w:r w:rsidRPr="004E2F74">
        <w:t xml:space="preserve"> </w:t>
      </w:r>
      <w:r w:rsidR="00580EE5">
        <w:t>trialling</w:t>
      </w:r>
      <w:r w:rsidRPr="004E2F74">
        <w:t xml:space="preserve"> fibre</w:t>
      </w:r>
      <w:r w:rsidR="00580EE5">
        <w:t>-</w:t>
      </w:r>
      <w:r w:rsidRPr="004E2F74">
        <w:t xml:space="preserve">reinforced paving slabs </w:t>
      </w:r>
      <w:r w:rsidR="00580EE5">
        <w:t>where vehicle overrun is expected</w:t>
      </w:r>
      <w:r w:rsidRPr="004E2F74">
        <w:t xml:space="preserve"> to reduce </w:t>
      </w:r>
      <w:r w:rsidR="00580EE5">
        <w:t>wheel loading</w:t>
      </w:r>
      <w:r w:rsidRPr="004E2F74">
        <w:t xml:space="preserve"> damage on footways</w:t>
      </w:r>
      <w:r w:rsidR="00580EE5">
        <w:t>. This is being trialled</w:t>
      </w:r>
      <w:r w:rsidRPr="004E2F74">
        <w:t xml:space="preserve"> on permitted streets in various areas </w:t>
      </w:r>
      <w:r w:rsidR="00580EE5">
        <w:t>across the borough</w:t>
      </w:r>
      <w:r w:rsidRPr="004E2F74">
        <w:t>.</w:t>
      </w:r>
    </w:p>
    <w:p w14:paraId="6DA12DF7" w14:textId="0289B6CB" w:rsidR="00AF4DEB" w:rsidRPr="007A2024" w:rsidRDefault="00AF4DEB" w:rsidP="00AF4DEB">
      <w:pPr>
        <w:pStyle w:val="Heading2No"/>
        <w:rPr>
          <w:rFonts w:ascii="Raleway" w:hAnsi="Raleway"/>
        </w:rPr>
      </w:pPr>
      <w:r w:rsidRPr="007A2024">
        <w:rPr>
          <w:rFonts w:ascii="Raleway" w:hAnsi="Raleway"/>
        </w:rPr>
        <w:t>Examples of innovation adopted</w:t>
      </w:r>
    </w:p>
    <w:p w14:paraId="2CCBFCC1" w14:textId="3AADD516" w:rsidR="0016551E" w:rsidRPr="007A2024" w:rsidRDefault="00894383" w:rsidP="0016551E">
      <w:pPr>
        <w:pStyle w:val="MetisBulletBody"/>
        <w:rPr>
          <w:noProof/>
        </w:rPr>
      </w:pPr>
      <w:r w:rsidRPr="007A2024">
        <w:rPr>
          <w:b/>
          <w:bCs/>
          <w:noProof/>
        </w:rPr>
        <w:t xml:space="preserve">Adaptive Street </w:t>
      </w:r>
      <w:r w:rsidR="00F56581" w:rsidRPr="007A2024">
        <w:rPr>
          <w:b/>
          <w:bCs/>
          <w:noProof/>
        </w:rPr>
        <w:t>Lighting</w:t>
      </w:r>
      <w:r w:rsidRPr="007A2024">
        <w:rPr>
          <w:noProof/>
        </w:rPr>
        <w:t xml:space="preserve"> – Tower Hamlets has undertaken a review of streets, considering factors such as cycle routes, public services (hospitals, schools etc.), town centres and traffic to determine a street lighting risk hierarchy. </w:t>
      </w:r>
      <w:r w:rsidR="00CA70DF" w:rsidRPr="007A2024">
        <w:rPr>
          <w:noProof/>
        </w:rPr>
        <w:t xml:space="preserve">Various suitable streets were identified </w:t>
      </w:r>
      <w:r w:rsidR="00600602">
        <w:rPr>
          <w:noProof/>
        </w:rPr>
        <w:t xml:space="preserve">in trials </w:t>
      </w:r>
      <w:r w:rsidR="00CA70DF" w:rsidRPr="007A2024">
        <w:rPr>
          <w:noProof/>
        </w:rPr>
        <w:t xml:space="preserve">for </w:t>
      </w:r>
      <w:r w:rsidRPr="007A2024">
        <w:rPr>
          <w:noProof/>
        </w:rPr>
        <w:t>lower lighting levels in 2023/24. Following the completion of Central Management System (CMS) integration across the network in 2025,</w:t>
      </w:r>
      <w:r w:rsidR="00CA70DF" w:rsidRPr="007A2024">
        <w:rPr>
          <w:noProof/>
        </w:rPr>
        <w:t xml:space="preserve"> Tower Hamlets have begun a phased implementation of adaptive lighting, which has already begun to reduce the cost and carbon </w:t>
      </w:r>
      <w:r w:rsidR="00CA70DF" w:rsidRPr="007A2024">
        <w:rPr>
          <w:noProof/>
        </w:rPr>
        <w:lastRenderedPageBreak/>
        <w:t>resulting from electricity for lighting, while maintaining safety standards in accordance with British Standards.</w:t>
      </w:r>
      <w:r w:rsidR="0016551E" w:rsidRPr="004E2F74">
        <w:rPr>
          <w:noProof/>
        </w:rPr>
        <w:t xml:space="preserve"> </w:t>
      </w:r>
      <w:r w:rsidR="000F558A" w:rsidRPr="000F558A">
        <w:rPr>
          <w:noProof/>
        </w:rPr>
        <w:t>Tower Hamlets is also investigating the potential to integrate column-attached traffic count sensors with the CMS network, in order to gain live and synchronised network insights</w:t>
      </w:r>
      <w:r w:rsidR="00FE0AA0">
        <w:rPr>
          <w:noProof/>
        </w:rPr>
        <w:t xml:space="preserve"> through the same system</w:t>
      </w:r>
      <w:r w:rsidR="000F558A" w:rsidRPr="000F558A">
        <w:rPr>
          <w:noProof/>
        </w:rPr>
        <w:t>.</w:t>
      </w:r>
    </w:p>
    <w:p w14:paraId="6DB28A92" w14:textId="29F1E34B" w:rsidR="00CA70DF" w:rsidRPr="007A2024" w:rsidRDefault="00F56581" w:rsidP="007A2024">
      <w:pPr>
        <w:pStyle w:val="MetisBulletBody"/>
        <w:rPr>
          <w:noProof/>
        </w:rPr>
      </w:pPr>
      <w:r w:rsidRPr="004E2F74">
        <w:rPr>
          <w:b/>
          <w:bCs/>
          <w:noProof/>
        </w:rPr>
        <w:t>AISIN Connected Vehicle Data</w:t>
      </w:r>
      <w:r w:rsidRPr="004E2F74">
        <w:rPr>
          <w:noProof/>
        </w:rPr>
        <w:t xml:space="preserve"> – In 2025, Tower Hamlets used AISIN RoadTrace connected vehicle data to identify areas on the network where high speeds and harsh</w:t>
      </w:r>
      <w:r w:rsidR="00600602">
        <w:rPr>
          <w:noProof/>
        </w:rPr>
        <w:t xml:space="preserve"> </w:t>
      </w:r>
      <w:r w:rsidRPr="004E2F74">
        <w:rPr>
          <w:noProof/>
        </w:rPr>
        <w:t>braking were prevalent. This data was fed into a wider road safety scoring system to identify priority locations for safety improvement schemes across the borough, resulting in a road safety action plan. This provided a cost-effective means of collecting this information, compared to alternative methods.</w:t>
      </w:r>
      <w:r w:rsidR="00CA70DF" w:rsidRPr="007A2024">
        <w:rPr>
          <w:noProof/>
        </w:rPr>
        <w:br w:type="page"/>
      </w:r>
    </w:p>
    <w:p w14:paraId="3FB32E83" w14:textId="7C1A2692" w:rsidR="0066352E" w:rsidRPr="00F44208" w:rsidRDefault="00F66DF7" w:rsidP="0066352E">
      <w:pPr>
        <w:pStyle w:val="Heading1"/>
      </w:pPr>
      <w:bookmarkStart w:id="34" w:name="_Toc239168032"/>
      <w:r w:rsidRPr="00F44208">
        <w:lastRenderedPageBreak/>
        <w:t xml:space="preserve">B11 </w:t>
      </w:r>
      <w:r w:rsidR="0066352E" w:rsidRPr="00F44208">
        <w:t>Utility companies</w:t>
      </w:r>
      <w:bookmarkEnd w:id="34"/>
    </w:p>
    <w:p w14:paraId="0B37939E" w14:textId="257F341F" w:rsidR="009954CF" w:rsidRPr="004E2F74" w:rsidRDefault="009954CF" w:rsidP="009954CF">
      <w:r w:rsidRPr="004E2F74">
        <w:t xml:space="preserve">Utility companies and highway authorities carry out a significant volume of works on the public highway each year, with a direct impact on network availability, surface condition and the experience of road users. </w:t>
      </w:r>
      <w:r w:rsidR="00FC68FC" w:rsidRPr="004E2F74">
        <w:t>Tower Hamlets</w:t>
      </w:r>
      <w:r w:rsidRPr="004E2F74">
        <w:t xml:space="preserve"> works to minimise the disruption caused by these activities through monitoring, enforcement and coordination with utility companies and other stakeholders.</w:t>
      </w:r>
    </w:p>
    <w:p w14:paraId="00A7763E" w14:textId="01260E0E" w:rsidR="00056B25" w:rsidRPr="007A2024" w:rsidRDefault="00056B25" w:rsidP="00056B25">
      <w:pPr>
        <w:pStyle w:val="Heading2No"/>
        <w:rPr>
          <w:rFonts w:ascii="Raleway" w:hAnsi="Raleway"/>
        </w:rPr>
      </w:pPr>
      <w:r w:rsidRPr="007A2024">
        <w:rPr>
          <w:rFonts w:ascii="Raleway" w:hAnsi="Raleway"/>
        </w:rPr>
        <w:t>Work to reduce disruption to road users</w:t>
      </w:r>
    </w:p>
    <w:tbl>
      <w:tblPr>
        <w:tblStyle w:val="TableGrid"/>
        <w:tblW w:w="5000"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642"/>
        <w:gridCol w:w="1094"/>
      </w:tblGrid>
      <w:tr w:rsidR="00D36354" w:rsidRPr="004E2F74" w14:paraId="0ED9BDC4" w14:textId="77777777" w:rsidTr="004244B7">
        <w:tc>
          <w:tcPr>
            <w:tcW w:w="4438" w:type="pct"/>
          </w:tcPr>
          <w:p w14:paraId="375983DC" w14:textId="45DEA07D" w:rsidR="00D36354" w:rsidRPr="004E2F74" w:rsidRDefault="00D36354" w:rsidP="00E92F00">
            <w:pPr>
              <w:spacing w:before="80" w:after="80"/>
              <w:jc w:val="left"/>
            </w:pPr>
            <w:r w:rsidRPr="004E2F74">
              <w:t>Do you routinely monitor and enforce utility works quality as part of your streetworks management?</w:t>
            </w:r>
          </w:p>
        </w:tc>
        <w:tc>
          <w:tcPr>
            <w:tcW w:w="562" w:type="pct"/>
          </w:tcPr>
          <w:p w14:paraId="0024623F" w14:textId="11B714B0" w:rsidR="00D36354" w:rsidRPr="00EF1EB9" w:rsidRDefault="00D36354" w:rsidP="00E92F00">
            <w:pPr>
              <w:spacing w:before="80" w:after="80"/>
              <w:jc w:val="center"/>
              <w:rPr>
                <w:bCs/>
                <w:color w:val="005E00"/>
              </w:rPr>
            </w:pPr>
            <w:r w:rsidRPr="00EF1EB9">
              <w:rPr>
                <w:bCs/>
                <w:color w:val="005E00"/>
              </w:rPr>
              <w:t>Yes</w:t>
            </w:r>
          </w:p>
        </w:tc>
      </w:tr>
      <w:tr w:rsidR="00D36354" w:rsidRPr="004E2F74" w14:paraId="67924903" w14:textId="77777777" w:rsidTr="004244B7">
        <w:tc>
          <w:tcPr>
            <w:tcW w:w="4438" w:type="pct"/>
          </w:tcPr>
          <w:p w14:paraId="5251C87E" w14:textId="3B0127CC" w:rsidR="00D36354" w:rsidRPr="004E2F74" w:rsidRDefault="00D36354" w:rsidP="00E92F00">
            <w:pPr>
              <w:spacing w:before="80" w:after="80"/>
              <w:jc w:val="left"/>
            </w:pPr>
            <w:r w:rsidRPr="004E2F74">
              <w:t>Have you undertaken a senior</w:t>
            </w:r>
            <w:r w:rsidRPr="004E2F74">
              <w:rPr>
                <w:rFonts w:ascii="Cambria Math" w:hAnsi="Cambria Math" w:cs="Cambria Math"/>
              </w:rPr>
              <w:t>‑</w:t>
            </w:r>
            <w:r w:rsidRPr="004E2F74">
              <w:t>endorsed assessment of whether a lane rental scheme would be suitable for your area?</w:t>
            </w:r>
          </w:p>
        </w:tc>
        <w:tc>
          <w:tcPr>
            <w:tcW w:w="562" w:type="pct"/>
          </w:tcPr>
          <w:p w14:paraId="26856C23" w14:textId="472426D4" w:rsidR="00D36354" w:rsidRPr="00EF1EB9" w:rsidRDefault="00D36354" w:rsidP="00E92F00">
            <w:pPr>
              <w:spacing w:before="80" w:after="80"/>
              <w:jc w:val="center"/>
              <w:rPr>
                <w:bCs/>
                <w:color w:val="005E00"/>
              </w:rPr>
            </w:pPr>
            <w:r w:rsidRPr="00EF1EB9">
              <w:rPr>
                <w:bCs/>
                <w:color w:val="005E00"/>
              </w:rPr>
              <w:t>Yes</w:t>
            </w:r>
          </w:p>
        </w:tc>
      </w:tr>
      <w:tr w:rsidR="00D36354" w:rsidRPr="004E2F74" w14:paraId="0B39933A" w14:textId="77777777" w:rsidTr="004244B7">
        <w:tc>
          <w:tcPr>
            <w:tcW w:w="4438" w:type="pct"/>
          </w:tcPr>
          <w:p w14:paraId="7207F12C" w14:textId="31696703" w:rsidR="00D36354" w:rsidRPr="004E2F74" w:rsidRDefault="00D36354" w:rsidP="00E92F00">
            <w:pPr>
              <w:spacing w:before="80" w:after="80"/>
              <w:jc w:val="left"/>
            </w:pPr>
            <w:r w:rsidRPr="004E2F74">
              <w:t>Do you seek input from utility companies when determining your highways maintenance programme to help reduce disruption?</w:t>
            </w:r>
          </w:p>
        </w:tc>
        <w:tc>
          <w:tcPr>
            <w:tcW w:w="562" w:type="pct"/>
          </w:tcPr>
          <w:p w14:paraId="35BC1334" w14:textId="01FE7FF0" w:rsidR="00D36354" w:rsidRPr="00EF1EB9" w:rsidRDefault="00D36354" w:rsidP="00E92F00">
            <w:pPr>
              <w:spacing w:before="80" w:after="80"/>
              <w:jc w:val="center"/>
              <w:rPr>
                <w:bCs/>
                <w:color w:val="005E00"/>
              </w:rPr>
            </w:pPr>
            <w:r w:rsidRPr="00EF1EB9">
              <w:rPr>
                <w:bCs/>
                <w:color w:val="005E00"/>
              </w:rPr>
              <w:t>Yes</w:t>
            </w:r>
          </w:p>
        </w:tc>
      </w:tr>
      <w:tr w:rsidR="00D36354" w:rsidRPr="004E2F74" w14:paraId="0AF6E027" w14:textId="77777777" w:rsidTr="004244B7">
        <w:tc>
          <w:tcPr>
            <w:tcW w:w="4438" w:type="pct"/>
          </w:tcPr>
          <w:p w14:paraId="486E30D0" w14:textId="33A1B1B6" w:rsidR="00D36354" w:rsidRPr="004E2F74" w:rsidRDefault="00D36354" w:rsidP="00E92F00">
            <w:pPr>
              <w:spacing w:before="80" w:after="80"/>
              <w:jc w:val="left"/>
            </w:pPr>
            <w:r w:rsidRPr="004E2F74">
              <w:t>Have you conducted and published a permit scheme evaluation within the last three years?</w:t>
            </w:r>
          </w:p>
        </w:tc>
        <w:tc>
          <w:tcPr>
            <w:tcW w:w="562" w:type="pct"/>
          </w:tcPr>
          <w:p w14:paraId="46537686" w14:textId="1B7ECD5E" w:rsidR="00D36354" w:rsidRPr="00EF1EB9" w:rsidRDefault="00D36354" w:rsidP="00E92F00">
            <w:pPr>
              <w:spacing w:before="80" w:after="80"/>
              <w:jc w:val="center"/>
              <w:rPr>
                <w:bCs/>
                <w:color w:val="005E00"/>
              </w:rPr>
            </w:pPr>
            <w:r w:rsidRPr="00EF1EB9">
              <w:rPr>
                <w:bCs/>
                <w:color w:val="005E00"/>
              </w:rPr>
              <w:t>Yes</w:t>
            </w:r>
          </w:p>
        </w:tc>
      </w:tr>
      <w:tr w:rsidR="00D36354" w:rsidRPr="004E2F74" w14:paraId="404BC7C5" w14:textId="77777777" w:rsidTr="004244B7">
        <w:tc>
          <w:tcPr>
            <w:tcW w:w="4438" w:type="pct"/>
          </w:tcPr>
          <w:p w14:paraId="3C676288" w14:textId="02E1F379" w:rsidR="00D36354" w:rsidRPr="004E2F74" w:rsidRDefault="00D36354" w:rsidP="00E92F00">
            <w:pPr>
              <w:spacing w:before="80" w:after="80"/>
              <w:jc w:val="left"/>
            </w:pPr>
            <w:r w:rsidRPr="004E2F74">
              <w:t>Have you conducted a traffic sensitive review in the last three years?</w:t>
            </w:r>
          </w:p>
        </w:tc>
        <w:tc>
          <w:tcPr>
            <w:tcW w:w="562" w:type="pct"/>
          </w:tcPr>
          <w:p w14:paraId="653BC043" w14:textId="6A9944F2" w:rsidR="00D36354" w:rsidRPr="00EF1EB9" w:rsidRDefault="00D36354" w:rsidP="00E92F00">
            <w:pPr>
              <w:spacing w:before="80" w:after="80"/>
              <w:jc w:val="center"/>
              <w:rPr>
                <w:bCs/>
                <w:color w:val="005E00"/>
              </w:rPr>
            </w:pPr>
            <w:r w:rsidRPr="00EF1EB9">
              <w:rPr>
                <w:bCs/>
                <w:color w:val="005E00"/>
              </w:rPr>
              <w:t>Yes</w:t>
            </w:r>
          </w:p>
        </w:tc>
      </w:tr>
    </w:tbl>
    <w:p w14:paraId="1109F5B7" w14:textId="77777777" w:rsidR="000321EF" w:rsidRPr="004E2F74" w:rsidRDefault="00FC68FC" w:rsidP="00A046E1">
      <w:pPr>
        <w:rPr>
          <w:noProof/>
        </w:rPr>
      </w:pPr>
      <w:r w:rsidRPr="004E2F74">
        <w:rPr>
          <w:noProof/>
        </w:rPr>
        <w:t>Tower Hamlets</w:t>
      </w:r>
      <w:r w:rsidR="00A046E1" w:rsidRPr="004E2F74">
        <w:rPr>
          <w:noProof/>
        </w:rPr>
        <w:t xml:space="preserve"> operates a permit scheme and actively monitors utility works through inspections, site checks, defect identification and enforcement action where appropriate. Utility and highway works are coordinated to minimise disruption, with regular engagement with utility companies through planned coordination meetings and the permit process.</w:t>
      </w:r>
    </w:p>
    <w:p w14:paraId="33B91D57" w14:textId="588A454B" w:rsidR="00241860" w:rsidRPr="004E2F74" w:rsidRDefault="000321EF" w:rsidP="00A046E1">
      <w:pPr>
        <w:rPr>
          <w:noProof/>
        </w:rPr>
      </w:pPr>
      <w:r w:rsidRPr="004E2F74">
        <w:rPr>
          <w:noProof/>
        </w:rPr>
        <w:t>Streetworks inspectors are trained in NRSWA regulations and best practice</w:t>
      </w:r>
      <w:r w:rsidR="00FD5197" w:rsidRPr="004E2F74">
        <w:rPr>
          <w:noProof/>
        </w:rPr>
        <w:t xml:space="preserve">. Inspectors check elements of third-party works such as traffic management, quality of materials and methods applied during works, then inspect quality of the reinstatement as well as other requirements such as site clearance once the work is completed. Where non-compliance is identified, inspectors issue non-compliance notices to the third party and ensure that any issues are </w:t>
      </w:r>
      <w:r w:rsidR="0094636E">
        <w:rPr>
          <w:noProof/>
        </w:rPr>
        <w:t>appropriate</w:t>
      </w:r>
      <w:r w:rsidR="00FD5197" w:rsidRPr="004E2F74">
        <w:rPr>
          <w:noProof/>
        </w:rPr>
        <w:t>ly addressed and resolved.</w:t>
      </w:r>
    </w:p>
    <w:p w14:paraId="3499C504" w14:textId="2A0C8D08" w:rsidR="00E10827" w:rsidRPr="004E2F74" w:rsidRDefault="00FD5197" w:rsidP="00E10827">
      <w:pPr>
        <w:rPr>
          <w:noProof/>
        </w:rPr>
      </w:pPr>
      <w:r w:rsidRPr="004E2F74">
        <w:rPr>
          <w:noProof/>
        </w:rPr>
        <w:t xml:space="preserve">Tower Hamlets carried out a suitability assessment for Lane Rental with support from Transport for London in 2025/26. Statutory trials are now set to commence in October 2026, before full implementation in January 2027. </w:t>
      </w:r>
      <w:r w:rsidR="00A046E1" w:rsidRPr="004E2F74">
        <w:rPr>
          <w:noProof/>
        </w:rPr>
        <w:t xml:space="preserve">Once implemented, </w:t>
      </w:r>
      <w:r w:rsidR="00BD4C39" w:rsidRPr="004E2F74">
        <w:rPr>
          <w:noProof/>
        </w:rPr>
        <w:t>the</w:t>
      </w:r>
      <w:r w:rsidR="00A046E1" w:rsidRPr="004E2F74">
        <w:rPr>
          <w:noProof/>
        </w:rPr>
        <w:t xml:space="preserve"> </w:t>
      </w:r>
      <w:r w:rsidR="00A72C73" w:rsidRPr="004E2F74">
        <w:rPr>
          <w:noProof/>
        </w:rPr>
        <w:t>L</w:t>
      </w:r>
      <w:r w:rsidR="00A046E1" w:rsidRPr="004E2F74">
        <w:rPr>
          <w:noProof/>
        </w:rPr>
        <w:t xml:space="preserve">ane </w:t>
      </w:r>
      <w:r w:rsidR="00A72C73" w:rsidRPr="004E2F74">
        <w:rPr>
          <w:noProof/>
        </w:rPr>
        <w:t>R</w:t>
      </w:r>
      <w:r w:rsidR="00A046E1" w:rsidRPr="004E2F74">
        <w:rPr>
          <w:noProof/>
        </w:rPr>
        <w:t xml:space="preserve">ental </w:t>
      </w:r>
      <w:r w:rsidR="00A72C73" w:rsidRPr="004E2F74">
        <w:rPr>
          <w:noProof/>
        </w:rPr>
        <w:t>S</w:t>
      </w:r>
      <w:r w:rsidR="00A046E1" w:rsidRPr="004E2F74">
        <w:rPr>
          <w:noProof/>
        </w:rPr>
        <w:t xml:space="preserve">cheme will provide a direct financial incentive for utility companies and contractors to complete works more quickly, at less disruptive times and using more innovative construction methods. By charging for occupation of the most congested parts of the network during busy periods, </w:t>
      </w:r>
      <w:r w:rsidR="00A72C73" w:rsidRPr="004E2F74">
        <w:rPr>
          <w:noProof/>
        </w:rPr>
        <w:t>L</w:t>
      </w:r>
      <w:r w:rsidR="00A046E1" w:rsidRPr="004E2F74">
        <w:rPr>
          <w:noProof/>
        </w:rPr>
        <w:t xml:space="preserve">ane </w:t>
      </w:r>
      <w:r w:rsidR="00A72C73" w:rsidRPr="004E2F74">
        <w:rPr>
          <w:noProof/>
        </w:rPr>
        <w:t>R</w:t>
      </w:r>
      <w:r w:rsidR="00A046E1" w:rsidRPr="004E2F74">
        <w:rPr>
          <w:noProof/>
        </w:rPr>
        <w:t xml:space="preserve">ental will encourage better planning and coordination of works, reduce the duration of road occupations and help protect the condition of the highway surface from the cumulative impact of repeated openings. </w:t>
      </w:r>
      <w:r w:rsidR="00E10827" w:rsidRPr="004E2F74">
        <w:rPr>
          <w:noProof/>
        </w:rPr>
        <w:t xml:space="preserve">More information about Tower Hamlets is provided in </w:t>
      </w:r>
      <w:r w:rsidR="003715EC" w:rsidRPr="004E2F74">
        <w:rPr>
          <w:noProof/>
        </w:rPr>
        <w:t>the</w:t>
      </w:r>
      <w:r w:rsidR="00E10827" w:rsidRPr="004E2F74">
        <w:rPr>
          <w:noProof/>
        </w:rPr>
        <w:t xml:space="preserve"> scheme document</w:t>
      </w:r>
      <w:r w:rsidR="003715EC" w:rsidRPr="004E2F74">
        <w:rPr>
          <w:noProof/>
        </w:rPr>
        <w:t>:</w:t>
      </w:r>
      <w:r w:rsidR="00E10827" w:rsidRPr="004E2F74">
        <w:rPr>
          <w:noProof/>
        </w:rPr>
        <w:t xml:space="preserve"> </w:t>
      </w:r>
      <w:hyperlink r:id="rId58" w:history="1">
        <w:r w:rsidR="00E10827" w:rsidRPr="004E2F74">
          <w:rPr>
            <w:rStyle w:val="Hyperlink"/>
            <w:noProof/>
          </w:rPr>
          <w:t>London Borough of Tower Hamlets Lane Rental Scheme | 2026</w:t>
        </w:r>
      </w:hyperlink>
      <w:r w:rsidR="00E10827" w:rsidRPr="004E2F74">
        <w:rPr>
          <w:noProof/>
        </w:rPr>
        <w:t>.</w:t>
      </w:r>
    </w:p>
    <w:p w14:paraId="734901B8" w14:textId="0A27F9CE" w:rsidR="0077325E" w:rsidRPr="004E2F74" w:rsidRDefault="0077325E" w:rsidP="00A72C73">
      <w:pPr>
        <w:rPr>
          <w:noProof/>
        </w:rPr>
        <w:sectPr w:rsidR="0077325E" w:rsidRPr="004E2F74" w:rsidSect="008E36F6">
          <w:headerReference w:type="default" r:id="rId59"/>
          <w:pgSz w:w="11900" w:h="16840"/>
          <w:pgMar w:top="1418" w:right="1077" w:bottom="1134" w:left="1077" w:header="284" w:footer="284" w:gutter="0"/>
          <w:cols w:space="720"/>
          <w:docGrid w:linePitch="360"/>
        </w:sectPr>
      </w:pPr>
    </w:p>
    <w:p w14:paraId="6885BCCC" w14:textId="3F58F11C" w:rsidR="00D3728F" w:rsidRPr="00F44208" w:rsidRDefault="00F66DF7" w:rsidP="00D3728F">
      <w:pPr>
        <w:pStyle w:val="Heading1"/>
      </w:pPr>
      <w:bookmarkStart w:id="35" w:name="_Toc239168033"/>
      <w:r w:rsidRPr="00F44208">
        <w:lastRenderedPageBreak/>
        <w:t xml:space="preserve">B12 </w:t>
      </w:r>
      <w:r w:rsidR="006D0D24" w:rsidRPr="00F44208">
        <w:t>H</w:t>
      </w:r>
      <w:r w:rsidR="00D3728F" w:rsidRPr="00F44208">
        <w:t>ighway contracts</w:t>
      </w:r>
      <w:bookmarkEnd w:id="35"/>
    </w:p>
    <w:p w14:paraId="3C2B2050" w14:textId="3A096BAE" w:rsidR="006D0D24" w:rsidRPr="007A2024" w:rsidRDefault="006D0D24" w:rsidP="006D0D24">
      <w:pPr>
        <w:pStyle w:val="Heading2No"/>
        <w:rPr>
          <w:rFonts w:ascii="Raleway" w:hAnsi="Raleway"/>
        </w:rPr>
      </w:pPr>
      <w:r w:rsidRPr="007A2024">
        <w:rPr>
          <w:rFonts w:ascii="Raleway" w:hAnsi="Raleway"/>
        </w:rPr>
        <w:t>Managing contracts effectively</w:t>
      </w:r>
    </w:p>
    <w:tbl>
      <w:tblPr>
        <w:tblStyle w:val="TableGrid"/>
        <w:tblW w:w="5000"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642"/>
        <w:gridCol w:w="1094"/>
      </w:tblGrid>
      <w:tr w:rsidR="00B45974" w:rsidRPr="004E2F74" w14:paraId="699E4A20" w14:textId="77777777" w:rsidTr="00F66DF7">
        <w:tc>
          <w:tcPr>
            <w:tcW w:w="4438" w:type="pct"/>
          </w:tcPr>
          <w:p w14:paraId="6809767F" w14:textId="6EFC696A" w:rsidR="00B45974" w:rsidRPr="004E2F74" w:rsidRDefault="00F56581" w:rsidP="00F66DF7">
            <w:pPr>
              <w:spacing w:before="80" w:after="80"/>
              <w:jc w:val="left"/>
            </w:pPr>
            <w:r w:rsidRPr="004E2F74">
              <w:t>Does your authority retain in-house technical capability to independently assess maintenance interventions proposed by contractors?</w:t>
            </w:r>
          </w:p>
        </w:tc>
        <w:tc>
          <w:tcPr>
            <w:tcW w:w="562" w:type="pct"/>
          </w:tcPr>
          <w:p w14:paraId="4E13D34F" w14:textId="77777777" w:rsidR="00B45974" w:rsidRPr="00EF1EB9" w:rsidRDefault="00B45974" w:rsidP="00F66DF7">
            <w:pPr>
              <w:spacing w:before="80" w:after="80"/>
              <w:jc w:val="center"/>
              <w:rPr>
                <w:bCs/>
                <w:color w:val="005E00"/>
              </w:rPr>
            </w:pPr>
            <w:r w:rsidRPr="00EF1EB9">
              <w:rPr>
                <w:bCs/>
                <w:color w:val="005E00"/>
              </w:rPr>
              <w:t>Yes</w:t>
            </w:r>
          </w:p>
        </w:tc>
      </w:tr>
      <w:tr w:rsidR="00B45974" w:rsidRPr="004E2F74" w14:paraId="6B0AAD26" w14:textId="77777777" w:rsidTr="00F66DF7">
        <w:tc>
          <w:tcPr>
            <w:tcW w:w="4438" w:type="pct"/>
          </w:tcPr>
          <w:p w14:paraId="788E91F3" w14:textId="557D0406" w:rsidR="00B45974" w:rsidRPr="004E2F74" w:rsidRDefault="00F56581" w:rsidP="00F66DF7">
            <w:pPr>
              <w:spacing w:before="80" w:after="80"/>
              <w:jc w:val="left"/>
            </w:pPr>
            <w:r w:rsidRPr="004E2F74">
              <w:t>Do you routinely analyse actual unit costs (for example £/m² of road surface treatments, or £/pothole repair) for core highways maintenance activities delivered under contract and compare them against benchmarks or historic performance?</w:t>
            </w:r>
          </w:p>
        </w:tc>
        <w:tc>
          <w:tcPr>
            <w:tcW w:w="562" w:type="pct"/>
          </w:tcPr>
          <w:p w14:paraId="10821FCD" w14:textId="77777777" w:rsidR="00B45974" w:rsidRPr="00EF1EB9" w:rsidRDefault="00B45974" w:rsidP="00F66DF7">
            <w:pPr>
              <w:spacing w:before="80" w:after="80"/>
              <w:jc w:val="center"/>
              <w:rPr>
                <w:bCs/>
                <w:color w:val="005E00"/>
              </w:rPr>
            </w:pPr>
            <w:r w:rsidRPr="00EF1EB9">
              <w:rPr>
                <w:bCs/>
                <w:color w:val="005E00"/>
              </w:rPr>
              <w:t>Yes</w:t>
            </w:r>
          </w:p>
        </w:tc>
      </w:tr>
      <w:tr w:rsidR="00B45974" w:rsidRPr="004E2F74" w14:paraId="0D37B93A" w14:textId="77777777" w:rsidTr="00F66DF7">
        <w:tc>
          <w:tcPr>
            <w:tcW w:w="4438" w:type="pct"/>
          </w:tcPr>
          <w:p w14:paraId="13A1750E" w14:textId="729A4646" w:rsidR="00B45974" w:rsidRPr="004E2F74" w:rsidRDefault="00F56581" w:rsidP="00F66DF7">
            <w:pPr>
              <w:spacing w:before="80" w:after="80"/>
              <w:jc w:val="left"/>
            </w:pPr>
            <w:r w:rsidRPr="004E2F74">
              <w:t xml:space="preserve">Do you have defined KPIs for your </w:t>
            </w:r>
            <w:proofErr w:type="gramStart"/>
            <w:r w:rsidRPr="004E2F74">
              <w:t>highways</w:t>
            </w:r>
            <w:proofErr w:type="gramEnd"/>
            <w:r w:rsidRPr="004E2F74">
              <w:t xml:space="preserve"> maintenance contract(s), and are they actively monitored by your authority to manage performance?</w:t>
            </w:r>
          </w:p>
        </w:tc>
        <w:tc>
          <w:tcPr>
            <w:tcW w:w="562" w:type="pct"/>
          </w:tcPr>
          <w:p w14:paraId="34146371" w14:textId="77777777" w:rsidR="00B45974" w:rsidRPr="00EF1EB9" w:rsidRDefault="00B45974" w:rsidP="00F66DF7">
            <w:pPr>
              <w:spacing w:before="80" w:after="80"/>
              <w:jc w:val="center"/>
              <w:rPr>
                <w:bCs/>
                <w:color w:val="005E00"/>
              </w:rPr>
            </w:pPr>
            <w:r w:rsidRPr="00EF1EB9">
              <w:rPr>
                <w:bCs/>
                <w:color w:val="005E00"/>
              </w:rPr>
              <w:t>Yes</w:t>
            </w:r>
          </w:p>
        </w:tc>
      </w:tr>
      <w:tr w:rsidR="00B45974" w:rsidRPr="004E2F74" w14:paraId="59923901" w14:textId="77777777" w:rsidTr="00F66DF7">
        <w:tc>
          <w:tcPr>
            <w:tcW w:w="4438" w:type="pct"/>
          </w:tcPr>
          <w:p w14:paraId="2DC98B03" w14:textId="308D31B3" w:rsidR="00B45974" w:rsidRPr="004E2F74" w:rsidRDefault="00F56581" w:rsidP="00F66DF7">
            <w:pPr>
              <w:spacing w:before="80" w:after="80"/>
              <w:jc w:val="left"/>
            </w:pPr>
            <w:r w:rsidRPr="004E2F74">
              <w:t>If reactive pothole repairs are delivered by a contractor, do your contracting arrangements incentivise single</w:t>
            </w:r>
            <w:r w:rsidRPr="004E2F74">
              <w:rPr>
                <w:rFonts w:ascii="Cambria Math" w:hAnsi="Cambria Math" w:cs="Cambria Math"/>
              </w:rPr>
              <w:t>‑</w:t>
            </w:r>
            <w:r w:rsidRPr="004E2F74">
              <w:t>visit permanent repairs where it is safe and appropriate to do so?</w:t>
            </w:r>
          </w:p>
        </w:tc>
        <w:tc>
          <w:tcPr>
            <w:tcW w:w="562" w:type="pct"/>
          </w:tcPr>
          <w:p w14:paraId="27E6BA9F" w14:textId="77777777" w:rsidR="00B45974" w:rsidRPr="00EF1EB9" w:rsidRDefault="00B45974" w:rsidP="00F66DF7">
            <w:pPr>
              <w:spacing w:before="80" w:after="80"/>
              <w:jc w:val="center"/>
              <w:rPr>
                <w:bCs/>
                <w:color w:val="005E00"/>
              </w:rPr>
            </w:pPr>
            <w:r w:rsidRPr="00EF1EB9">
              <w:rPr>
                <w:bCs/>
                <w:color w:val="005E00"/>
              </w:rPr>
              <w:t>Yes</w:t>
            </w:r>
          </w:p>
        </w:tc>
      </w:tr>
    </w:tbl>
    <w:p w14:paraId="6219D4C4" w14:textId="6CF4D1C1" w:rsidR="00862770" w:rsidRPr="007A2024" w:rsidRDefault="00FE0AA0" w:rsidP="00C83116">
      <w:pPr>
        <w:rPr>
          <w:noProof/>
        </w:rPr>
      </w:pPr>
      <w:r>
        <w:rPr>
          <w:noProof/>
        </w:rPr>
        <w:t>With</w:t>
      </w:r>
      <w:r w:rsidRPr="007A2024">
        <w:rPr>
          <w:noProof/>
        </w:rPr>
        <w:t xml:space="preserve"> the Highways Group Manager role</w:t>
      </w:r>
      <w:r>
        <w:rPr>
          <w:noProof/>
        </w:rPr>
        <w:t>,</w:t>
      </w:r>
      <w:r w:rsidRPr="007A2024">
        <w:rPr>
          <w:noProof/>
        </w:rPr>
        <w:t xml:space="preserve"> </w:t>
      </w:r>
      <w:r w:rsidR="00F53872" w:rsidRPr="007A2024">
        <w:rPr>
          <w:noProof/>
        </w:rPr>
        <w:t xml:space="preserve">Tower Hamlets maintains in-house </w:t>
      </w:r>
      <w:r w:rsidR="00B01B98" w:rsidRPr="007A2024">
        <w:rPr>
          <w:noProof/>
        </w:rPr>
        <w:t>technical capability</w:t>
      </w:r>
      <w:r w:rsidR="00862770" w:rsidRPr="007A2024">
        <w:rPr>
          <w:noProof/>
        </w:rPr>
        <w:t xml:space="preserve"> and experience</w:t>
      </w:r>
      <w:r>
        <w:rPr>
          <w:noProof/>
        </w:rPr>
        <w:t xml:space="preserve"> to assess intervention materials and approaches</w:t>
      </w:r>
      <w:r w:rsidR="00B01B98" w:rsidRPr="007A2024">
        <w:rPr>
          <w:noProof/>
        </w:rPr>
        <w:t>. Interventions carried out by the term maintenance contractor are defined in Tower Hamlets’ Schedule of Rates, which defines specified methods, materials and prices of all maintenance work.</w:t>
      </w:r>
      <w:r w:rsidR="00862770" w:rsidRPr="007A2024">
        <w:rPr>
          <w:noProof/>
        </w:rPr>
        <w:t xml:space="preserve"> Unit cost changes are reviewed against inflation and indexation figures to understand the volume of works that can be delivered within the capital and revenue maintenance budgets, from which Tower Hamlets makes </w:t>
      </w:r>
      <w:r w:rsidR="0094636E">
        <w:rPr>
          <w:noProof/>
        </w:rPr>
        <w:t>appropriate</w:t>
      </w:r>
      <w:r w:rsidR="00862770" w:rsidRPr="007A2024">
        <w:rPr>
          <w:noProof/>
        </w:rPr>
        <w:t xml:space="preserve"> adjustments to maintenance plans and strategy.</w:t>
      </w:r>
    </w:p>
    <w:p w14:paraId="10FE9487" w14:textId="10DE3494" w:rsidR="00862770" w:rsidRPr="007A2024" w:rsidRDefault="00862770" w:rsidP="00C83116">
      <w:pPr>
        <w:rPr>
          <w:noProof/>
        </w:rPr>
      </w:pPr>
      <w:r w:rsidRPr="007A2024">
        <w:rPr>
          <w:noProof/>
        </w:rPr>
        <w:t>Contractor KPIs are monitored through contractor reporting</w:t>
      </w:r>
      <w:r w:rsidR="00195278" w:rsidRPr="004E2F74">
        <w:rPr>
          <w:noProof/>
        </w:rPr>
        <w:t xml:space="preserve"> </w:t>
      </w:r>
      <w:r w:rsidRPr="007A2024">
        <w:rPr>
          <w:noProof/>
        </w:rPr>
        <w:t>and auditing</w:t>
      </w:r>
      <w:r w:rsidR="00195278" w:rsidRPr="004E2F74">
        <w:rPr>
          <w:noProof/>
        </w:rPr>
        <w:t xml:space="preserve"> as part of monthly contract meetings.</w:t>
      </w:r>
    </w:p>
    <w:p w14:paraId="40E87EF4" w14:textId="27DBD419" w:rsidR="00C83116" w:rsidRPr="004E2F74" w:rsidRDefault="00862770" w:rsidP="00A727FA">
      <w:pPr>
        <w:rPr>
          <w:noProof/>
          <w:highlight w:val="yellow"/>
        </w:rPr>
      </w:pPr>
      <w:r w:rsidRPr="007A2024">
        <w:rPr>
          <w:noProof/>
        </w:rPr>
        <w:t xml:space="preserve">Tower Hamlets uses risk assessments from safety inspectors. High risk defects must be made safe within a short period of time, </w:t>
      </w:r>
      <w:r w:rsidR="00600602">
        <w:rPr>
          <w:noProof/>
        </w:rPr>
        <w:t>so the</w:t>
      </w:r>
      <w:r w:rsidRPr="007A2024">
        <w:rPr>
          <w:noProof/>
        </w:rPr>
        <w:t xml:space="preserve"> </w:t>
      </w:r>
      <w:r w:rsidR="00600602">
        <w:rPr>
          <w:noProof/>
        </w:rPr>
        <w:t xml:space="preserve">appropriate </w:t>
      </w:r>
      <w:r w:rsidRPr="007A2024">
        <w:rPr>
          <w:noProof/>
        </w:rPr>
        <w:t xml:space="preserve">action may be to make </w:t>
      </w:r>
      <w:r w:rsidR="00600602">
        <w:rPr>
          <w:noProof/>
        </w:rPr>
        <w:t xml:space="preserve">the defect </w:t>
      </w:r>
      <w:r w:rsidRPr="007A2024">
        <w:rPr>
          <w:noProof/>
        </w:rPr>
        <w:t>safe and plan a later repair, or for a temporary patch to be used to mitigate the hazard. When a defect is assessed as posing lower risk, the response time is of sufficient length to plan a permanent repair on a single</w:t>
      </w:r>
      <w:r w:rsidR="00DE5EE3">
        <w:rPr>
          <w:noProof/>
        </w:rPr>
        <w:t xml:space="preserve"> </w:t>
      </w:r>
      <w:r w:rsidRPr="007A2024">
        <w:rPr>
          <w:noProof/>
        </w:rPr>
        <w:t>visit.</w:t>
      </w:r>
    </w:p>
    <w:sectPr w:rsidR="00C83116" w:rsidRPr="004E2F74" w:rsidSect="008E36F6">
      <w:headerReference w:type="default" r:id="rId60"/>
      <w:pgSz w:w="11900" w:h="16840"/>
      <w:pgMar w:top="1418" w:right="1077" w:bottom="1134" w:left="1077"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2C35B" w14:textId="77777777" w:rsidR="00AB6120" w:rsidRDefault="00AB6120" w:rsidP="00675F3C">
      <w:r>
        <w:separator/>
      </w:r>
    </w:p>
  </w:endnote>
  <w:endnote w:type="continuationSeparator" w:id="0">
    <w:p w14:paraId="7780CF85" w14:textId="77777777" w:rsidR="00AB6120" w:rsidRDefault="00AB6120" w:rsidP="00675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leway">
    <w:charset w:val="00"/>
    <w:family w:val="auto"/>
    <w:pitch w:val="variable"/>
    <w:sig w:usb0="A00002FF" w:usb1="5000205B" w:usb2="00000000" w:usb3="00000000" w:csb0="00000197" w:csb1="00000000"/>
  </w:font>
  <w:font w:name="Aptos Light">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AAAD3" w14:textId="016CFAD9" w:rsidR="000A70D6" w:rsidRDefault="000A70D6" w:rsidP="00675F3C">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1B434D">
      <w:rPr>
        <w:rStyle w:val="PageNumber"/>
        <w:noProof/>
      </w:rPr>
      <w:t>1</w:t>
    </w:r>
    <w:r>
      <w:rPr>
        <w:rStyle w:val="PageNumber"/>
      </w:rPr>
      <w:fldChar w:fldCharType="end"/>
    </w:r>
  </w:p>
  <w:p w14:paraId="2F98248A" w14:textId="77777777" w:rsidR="000A70D6" w:rsidRDefault="000A70D6" w:rsidP="00675F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0A780" w14:textId="65C80006" w:rsidR="001B434D" w:rsidRDefault="009D2263">
    <w:pPr>
      <w:pStyle w:val="Footer"/>
    </w:pPr>
    <w:r>
      <w:rPr>
        <w:rFonts w:ascii="Times New Roman" w:eastAsia="Times New Roman" w:hAnsi="Times New Roman" w:cs="Times New Roman"/>
        <w:noProof/>
        <w:lang w:eastAsia="en-GB"/>
      </w:rPr>
      <mc:AlternateContent>
        <mc:Choice Requires="wps">
          <w:drawing>
            <wp:anchor distT="0" distB="0" distL="114300" distR="114300" simplePos="0" relativeHeight="251699200" behindDoc="0" locked="0" layoutInCell="1" allowOverlap="1" wp14:anchorId="4B661D91" wp14:editId="30CB936B">
              <wp:simplePos x="0" y="0"/>
              <wp:positionH relativeFrom="column">
                <wp:posOffset>6136005</wp:posOffset>
              </wp:positionH>
              <wp:positionV relativeFrom="paragraph">
                <wp:posOffset>-109484</wp:posOffset>
              </wp:positionV>
              <wp:extent cx="714375" cy="685800"/>
              <wp:effectExtent l="0" t="0" r="28575" b="19050"/>
              <wp:wrapNone/>
              <wp:docPr id="1913856056" name="Rectangle 11"/>
              <wp:cNvGraphicFramePr/>
              <a:graphic xmlns:a="http://schemas.openxmlformats.org/drawingml/2006/main">
                <a:graphicData uri="http://schemas.microsoft.com/office/word/2010/wordprocessingShape">
                  <wps:wsp>
                    <wps:cNvSpPr/>
                    <wps:spPr>
                      <a:xfrm>
                        <a:off x="0" y="0"/>
                        <a:ext cx="714375" cy="685800"/>
                      </a:xfrm>
                      <a:prstGeom prst="rect">
                        <a:avLst/>
                      </a:prstGeom>
                      <a:solidFill>
                        <a:srgbClr val="208830"/>
                      </a:solidFill>
                      <a:ln>
                        <a:solidFill>
                          <a:srgbClr val="20883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DBDF67B" w14:textId="109394AA" w:rsidR="009D2263" w:rsidRDefault="009D2263" w:rsidP="009D2263">
                          <w:pPr>
                            <w:jc w:val="center"/>
                          </w:pPr>
                          <w:r>
                            <w:fldChar w:fldCharType="begin"/>
                          </w:r>
                          <w:r>
                            <w:instrText>PAGE   \* MERGEFORMAT</w:instrText>
                          </w:r>
                          <w:r>
                            <w:fldChar w:fldCharType="separate"/>
                          </w:r>
                          <w:r>
                            <w:t>1</w:t>
                          </w:r>
                          <w: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B661D91" id="Rectangle 11" o:spid="_x0000_s1051" style="position:absolute;left:0;text-align:left;margin-left:483.15pt;margin-top:-8.6pt;width:56.25pt;height:54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" fillcolor="#208830" strokecolor="#208830" strokeweight="1pt">
              <v:textbox>
                <w:txbxContent>
                  <w:p w14:paraId="7DBDF67B" w14:textId="109394AA" w:rsidR="009D2263" w:rsidRDefault="009D2263" w:rsidP="009D2263">
                    <w:pPr>
                      <w:jc w:val="center"/>
                    </w:pPr>
                    <w:r>
                      <w:fldChar w:fldCharType="begin"/>
                    </w:r>
                    <w:r>
                      <w:instrText>PAGE   \* MERGEFORMAT</w:instrText>
                    </w:r>
                    <w:r>
                      <w:fldChar w:fldCharType="separate"/>
                    </w:r>
                    <w:r>
                      <w:t>1</w:t>
                    </w:r>
                    <w:r>
                      <w:fldChar w:fldCharType="end"/>
                    </w:r>
                  </w:p>
                </w:txbxContent>
              </v:textbox>
            </v:rect>
          </w:pict>
        </mc:Fallback>
      </mc:AlternateContent>
    </w:r>
    <w:r w:rsidR="001B434D" w:rsidRPr="000E72FF">
      <w:rPr>
        <w:rFonts w:ascii="Times New Roman" w:eastAsia="Times New Roman" w:hAnsi="Times New Roman" w:cs="Times New Roman"/>
        <w:noProof/>
        <w:lang w:eastAsia="en-GB"/>
      </w:rPr>
      <w:drawing>
        <wp:anchor distT="0" distB="0" distL="114300" distR="114300" simplePos="0" relativeHeight="251659264" behindDoc="0" locked="0" layoutInCell="1" allowOverlap="1" wp14:anchorId="3851CBAE" wp14:editId="49A8FC81">
          <wp:simplePos x="0" y="0"/>
          <wp:positionH relativeFrom="column">
            <wp:posOffset>-249555</wp:posOffset>
          </wp:positionH>
          <wp:positionV relativeFrom="paragraph">
            <wp:posOffset>-122555</wp:posOffset>
          </wp:positionV>
          <wp:extent cx="540000" cy="380092"/>
          <wp:effectExtent l="0" t="0" r="0" b="1270"/>
          <wp:wrapSquare wrapText="bothSides"/>
          <wp:docPr id="2043505559" name="Picture 2" descr="A logo of a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505559" name="Picture 2" descr="A logo of a build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0" cy="38009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89D9E" w14:textId="77777777" w:rsidR="00AB6120" w:rsidRDefault="00AB6120" w:rsidP="00675F3C">
      <w:r>
        <w:separator/>
      </w:r>
    </w:p>
  </w:footnote>
  <w:footnote w:type="continuationSeparator" w:id="0">
    <w:p w14:paraId="1E9A10F5" w14:textId="77777777" w:rsidR="00AB6120" w:rsidRDefault="00AB6120" w:rsidP="00675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ABA56" w14:textId="77777777" w:rsidR="00E527A6" w:rsidRDefault="00E527A6">
    <w:pPr>
      <w:pStyle w:val="Header"/>
    </w:pPr>
    <w:r>
      <w:rPr>
        <w:noProof/>
      </w:rPr>
      <mc:AlternateContent>
        <mc:Choice Requires="wps">
          <w:drawing>
            <wp:anchor distT="45720" distB="45720" distL="114300" distR="114300" simplePos="0" relativeHeight="251701248" behindDoc="0" locked="0" layoutInCell="1" allowOverlap="1" wp14:anchorId="3A1C072B" wp14:editId="604BC453">
              <wp:simplePos x="0" y="0"/>
              <wp:positionH relativeFrom="page">
                <wp:posOffset>-18369</wp:posOffset>
              </wp:positionH>
              <wp:positionV relativeFrom="page">
                <wp:posOffset>1330</wp:posOffset>
              </wp:positionV>
              <wp:extent cx="899795" cy="763664"/>
              <wp:effectExtent l="0" t="0" r="0" b="0"/>
              <wp:wrapSquare wrapText="bothSides"/>
              <wp:docPr id="47571823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763664"/>
                      </a:xfrm>
                      <a:prstGeom prst="rect">
                        <a:avLst/>
                      </a:prstGeom>
                      <a:solidFill>
                        <a:srgbClr val="208830"/>
                      </a:solidFill>
                      <a:ln w="9525">
                        <a:noFill/>
                        <a:miter lim="800000"/>
                        <a:headEnd/>
                        <a:tailEnd/>
                      </a:ln>
                    </wps:spPr>
                    <wps:txbx>
                      <w:txbxContent>
                        <w:p w14:paraId="14C79BD3" w14:textId="77777777" w:rsidR="00E527A6" w:rsidRPr="008B47D7" w:rsidRDefault="00E527A6" w:rsidP="008B47D7">
                          <w:pPr>
                            <w:jc w:val="center"/>
                            <w:rPr>
                              <w:rFonts w:ascii="Aptos ExtraBold" w:hAnsi="Aptos ExtraBold"/>
                              <w:color w:val="FFFFFF" w:themeColor="background1"/>
                              <w:sz w:val="40"/>
                              <w:szCs w:val="40"/>
                            </w:rPr>
                          </w:pPr>
                          <w:r w:rsidRPr="008B47D7">
                            <w:rPr>
                              <w:rFonts w:ascii="Aptos ExtraBold" w:hAnsi="Aptos ExtraBold"/>
                              <w:color w:val="FFFFFF" w:themeColor="background1"/>
                              <w:sz w:val="40"/>
                              <w:szCs w:val="40"/>
                            </w:rPr>
                            <w:t>A1</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A1C072B" id="_x0000_t202" coordsize="21600,21600" o:spt="202" path="m,l,21600r21600,l21600,xe">
              <v:stroke joinstyle="miter"/>
              <v:path gradientshapeok="t" o:connecttype="rect"/>
            </v:shapetype>
            <v:shape id="Text Box 3" o:spid="_x0000_s1052" type="#_x0000_t202" style="position:absolute;left:0;text-align:left;margin-left:-1.45pt;margin-top:.1pt;width:70.85pt;height:60.15pt;z-index:25170124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" fillcolor="#208830" stroked="f">
              <v:textbox>
                <w:txbxContent>
                  <w:p w14:paraId="14C79BD3" w14:textId="77777777" w:rsidR="00E527A6" w:rsidRPr="008B47D7" w:rsidRDefault="00E527A6" w:rsidP="008B47D7">
                    <w:pPr>
                      <w:jc w:val="center"/>
                      <w:rPr>
                        <w:rFonts w:ascii="Aptos ExtraBold" w:hAnsi="Aptos ExtraBold"/>
                        <w:color w:val="FFFFFF" w:themeColor="background1"/>
                        <w:sz w:val="40"/>
                        <w:szCs w:val="40"/>
                      </w:rPr>
                    </w:pPr>
                    <w:r w:rsidRPr="008B47D7">
                      <w:rPr>
                        <w:rFonts w:ascii="Aptos ExtraBold" w:hAnsi="Aptos ExtraBold"/>
                        <w:color w:val="FFFFFF" w:themeColor="background1"/>
                        <w:sz w:val="40"/>
                        <w:szCs w:val="40"/>
                      </w:rPr>
                      <w:t>A1</w:t>
                    </w:r>
                  </w:p>
                </w:txbxContent>
              </v:textbox>
              <w10:wrap type="square"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A4186" w14:textId="77777777" w:rsidR="00E527A6" w:rsidRDefault="00E527A6">
    <w:pPr>
      <w:pStyle w:val="Header"/>
    </w:pPr>
    <w:r>
      <w:rPr>
        <w:noProof/>
      </w:rPr>
      <mc:AlternateContent>
        <mc:Choice Requires="wps">
          <w:drawing>
            <wp:anchor distT="45720" distB="45720" distL="114300" distR="114300" simplePos="0" relativeHeight="251704320" behindDoc="0" locked="0" layoutInCell="1" allowOverlap="1" wp14:anchorId="55B79DD6" wp14:editId="002EF3FC">
              <wp:simplePos x="0" y="0"/>
              <wp:positionH relativeFrom="page">
                <wp:posOffset>-18369</wp:posOffset>
              </wp:positionH>
              <wp:positionV relativeFrom="page">
                <wp:posOffset>1330</wp:posOffset>
              </wp:positionV>
              <wp:extent cx="899795" cy="763664"/>
              <wp:effectExtent l="0" t="0" r="0" b="0"/>
              <wp:wrapSquare wrapText="bothSides"/>
              <wp:docPr id="137045073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763664"/>
                      </a:xfrm>
                      <a:prstGeom prst="rect">
                        <a:avLst/>
                      </a:prstGeom>
                      <a:solidFill>
                        <a:srgbClr val="208830"/>
                      </a:solidFill>
                      <a:ln w="9525">
                        <a:noFill/>
                        <a:miter lim="800000"/>
                        <a:headEnd/>
                        <a:tailEnd/>
                      </a:ln>
                    </wps:spPr>
                    <wps:txbx>
                      <w:txbxContent>
                        <w:p w14:paraId="48B1B92E" w14:textId="77777777" w:rsidR="00E527A6" w:rsidRPr="008B47D7" w:rsidRDefault="00E527A6" w:rsidP="008B47D7">
                          <w:pPr>
                            <w:jc w:val="center"/>
                            <w:rPr>
                              <w:rFonts w:ascii="Aptos ExtraBold" w:hAnsi="Aptos ExtraBold"/>
                              <w:color w:val="FFFFFF" w:themeColor="background1"/>
                              <w:sz w:val="40"/>
                              <w:szCs w:val="40"/>
                            </w:rPr>
                          </w:pPr>
                          <w:r w:rsidRPr="008B47D7">
                            <w:rPr>
                              <w:rFonts w:ascii="Aptos ExtraBold" w:hAnsi="Aptos ExtraBold"/>
                              <w:color w:val="FFFFFF" w:themeColor="background1"/>
                              <w:sz w:val="40"/>
                              <w:szCs w:val="40"/>
                            </w:rPr>
                            <w:t>A</w:t>
                          </w:r>
                          <w:r>
                            <w:rPr>
                              <w:rFonts w:ascii="Aptos ExtraBold" w:hAnsi="Aptos ExtraBold"/>
                              <w:color w:val="FFFFFF" w:themeColor="background1"/>
                              <w:sz w:val="40"/>
                              <w:szCs w:val="40"/>
                            </w:rPr>
                            <w:t>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5B79DD6" id="_x0000_t202" coordsize="21600,21600" o:spt="202" path="m,l,21600r21600,l21600,xe">
              <v:stroke joinstyle="miter"/>
              <v:path gradientshapeok="t" o:connecttype="rect"/>
            </v:shapetype>
            <v:shape id="_x0000_s1053" type="#_x0000_t202" style="position:absolute;left:0;text-align:left;margin-left:-1.45pt;margin-top:.1pt;width:70.85pt;height:60.15pt;z-index:25170432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" fillcolor="#208830" stroked="f">
              <v:textbox>
                <w:txbxContent>
                  <w:p w14:paraId="48B1B92E" w14:textId="77777777" w:rsidR="00E527A6" w:rsidRPr="008B47D7" w:rsidRDefault="00E527A6" w:rsidP="008B47D7">
                    <w:pPr>
                      <w:jc w:val="center"/>
                      <w:rPr>
                        <w:rFonts w:ascii="Aptos ExtraBold" w:hAnsi="Aptos ExtraBold"/>
                        <w:color w:val="FFFFFF" w:themeColor="background1"/>
                        <w:sz w:val="40"/>
                        <w:szCs w:val="40"/>
                      </w:rPr>
                    </w:pPr>
                    <w:r w:rsidRPr="008B47D7">
                      <w:rPr>
                        <w:rFonts w:ascii="Aptos ExtraBold" w:hAnsi="Aptos ExtraBold"/>
                        <w:color w:val="FFFFFF" w:themeColor="background1"/>
                        <w:sz w:val="40"/>
                        <w:szCs w:val="40"/>
                      </w:rPr>
                      <w:t>A</w:t>
                    </w:r>
                    <w:r>
                      <w:rPr>
                        <w:rFonts w:ascii="Aptos ExtraBold" w:hAnsi="Aptos ExtraBold"/>
                        <w:color w:val="FFFFFF" w:themeColor="background1"/>
                        <w:sz w:val="40"/>
                        <w:szCs w:val="40"/>
                      </w:rPr>
                      <w:t>2</w:t>
                    </w:r>
                  </w:p>
                </w:txbxContent>
              </v:textbox>
              <w10:wrap type="square"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3686F" w14:textId="77777777" w:rsidR="00E527A6" w:rsidRDefault="00E527A6">
    <w:pPr>
      <w:pStyle w:val="Header"/>
    </w:pPr>
    <w:r>
      <w:rPr>
        <w:noProof/>
      </w:rPr>
      <mc:AlternateContent>
        <mc:Choice Requires="wps">
          <w:drawing>
            <wp:anchor distT="45720" distB="45720" distL="114300" distR="114300" simplePos="0" relativeHeight="251703296" behindDoc="0" locked="0" layoutInCell="1" allowOverlap="1" wp14:anchorId="2452CAD6" wp14:editId="173C47BE">
              <wp:simplePos x="0" y="0"/>
              <wp:positionH relativeFrom="page">
                <wp:posOffset>-18369</wp:posOffset>
              </wp:positionH>
              <wp:positionV relativeFrom="page">
                <wp:posOffset>1330</wp:posOffset>
              </wp:positionV>
              <wp:extent cx="899795" cy="763664"/>
              <wp:effectExtent l="0" t="0" r="0" b="0"/>
              <wp:wrapSquare wrapText="bothSides"/>
              <wp:docPr id="66131246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763664"/>
                      </a:xfrm>
                      <a:prstGeom prst="rect">
                        <a:avLst/>
                      </a:prstGeom>
                      <a:solidFill>
                        <a:srgbClr val="208830"/>
                      </a:solidFill>
                      <a:ln w="9525">
                        <a:noFill/>
                        <a:miter lim="800000"/>
                        <a:headEnd/>
                        <a:tailEnd/>
                      </a:ln>
                    </wps:spPr>
                    <wps:txbx>
                      <w:txbxContent>
                        <w:p w14:paraId="6519F725" w14:textId="77777777" w:rsidR="00E527A6" w:rsidRPr="008B47D7" w:rsidRDefault="00E527A6" w:rsidP="008B47D7">
                          <w:pPr>
                            <w:jc w:val="center"/>
                            <w:rPr>
                              <w:rFonts w:ascii="Aptos ExtraBold" w:hAnsi="Aptos ExtraBold"/>
                              <w:color w:val="FFFFFF" w:themeColor="background1"/>
                              <w:sz w:val="40"/>
                              <w:szCs w:val="40"/>
                            </w:rPr>
                          </w:pPr>
                          <w:r w:rsidRPr="008B47D7">
                            <w:rPr>
                              <w:rFonts w:ascii="Aptos ExtraBold" w:hAnsi="Aptos ExtraBold"/>
                              <w:color w:val="FFFFFF" w:themeColor="background1"/>
                              <w:sz w:val="40"/>
                              <w:szCs w:val="40"/>
                            </w:rPr>
                            <w:t>A</w:t>
                          </w:r>
                          <w:r>
                            <w:rPr>
                              <w:rFonts w:ascii="Aptos ExtraBold" w:hAnsi="Aptos ExtraBold"/>
                              <w:color w:val="FFFFFF" w:themeColor="background1"/>
                              <w:sz w:val="40"/>
                              <w:szCs w:val="40"/>
                            </w:rPr>
                            <w:t>3</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452CAD6" id="_x0000_t202" coordsize="21600,21600" o:spt="202" path="m,l,21600r21600,l21600,xe">
              <v:stroke joinstyle="miter"/>
              <v:path gradientshapeok="t" o:connecttype="rect"/>
            </v:shapetype>
            <v:shape id="_x0000_s1054" type="#_x0000_t202" style="position:absolute;left:0;text-align:left;margin-left:-1.45pt;margin-top:.1pt;width:70.85pt;height:60.15pt;z-index:25170329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" fillcolor="#208830" stroked="f">
              <v:textbox>
                <w:txbxContent>
                  <w:p w14:paraId="6519F725" w14:textId="77777777" w:rsidR="00E527A6" w:rsidRPr="008B47D7" w:rsidRDefault="00E527A6" w:rsidP="008B47D7">
                    <w:pPr>
                      <w:jc w:val="center"/>
                      <w:rPr>
                        <w:rFonts w:ascii="Aptos ExtraBold" w:hAnsi="Aptos ExtraBold"/>
                        <w:color w:val="FFFFFF" w:themeColor="background1"/>
                        <w:sz w:val="40"/>
                        <w:szCs w:val="40"/>
                      </w:rPr>
                    </w:pPr>
                    <w:r w:rsidRPr="008B47D7">
                      <w:rPr>
                        <w:rFonts w:ascii="Aptos ExtraBold" w:hAnsi="Aptos ExtraBold"/>
                        <w:color w:val="FFFFFF" w:themeColor="background1"/>
                        <w:sz w:val="40"/>
                        <w:szCs w:val="40"/>
                      </w:rPr>
                      <w:t>A</w:t>
                    </w:r>
                    <w:r>
                      <w:rPr>
                        <w:rFonts w:ascii="Aptos ExtraBold" w:hAnsi="Aptos ExtraBold"/>
                        <w:color w:val="FFFFFF" w:themeColor="background1"/>
                        <w:sz w:val="40"/>
                        <w:szCs w:val="40"/>
                      </w:rPr>
                      <w:t>3</w:t>
                    </w:r>
                  </w:p>
                </w:txbxContent>
              </v:textbox>
              <w10:wrap type="square"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EDE44" w14:textId="77777777" w:rsidR="00E527A6" w:rsidRDefault="00E527A6">
    <w:pPr>
      <w:pStyle w:val="Header"/>
    </w:pPr>
    <w:r>
      <w:rPr>
        <w:noProof/>
      </w:rPr>
      <mc:AlternateContent>
        <mc:Choice Requires="wps">
          <w:drawing>
            <wp:anchor distT="45720" distB="45720" distL="114300" distR="114300" simplePos="0" relativeHeight="251702272" behindDoc="0" locked="0" layoutInCell="1" allowOverlap="1" wp14:anchorId="7E98F745" wp14:editId="4D531B8F">
              <wp:simplePos x="0" y="0"/>
              <wp:positionH relativeFrom="page">
                <wp:posOffset>-18369</wp:posOffset>
              </wp:positionH>
              <wp:positionV relativeFrom="page">
                <wp:posOffset>1330</wp:posOffset>
              </wp:positionV>
              <wp:extent cx="899795" cy="763664"/>
              <wp:effectExtent l="0" t="0" r="0" b="0"/>
              <wp:wrapSquare wrapText="bothSides"/>
              <wp:docPr id="171000269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763664"/>
                      </a:xfrm>
                      <a:prstGeom prst="rect">
                        <a:avLst/>
                      </a:prstGeom>
                      <a:solidFill>
                        <a:srgbClr val="208830"/>
                      </a:solidFill>
                      <a:ln w="9525">
                        <a:noFill/>
                        <a:miter lim="800000"/>
                        <a:headEnd/>
                        <a:tailEnd/>
                      </a:ln>
                    </wps:spPr>
                    <wps:txbx>
                      <w:txbxContent>
                        <w:p w14:paraId="302B33B0" w14:textId="77777777" w:rsidR="00E527A6" w:rsidRPr="008B47D7" w:rsidRDefault="00E527A6" w:rsidP="008B47D7">
                          <w:pPr>
                            <w:jc w:val="center"/>
                            <w:rPr>
                              <w:rFonts w:ascii="Aptos ExtraBold" w:hAnsi="Aptos ExtraBold"/>
                              <w:color w:val="FFFFFF" w:themeColor="background1"/>
                              <w:sz w:val="40"/>
                              <w:szCs w:val="40"/>
                            </w:rPr>
                          </w:pPr>
                          <w:r w:rsidRPr="008B47D7">
                            <w:rPr>
                              <w:rFonts w:ascii="Aptos ExtraBold" w:hAnsi="Aptos ExtraBold"/>
                              <w:color w:val="FFFFFF" w:themeColor="background1"/>
                              <w:sz w:val="40"/>
                              <w:szCs w:val="40"/>
                            </w:rPr>
                            <w:t>A</w:t>
                          </w:r>
                          <w:r>
                            <w:rPr>
                              <w:rFonts w:ascii="Aptos ExtraBold" w:hAnsi="Aptos ExtraBold"/>
                              <w:color w:val="FFFFFF" w:themeColor="background1"/>
                              <w:sz w:val="40"/>
                              <w:szCs w:val="40"/>
                            </w:rPr>
                            <w:t>4</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E98F745" id="_x0000_t202" coordsize="21600,21600" o:spt="202" path="m,l,21600r21600,l21600,xe">
              <v:stroke joinstyle="miter"/>
              <v:path gradientshapeok="t" o:connecttype="rect"/>
            </v:shapetype>
            <v:shape id="_x0000_s1055" type="#_x0000_t202" style="position:absolute;left:0;text-align:left;margin-left:-1.45pt;margin-top:.1pt;width:70.85pt;height:60.15pt;z-index:25170227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" fillcolor="#208830" stroked="f">
              <v:textbox>
                <w:txbxContent>
                  <w:p w14:paraId="302B33B0" w14:textId="77777777" w:rsidR="00E527A6" w:rsidRPr="008B47D7" w:rsidRDefault="00E527A6" w:rsidP="008B47D7">
                    <w:pPr>
                      <w:jc w:val="center"/>
                      <w:rPr>
                        <w:rFonts w:ascii="Aptos ExtraBold" w:hAnsi="Aptos ExtraBold"/>
                        <w:color w:val="FFFFFF" w:themeColor="background1"/>
                        <w:sz w:val="40"/>
                        <w:szCs w:val="40"/>
                      </w:rPr>
                    </w:pPr>
                    <w:r w:rsidRPr="008B47D7">
                      <w:rPr>
                        <w:rFonts w:ascii="Aptos ExtraBold" w:hAnsi="Aptos ExtraBold"/>
                        <w:color w:val="FFFFFF" w:themeColor="background1"/>
                        <w:sz w:val="40"/>
                        <w:szCs w:val="40"/>
                      </w:rPr>
                      <w:t>A</w:t>
                    </w:r>
                    <w:r>
                      <w:rPr>
                        <w:rFonts w:ascii="Aptos ExtraBold" w:hAnsi="Aptos ExtraBold"/>
                        <w:color w:val="FFFFFF" w:themeColor="background1"/>
                        <w:sz w:val="40"/>
                        <w:szCs w:val="40"/>
                      </w:rPr>
                      <w:t>4</w:t>
                    </w:r>
                  </w:p>
                </w:txbxContent>
              </v:textbox>
              <w10:wrap type="square"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B4E94" w14:textId="77777777" w:rsidR="001A2DD2" w:rsidRDefault="001A2DD2">
    <w:pPr>
      <w:pStyle w:val="Header"/>
    </w:pPr>
    <w:r>
      <w:rPr>
        <w:noProof/>
      </w:rPr>
      <mc:AlternateContent>
        <mc:Choice Requires="wps">
          <w:drawing>
            <wp:anchor distT="45720" distB="45720" distL="114300" distR="114300" simplePos="0" relativeHeight="251671552" behindDoc="0" locked="0" layoutInCell="1" allowOverlap="1" wp14:anchorId="1F227655" wp14:editId="15AE50E4">
              <wp:simplePos x="0" y="0"/>
              <wp:positionH relativeFrom="page">
                <wp:posOffset>-18369</wp:posOffset>
              </wp:positionH>
              <wp:positionV relativeFrom="page">
                <wp:posOffset>1330</wp:posOffset>
              </wp:positionV>
              <wp:extent cx="899795" cy="763664"/>
              <wp:effectExtent l="0" t="0" r="0" b="0"/>
              <wp:wrapSquare wrapText="bothSides"/>
              <wp:docPr id="153416583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763664"/>
                      </a:xfrm>
                      <a:prstGeom prst="rect">
                        <a:avLst/>
                      </a:prstGeom>
                      <a:solidFill>
                        <a:srgbClr val="208830"/>
                      </a:solidFill>
                      <a:ln w="9525">
                        <a:noFill/>
                        <a:miter lim="800000"/>
                        <a:headEnd/>
                        <a:tailEnd/>
                      </a:ln>
                    </wps:spPr>
                    <wps:txbx>
                      <w:txbxContent>
                        <w:p w14:paraId="65667F14" w14:textId="761A8A8A" w:rsidR="001A2DD2" w:rsidRPr="008B47D7" w:rsidRDefault="001A2DD2" w:rsidP="008B47D7">
                          <w:pPr>
                            <w:jc w:val="center"/>
                            <w:rPr>
                              <w:rFonts w:ascii="Aptos ExtraBold" w:hAnsi="Aptos ExtraBold"/>
                              <w:color w:val="FFFFFF" w:themeColor="background1"/>
                              <w:sz w:val="40"/>
                              <w:szCs w:val="40"/>
                            </w:rPr>
                          </w:pPr>
                          <w:r w:rsidRPr="008B47D7">
                            <w:rPr>
                              <w:rFonts w:ascii="Aptos ExtraBold" w:hAnsi="Aptos ExtraBold"/>
                              <w:color w:val="FFFFFF" w:themeColor="background1"/>
                              <w:sz w:val="40"/>
                              <w:szCs w:val="40"/>
                            </w:rPr>
                            <w:t>A</w:t>
                          </w:r>
                          <w:r>
                            <w:rPr>
                              <w:rFonts w:ascii="Aptos ExtraBold" w:hAnsi="Aptos ExtraBold"/>
                              <w:color w:val="FFFFFF" w:themeColor="background1"/>
                              <w:sz w:val="40"/>
                              <w:szCs w:val="40"/>
                            </w:rPr>
                            <w:t>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F227655" id="_x0000_t202" coordsize="21600,21600" o:spt="202" path="m,l,21600r21600,l21600,xe">
              <v:stroke joinstyle="miter"/>
              <v:path gradientshapeok="t" o:connecttype="rect"/>
            </v:shapetype>
            <v:shape id="_x0000_s1056" type="#_x0000_t202" style="position:absolute;left:0;text-align:left;margin-left:-1.45pt;margin-top:.1pt;width:70.85pt;height:60.15pt;z-index:25167155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" fillcolor="#208830" stroked="f">
              <v:textbox>
                <w:txbxContent>
                  <w:p w14:paraId="65667F14" w14:textId="761A8A8A" w:rsidR="001A2DD2" w:rsidRPr="008B47D7" w:rsidRDefault="001A2DD2" w:rsidP="008B47D7">
                    <w:pPr>
                      <w:jc w:val="center"/>
                      <w:rPr>
                        <w:rFonts w:ascii="Aptos ExtraBold" w:hAnsi="Aptos ExtraBold"/>
                        <w:color w:val="FFFFFF" w:themeColor="background1"/>
                        <w:sz w:val="40"/>
                        <w:szCs w:val="40"/>
                      </w:rPr>
                    </w:pPr>
                    <w:r w:rsidRPr="008B47D7">
                      <w:rPr>
                        <w:rFonts w:ascii="Aptos ExtraBold" w:hAnsi="Aptos ExtraBold"/>
                        <w:color w:val="FFFFFF" w:themeColor="background1"/>
                        <w:sz w:val="40"/>
                        <w:szCs w:val="40"/>
                      </w:rPr>
                      <w:t>A</w:t>
                    </w:r>
                    <w:r>
                      <w:rPr>
                        <w:rFonts w:ascii="Aptos ExtraBold" w:hAnsi="Aptos ExtraBold"/>
                        <w:color w:val="FFFFFF" w:themeColor="background1"/>
                        <w:sz w:val="40"/>
                        <w:szCs w:val="40"/>
                      </w:rPr>
                      <w:t>5</w:t>
                    </w:r>
                  </w:p>
                </w:txbxContent>
              </v:textbox>
              <w10:wrap type="square"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3B366" w14:textId="77777777" w:rsidR="00ED2646" w:rsidRDefault="00ED2646">
    <w:pPr>
      <w:pStyle w:val="Header"/>
    </w:pPr>
    <w:r>
      <w:rPr>
        <w:noProof/>
      </w:rPr>
      <mc:AlternateContent>
        <mc:Choice Requires="wps">
          <w:drawing>
            <wp:anchor distT="45720" distB="45720" distL="114300" distR="114300" simplePos="0" relativeHeight="251665408" behindDoc="0" locked="0" layoutInCell="1" allowOverlap="1" wp14:anchorId="10C5F526" wp14:editId="1676DB7B">
              <wp:simplePos x="0" y="0"/>
              <wp:positionH relativeFrom="page">
                <wp:posOffset>-18369</wp:posOffset>
              </wp:positionH>
              <wp:positionV relativeFrom="page">
                <wp:posOffset>1330</wp:posOffset>
              </wp:positionV>
              <wp:extent cx="899795" cy="763664"/>
              <wp:effectExtent l="0" t="0" r="14605" b="17780"/>
              <wp:wrapSquare wrapText="bothSides"/>
              <wp:docPr id="148513932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763664"/>
                      </a:xfrm>
                      <a:prstGeom prst="rect">
                        <a:avLst/>
                      </a:prstGeom>
                      <a:solidFill>
                        <a:srgbClr val="208830"/>
                      </a:solidFill>
                      <a:ln w="9525">
                        <a:solidFill>
                          <a:srgbClr val="208830"/>
                        </a:solidFill>
                        <a:miter lim="800000"/>
                        <a:headEnd/>
                        <a:tailEnd/>
                      </a:ln>
                    </wps:spPr>
                    <wps:txbx>
                      <w:txbxContent>
                        <w:p w14:paraId="0347B9FD" w14:textId="2CA96654" w:rsidR="00ED2646" w:rsidRPr="008B47D7" w:rsidRDefault="00ED2646" w:rsidP="008B47D7">
                          <w:pPr>
                            <w:jc w:val="center"/>
                            <w:rPr>
                              <w:rFonts w:ascii="Aptos ExtraBold" w:hAnsi="Aptos ExtraBold"/>
                              <w:color w:val="FFFFFF" w:themeColor="background1"/>
                              <w:sz w:val="40"/>
                              <w:szCs w:val="40"/>
                            </w:rPr>
                          </w:pPr>
                          <w:r>
                            <w:rPr>
                              <w:rFonts w:ascii="Aptos ExtraBold" w:hAnsi="Aptos ExtraBold"/>
                              <w:color w:val="FFFFFF" w:themeColor="background1"/>
                              <w:sz w:val="40"/>
                              <w:szCs w:val="40"/>
                            </w:rPr>
                            <w:t>B</w:t>
                          </w:r>
                          <w:r w:rsidRPr="008B47D7">
                            <w:rPr>
                              <w:rFonts w:ascii="Aptos ExtraBold" w:hAnsi="Aptos ExtraBold"/>
                              <w:color w:val="FFFFFF" w:themeColor="background1"/>
                              <w:sz w:val="40"/>
                              <w:szCs w:val="40"/>
                            </w:rPr>
                            <w:t>1</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0C5F526" id="_x0000_t202" coordsize="21600,21600" o:spt="202" path="m,l,21600r21600,l21600,xe">
              <v:stroke joinstyle="miter"/>
              <v:path gradientshapeok="t" o:connecttype="rect"/>
            </v:shapetype>
            <v:shape id="_x0000_s1057" type="#_x0000_t202" style="position:absolute;left:0;text-align:left;margin-left:-1.45pt;margin-top:.1pt;width:70.85pt;height:60.15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" fillcolor="#208830" strokecolor="#208830">
              <v:textbox>
                <w:txbxContent>
                  <w:p w14:paraId="0347B9FD" w14:textId="2CA96654" w:rsidR="00ED2646" w:rsidRPr="008B47D7" w:rsidRDefault="00ED2646" w:rsidP="008B47D7">
                    <w:pPr>
                      <w:jc w:val="center"/>
                      <w:rPr>
                        <w:rFonts w:ascii="Aptos ExtraBold" w:hAnsi="Aptos ExtraBold"/>
                        <w:color w:val="FFFFFF" w:themeColor="background1"/>
                        <w:sz w:val="40"/>
                        <w:szCs w:val="40"/>
                      </w:rPr>
                    </w:pPr>
                    <w:r>
                      <w:rPr>
                        <w:rFonts w:ascii="Aptos ExtraBold" w:hAnsi="Aptos ExtraBold"/>
                        <w:color w:val="FFFFFF" w:themeColor="background1"/>
                        <w:sz w:val="40"/>
                        <w:szCs w:val="40"/>
                      </w:rPr>
                      <w:t>B</w:t>
                    </w:r>
                    <w:r w:rsidRPr="008B47D7">
                      <w:rPr>
                        <w:rFonts w:ascii="Aptos ExtraBold" w:hAnsi="Aptos ExtraBold"/>
                        <w:color w:val="FFFFFF" w:themeColor="background1"/>
                        <w:sz w:val="40"/>
                        <w:szCs w:val="40"/>
                      </w:rPr>
                      <w:t>1</w:t>
                    </w:r>
                  </w:p>
                </w:txbxContent>
              </v:textbox>
              <w10:wrap type="square"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B6EA5" w14:textId="77777777" w:rsidR="001A2DD2" w:rsidRDefault="001A2DD2">
    <w:pPr>
      <w:pStyle w:val="Header"/>
    </w:pPr>
    <w:r>
      <w:rPr>
        <w:noProof/>
      </w:rPr>
      <mc:AlternateContent>
        <mc:Choice Requires="wps">
          <w:drawing>
            <wp:anchor distT="45720" distB="45720" distL="114300" distR="114300" simplePos="0" relativeHeight="251673600" behindDoc="0" locked="0" layoutInCell="1" allowOverlap="1" wp14:anchorId="5C108908" wp14:editId="289D5D3D">
              <wp:simplePos x="0" y="0"/>
              <wp:positionH relativeFrom="page">
                <wp:posOffset>-18369</wp:posOffset>
              </wp:positionH>
              <wp:positionV relativeFrom="page">
                <wp:posOffset>1330</wp:posOffset>
              </wp:positionV>
              <wp:extent cx="899795" cy="763664"/>
              <wp:effectExtent l="0" t="0" r="0" b="0"/>
              <wp:wrapSquare wrapText="bothSides"/>
              <wp:docPr id="183059425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763664"/>
                      </a:xfrm>
                      <a:prstGeom prst="rect">
                        <a:avLst/>
                      </a:prstGeom>
                      <a:solidFill>
                        <a:srgbClr val="208830"/>
                      </a:solidFill>
                      <a:ln w="9525">
                        <a:noFill/>
                        <a:miter lim="800000"/>
                        <a:headEnd/>
                        <a:tailEnd/>
                      </a:ln>
                    </wps:spPr>
                    <wps:txbx>
                      <w:txbxContent>
                        <w:p w14:paraId="09277216" w14:textId="5D010A7A" w:rsidR="001A2DD2" w:rsidRPr="008B47D7" w:rsidRDefault="001A2DD2" w:rsidP="008B47D7">
                          <w:pPr>
                            <w:jc w:val="center"/>
                            <w:rPr>
                              <w:rFonts w:ascii="Aptos ExtraBold" w:hAnsi="Aptos ExtraBold"/>
                              <w:color w:val="FFFFFF" w:themeColor="background1"/>
                              <w:sz w:val="40"/>
                              <w:szCs w:val="40"/>
                            </w:rPr>
                          </w:pPr>
                          <w:r>
                            <w:rPr>
                              <w:rFonts w:ascii="Aptos ExtraBold" w:hAnsi="Aptos ExtraBold"/>
                              <w:color w:val="FFFFFF" w:themeColor="background1"/>
                              <w:sz w:val="40"/>
                              <w:szCs w:val="40"/>
                            </w:rPr>
                            <w:t>B2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C108908" id="_x0000_t202" coordsize="21600,21600" o:spt="202" path="m,l,21600r21600,l21600,xe">
              <v:stroke joinstyle="miter"/>
              <v:path gradientshapeok="t" o:connecttype="rect"/>
            </v:shapetype>
            <v:shape id="_x0000_s1058" type="#_x0000_t202" style="position:absolute;left:0;text-align:left;margin-left:-1.45pt;margin-top:.1pt;width:70.85pt;height:60.15pt;z-index:25167360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" fillcolor="#208830" stroked="f">
              <v:textbox>
                <w:txbxContent>
                  <w:p w14:paraId="09277216" w14:textId="5D010A7A" w:rsidR="001A2DD2" w:rsidRPr="008B47D7" w:rsidRDefault="001A2DD2" w:rsidP="008B47D7">
                    <w:pPr>
                      <w:jc w:val="center"/>
                      <w:rPr>
                        <w:rFonts w:ascii="Aptos ExtraBold" w:hAnsi="Aptos ExtraBold"/>
                        <w:color w:val="FFFFFF" w:themeColor="background1"/>
                        <w:sz w:val="40"/>
                        <w:szCs w:val="40"/>
                      </w:rPr>
                    </w:pPr>
                    <w:r>
                      <w:rPr>
                        <w:rFonts w:ascii="Aptos ExtraBold" w:hAnsi="Aptos ExtraBold"/>
                        <w:color w:val="FFFFFF" w:themeColor="background1"/>
                        <w:sz w:val="40"/>
                        <w:szCs w:val="40"/>
                      </w:rPr>
                      <w:t>B2</w:t>
                    </w:r>
                  </w:p>
                </w:txbxContent>
              </v:textbox>
              <w10:wrap type="square"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5B675" w14:textId="77777777" w:rsidR="001A2DD2" w:rsidRDefault="001A2DD2">
    <w:pPr>
      <w:pStyle w:val="Header"/>
    </w:pPr>
    <w:r>
      <w:rPr>
        <w:noProof/>
      </w:rPr>
      <mc:AlternateContent>
        <mc:Choice Requires="wps">
          <w:drawing>
            <wp:anchor distT="45720" distB="45720" distL="114300" distR="114300" simplePos="0" relativeHeight="251675648" behindDoc="0" locked="0" layoutInCell="1" allowOverlap="1" wp14:anchorId="27156F1C" wp14:editId="779D1E0D">
              <wp:simplePos x="0" y="0"/>
              <wp:positionH relativeFrom="page">
                <wp:posOffset>-18369</wp:posOffset>
              </wp:positionH>
              <wp:positionV relativeFrom="page">
                <wp:posOffset>1330</wp:posOffset>
              </wp:positionV>
              <wp:extent cx="899795" cy="763664"/>
              <wp:effectExtent l="0" t="0" r="0" b="0"/>
              <wp:wrapSquare wrapText="bothSides"/>
              <wp:docPr id="4595698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763664"/>
                      </a:xfrm>
                      <a:prstGeom prst="rect">
                        <a:avLst/>
                      </a:prstGeom>
                      <a:solidFill>
                        <a:srgbClr val="208830"/>
                      </a:solidFill>
                      <a:ln w="9525">
                        <a:noFill/>
                        <a:miter lim="800000"/>
                        <a:headEnd/>
                        <a:tailEnd/>
                      </a:ln>
                    </wps:spPr>
                    <wps:txbx>
                      <w:txbxContent>
                        <w:p w14:paraId="4DE991C9" w14:textId="07FBC8E4" w:rsidR="001A2DD2" w:rsidRPr="008B47D7" w:rsidRDefault="001A2DD2" w:rsidP="008B47D7">
                          <w:pPr>
                            <w:jc w:val="center"/>
                            <w:rPr>
                              <w:rFonts w:ascii="Aptos ExtraBold" w:hAnsi="Aptos ExtraBold"/>
                              <w:color w:val="FFFFFF" w:themeColor="background1"/>
                              <w:sz w:val="40"/>
                              <w:szCs w:val="40"/>
                            </w:rPr>
                          </w:pPr>
                          <w:r>
                            <w:rPr>
                              <w:rFonts w:ascii="Aptos ExtraBold" w:hAnsi="Aptos ExtraBold"/>
                              <w:color w:val="FFFFFF" w:themeColor="background1"/>
                              <w:sz w:val="40"/>
                              <w:szCs w:val="40"/>
                            </w:rPr>
                            <w:t>B</w:t>
                          </w:r>
                          <w:r w:rsidR="0077325E">
                            <w:rPr>
                              <w:rFonts w:ascii="Aptos ExtraBold" w:hAnsi="Aptos ExtraBold"/>
                              <w:color w:val="FFFFFF" w:themeColor="background1"/>
                              <w:sz w:val="40"/>
                              <w:szCs w:val="40"/>
                            </w:rPr>
                            <w:t>3</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7156F1C" id="_x0000_t202" coordsize="21600,21600" o:spt="202" path="m,l,21600r21600,l21600,xe">
              <v:stroke joinstyle="miter"/>
              <v:path gradientshapeok="t" o:connecttype="rect"/>
            </v:shapetype>
            <v:shape id="_x0000_s1059" type="#_x0000_t202" style="position:absolute;left:0;text-align:left;margin-left:-1.45pt;margin-top:.1pt;width:70.85pt;height:60.15pt;z-index:25167564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" fillcolor="#208830" stroked="f">
              <v:textbox>
                <w:txbxContent>
                  <w:p w14:paraId="4DE991C9" w14:textId="07FBC8E4" w:rsidR="001A2DD2" w:rsidRPr="008B47D7" w:rsidRDefault="001A2DD2" w:rsidP="008B47D7">
                    <w:pPr>
                      <w:jc w:val="center"/>
                      <w:rPr>
                        <w:rFonts w:ascii="Aptos ExtraBold" w:hAnsi="Aptos ExtraBold"/>
                        <w:color w:val="FFFFFF" w:themeColor="background1"/>
                        <w:sz w:val="40"/>
                        <w:szCs w:val="40"/>
                      </w:rPr>
                    </w:pPr>
                    <w:r>
                      <w:rPr>
                        <w:rFonts w:ascii="Aptos ExtraBold" w:hAnsi="Aptos ExtraBold"/>
                        <w:color w:val="FFFFFF" w:themeColor="background1"/>
                        <w:sz w:val="40"/>
                        <w:szCs w:val="40"/>
                      </w:rPr>
                      <w:t>B</w:t>
                    </w:r>
                    <w:r w:rsidR="0077325E">
                      <w:rPr>
                        <w:rFonts w:ascii="Aptos ExtraBold" w:hAnsi="Aptos ExtraBold"/>
                        <w:color w:val="FFFFFF" w:themeColor="background1"/>
                        <w:sz w:val="40"/>
                        <w:szCs w:val="40"/>
                      </w:rPr>
                      <w:t>3</w:t>
                    </w:r>
                  </w:p>
                </w:txbxContent>
              </v:textbox>
              <w10:wrap type="square"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A4528" w14:textId="77777777" w:rsidR="0077325E" w:rsidRDefault="0077325E">
    <w:pPr>
      <w:pStyle w:val="Header"/>
    </w:pPr>
    <w:r>
      <w:rPr>
        <w:noProof/>
      </w:rPr>
      <mc:AlternateContent>
        <mc:Choice Requires="wps">
          <w:drawing>
            <wp:anchor distT="45720" distB="45720" distL="114300" distR="114300" simplePos="0" relativeHeight="251694080" behindDoc="0" locked="0" layoutInCell="1" allowOverlap="1" wp14:anchorId="3EDBDA03" wp14:editId="61BCDC24">
              <wp:simplePos x="0" y="0"/>
              <wp:positionH relativeFrom="page">
                <wp:posOffset>-18369</wp:posOffset>
              </wp:positionH>
              <wp:positionV relativeFrom="page">
                <wp:posOffset>1330</wp:posOffset>
              </wp:positionV>
              <wp:extent cx="899795" cy="763664"/>
              <wp:effectExtent l="0" t="0" r="0" b="0"/>
              <wp:wrapSquare wrapText="bothSides"/>
              <wp:docPr id="207417607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763664"/>
                      </a:xfrm>
                      <a:prstGeom prst="rect">
                        <a:avLst/>
                      </a:prstGeom>
                      <a:solidFill>
                        <a:srgbClr val="208830"/>
                      </a:solidFill>
                      <a:ln w="9525">
                        <a:noFill/>
                        <a:miter lim="800000"/>
                        <a:headEnd/>
                        <a:tailEnd/>
                      </a:ln>
                    </wps:spPr>
                    <wps:txbx>
                      <w:txbxContent>
                        <w:p w14:paraId="50B4D8F0" w14:textId="77777777" w:rsidR="0077325E" w:rsidRPr="008B47D7" w:rsidRDefault="0077325E" w:rsidP="008B47D7">
                          <w:pPr>
                            <w:jc w:val="center"/>
                            <w:rPr>
                              <w:rFonts w:ascii="Aptos ExtraBold" w:hAnsi="Aptos ExtraBold"/>
                              <w:color w:val="FFFFFF" w:themeColor="background1"/>
                              <w:sz w:val="40"/>
                              <w:szCs w:val="40"/>
                            </w:rPr>
                          </w:pPr>
                          <w:r>
                            <w:rPr>
                              <w:rFonts w:ascii="Aptos ExtraBold" w:hAnsi="Aptos ExtraBold"/>
                              <w:color w:val="FFFFFF" w:themeColor="background1"/>
                              <w:sz w:val="40"/>
                              <w:szCs w:val="40"/>
                            </w:rPr>
                            <w:t>B4</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EDBDA03" id="_x0000_t202" coordsize="21600,21600" o:spt="202" path="m,l,21600r21600,l21600,xe">
              <v:stroke joinstyle="miter"/>
              <v:path gradientshapeok="t" o:connecttype="rect"/>
            </v:shapetype>
            <v:shape id="_x0000_s1060" type="#_x0000_t202" style="position:absolute;left:0;text-align:left;margin-left:-1.45pt;margin-top:.1pt;width:70.85pt;height:60.15pt;z-index:25169408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" fillcolor="#208830" stroked="f">
              <v:textbox>
                <w:txbxContent>
                  <w:p w14:paraId="50B4D8F0" w14:textId="77777777" w:rsidR="0077325E" w:rsidRPr="008B47D7" w:rsidRDefault="0077325E" w:rsidP="008B47D7">
                    <w:pPr>
                      <w:jc w:val="center"/>
                      <w:rPr>
                        <w:rFonts w:ascii="Aptos ExtraBold" w:hAnsi="Aptos ExtraBold"/>
                        <w:color w:val="FFFFFF" w:themeColor="background1"/>
                        <w:sz w:val="40"/>
                        <w:szCs w:val="40"/>
                      </w:rPr>
                    </w:pPr>
                    <w:r>
                      <w:rPr>
                        <w:rFonts w:ascii="Aptos ExtraBold" w:hAnsi="Aptos ExtraBold"/>
                        <w:color w:val="FFFFFF" w:themeColor="background1"/>
                        <w:sz w:val="40"/>
                        <w:szCs w:val="40"/>
                      </w:rPr>
                      <w:t>B4</w:t>
                    </w:r>
                  </w:p>
                </w:txbxContent>
              </v:textbox>
              <w10:wrap type="square"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17B8E" w14:textId="77777777" w:rsidR="001A2DD2" w:rsidRDefault="001A2DD2">
    <w:pPr>
      <w:pStyle w:val="Header"/>
    </w:pPr>
    <w:r>
      <w:rPr>
        <w:noProof/>
      </w:rPr>
      <mc:AlternateContent>
        <mc:Choice Requires="wps">
          <w:drawing>
            <wp:anchor distT="45720" distB="45720" distL="114300" distR="114300" simplePos="0" relativeHeight="251677696" behindDoc="0" locked="0" layoutInCell="1" allowOverlap="1" wp14:anchorId="27EDE961" wp14:editId="6CCF30B1">
              <wp:simplePos x="0" y="0"/>
              <wp:positionH relativeFrom="page">
                <wp:posOffset>-18369</wp:posOffset>
              </wp:positionH>
              <wp:positionV relativeFrom="page">
                <wp:posOffset>1330</wp:posOffset>
              </wp:positionV>
              <wp:extent cx="899795" cy="763664"/>
              <wp:effectExtent l="0" t="0" r="0" b="0"/>
              <wp:wrapSquare wrapText="bothSides"/>
              <wp:docPr id="175178756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763664"/>
                      </a:xfrm>
                      <a:prstGeom prst="rect">
                        <a:avLst/>
                      </a:prstGeom>
                      <a:solidFill>
                        <a:srgbClr val="208830"/>
                      </a:solidFill>
                      <a:ln w="9525">
                        <a:noFill/>
                        <a:miter lim="800000"/>
                        <a:headEnd/>
                        <a:tailEnd/>
                      </a:ln>
                    </wps:spPr>
                    <wps:txbx>
                      <w:txbxContent>
                        <w:p w14:paraId="1CB6E1A2" w14:textId="18C2C967" w:rsidR="001A2DD2" w:rsidRPr="008B47D7" w:rsidRDefault="001A2DD2" w:rsidP="008B47D7">
                          <w:pPr>
                            <w:jc w:val="center"/>
                            <w:rPr>
                              <w:rFonts w:ascii="Aptos ExtraBold" w:hAnsi="Aptos ExtraBold"/>
                              <w:color w:val="FFFFFF" w:themeColor="background1"/>
                              <w:sz w:val="40"/>
                              <w:szCs w:val="40"/>
                            </w:rPr>
                          </w:pPr>
                          <w:r>
                            <w:rPr>
                              <w:rFonts w:ascii="Aptos ExtraBold" w:hAnsi="Aptos ExtraBold"/>
                              <w:color w:val="FFFFFF" w:themeColor="background1"/>
                              <w:sz w:val="40"/>
                              <w:szCs w:val="40"/>
                            </w:rPr>
                            <w:t>B5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7EDE961" id="_x0000_t202" coordsize="21600,21600" o:spt="202" path="m,l,21600r21600,l21600,xe">
              <v:stroke joinstyle="miter"/>
              <v:path gradientshapeok="t" o:connecttype="rect"/>
            </v:shapetype>
            <v:shape id="_x0000_s1061" type="#_x0000_t202" style="position:absolute;left:0;text-align:left;margin-left:-1.45pt;margin-top:.1pt;width:70.85pt;height:60.15pt;z-index:25167769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" fillcolor="#208830" stroked="f">
              <v:textbox>
                <w:txbxContent>
                  <w:p w14:paraId="1CB6E1A2" w14:textId="18C2C967" w:rsidR="001A2DD2" w:rsidRPr="008B47D7" w:rsidRDefault="001A2DD2" w:rsidP="008B47D7">
                    <w:pPr>
                      <w:jc w:val="center"/>
                      <w:rPr>
                        <w:rFonts w:ascii="Aptos ExtraBold" w:hAnsi="Aptos ExtraBold"/>
                        <w:color w:val="FFFFFF" w:themeColor="background1"/>
                        <w:sz w:val="40"/>
                        <w:szCs w:val="40"/>
                      </w:rPr>
                    </w:pPr>
                    <w:r>
                      <w:rPr>
                        <w:rFonts w:ascii="Aptos ExtraBold" w:hAnsi="Aptos ExtraBold"/>
                        <w:color w:val="FFFFFF" w:themeColor="background1"/>
                        <w:sz w:val="40"/>
                        <w:szCs w:val="40"/>
                      </w:rPr>
                      <w:t>B5</w:t>
                    </w:r>
                  </w:p>
                </w:txbxContent>
              </v:textbox>
              <w10:wrap type="square"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78A66" w14:textId="77777777" w:rsidR="001A2DD2" w:rsidRDefault="001A2DD2">
    <w:pPr>
      <w:pStyle w:val="Header"/>
    </w:pPr>
    <w:r>
      <w:rPr>
        <w:noProof/>
      </w:rPr>
      <mc:AlternateContent>
        <mc:Choice Requires="wps">
          <w:drawing>
            <wp:anchor distT="45720" distB="45720" distL="114300" distR="114300" simplePos="0" relativeHeight="251679744" behindDoc="0" locked="0" layoutInCell="1" allowOverlap="1" wp14:anchorId="0FA54DE3" wp14:editId="5B919DBF">
              <wp:simplePos x="0" y="0"/>
              <wp:positionH relativeFrom="page">
                <wp:posOffset>-18369</wp:posOffset>
              </wp:positionH>
              <wp:positionV relativeFrom="page">
                <wp:posOffset>1330</wp:posOffset>
              </wp:positionV>
              <wp:extent cx="899795" cy="763664"/>
              <wp:effectExtent l="0" t="0" r="0" b="0"/>
              <wp:wrapSquare wrapText="bothSides"/>
              <wp:docPr id="131099318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763664"/>
                      </a:xfrm>
                      <a:prstGeom prst="rect">
                        <a:avLst/>
                      </a:prstGeom>
                      <a:solidFill>
                        <a:srgbClr val="208830"/>
                      </a:solidFill>
                      <a:ln w="9525">
                        <a:noFill/>
                        <a:miter lim="800000"/>
                        <a:headEnd/>
                        <a:tailEnd/>
                      </a:ln>
                    </wps:spPr>
                    <wps:txbx>
                      <w:txbxContent>
                        <w:p w14:paraId="076E525A" w14:textId="0AC7E5CB" w:rsidR="001A2DD2" w:rsidRPr="008B47D7" w:rsidRDefault="001A2DD2" w:rsidP="008B47D7">
                          <w:pPr>
                            <w:jc w:val="center"/>
                            <w:rPr>
                              <w:rFonts w:ascii="Aptos ExtraBold" w:hAnsi="Aptos ExtraBold"/>
                              <w:color w:val="FFFFFF" w:themeColor="background1"/>
                              <w:sz w:val="40"/>
                              <w:szCs w:val="40"/>
                            </w:rPr>
                          </w:pPr>
                          <w:r>
                            <w:rPr>
                              <w:rFonts w:ascii="Aptos ExtraBold" w:hAnsi="Aptos ExtraBold"/>
                              <w:color w:val="FFFFFF" w:themeColor="background1"/>
                              <w:sz w:val="40"/>
                              <w:szCs w:val="40"/>
                            </w:rPr>
                            <w:t>B</w:t>
                          </w:r>
                          <w:r w:rsidR="0077325E">
                            <w:rPr>
                              <w:rFonts w:ascii="Aptos ExtraBold" w:hAnsi="Aptos ExtraBold"/>
                              <w:color w:val="FFFFFF" w:themeColor="background1"/>
                              <w:sz w:val="40"/>
                              <w:szCs w:val="40"/>
                            </w:rPr>
                            <w:t>6</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FA54DE3" id="_x0000_t202" coordsize="21600,21600" o:spt="202" path="m,l,21600r21600,l21600,xe">
              <v:stroke joinstyle="miter"/>
              <v:path gradientshapeok="t" o:connecttype="rect"/>
            </v:shapetype>
            <v:shape id="_x0000_s1062" type="#_x0000_t202" style="position:absolute;left:0;text-align:left;margin-left:-1.45pt;margin-top:.1pt;width:70.85pt;height:60.15pt;z-index:25167974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" fillcolor="#208830" stroked="f">
              <v:textbox>
                <w:txbxContent>
                  <w:p w14:paraId="076E525A" w14:textId="0AC7E5CB" w:rsidR="001A2DD2" w:rsidRPr="008B47D7" w:rsidRDefault="001A2DD2" w:rsidP="008B47D7">
                    <w:pPr>
                      <w:jc w:val="center"/>
                      <w:rPr>
                        <w:rFonts w:ascii="Aptos ExtraBold" w:hAnsi="Aptos ExtraBold"/>
                        <w:color w:val="FFFFFF" w:themeColor="background1"/>
                        <w:sz w:val="40"/>
                        <w:szCs w:val="40"/>
                      </w:rPr>
                    </w:pPr>
                    <w:r>
                      <w:rPr>
                        <w:rFonts w:ascii="Aptos ExtraBold" w:hAnsi="Aptos ExtraBold"/>
                        <w:color w:val="FFFFFF" w:themeColor="background1"/>
                        <w:sz w:val="40"/>
                        <w:szCs w:val="40"/>
                      </w:rPr>
                      <w:t>B</w:t>
                    </w:r>
                    <w:r w:rsidR="0077325E">
                      <w:rPr>
                        <w:rFonts w:ascii="Aptos ExtraBold" w:hAnsi="Aptos ExtraBold"/>
                        <w:color w:val="FFFFFF" w:themeColor="background1"/>
                        <w:sz w:val="40"/>
                        <w:szCs w:val="40"/>
                      </w:rPr>
                      <w:t>6</w:t>
                    </w:r>
                  </w:p>
                </w:txbxContent>
              </v:textbox>
              <w10:wrap type="square"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85CF7" w14:textId="77777777" w:rsidR="0077325E" w:rsidRDefault="0077325E">
    <w:pPr>
      <w:pStyle w:val="Header"/>
    </w:pPr>
    <w:r>
      <w:rPr>
        <w:noProof/>
      </w:rPr>
      <mc:AlternateContent>
        <mc:Choice Requires="wps">
          <w:drawing>
            <wp:anchor distT="45720" distB="45720" distL="114300" distR="114300" simplePos="0" relativeHeight="251692032" behindDoc="0" locked="0" layoutInCell="1" allowOverlap="1" wp14:anchorId="66435E19" wp14:editId="6381906E">
              <wp:simplePos x="0" y="0"/>
              <wp:positionH relativeFrom="page">
                <wp:posOffset>-18369</wp:posOffset>
              </wp:positionH>
              <wp:positionV relativeFrom="page">
                <wp:posOffset>1330</wp:posOffset>
              </wp:positionV>
              <wp:extent cx="899795" cy="763664"/>
              <wp:effectExtent l="0" t="0" r="0" b="0"/>
              <wp:wrapSquare wrapText="bothSides"/>
              <wp:docPr id="94228710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763664"/>
                      </a:xfrm>
                      <a:prstGeom prst="rect">
                        <a:avLst/>
                      </a:prstGeom>
                      <a:solidFill>
                        <a:srgbClr val="208830"/>
                      </a:solidFill>
                      <a:ln w="9525">
                        <a:noFill/>
                        <a:miter lim="800000"/>
                        <a:headEnd/>
                        <a:tailEnd/>
                      </a:ln>
                    </wps:spPr>
                    <wps:txbx>
                      <w:txbxContent>
                        <w:p w14:paraId="675C9E02" w14:textId="69FB9302" w:rsidR="0077325E" w:rsidRPr="008B47D7" w:rsidRDefault="0077325E" w:rsidP="008B47D7">
                          <w:pPr>
                            <w:jc w:val="center"/>
                            <w:rPr>
                              <w:rFonts w:ascii="Aptos ExtraBold" w:hAnsi="Aptos ExtraBold"/>
                              <w:color w:val="FFFFFF" w:themeColor="background1"/>
                              <w:sz w:val="40"/>
                              <w:szCs w:val="40"/>
                            </w:rPr>
                          </w:pPr>
                          <w:r>
                            <w:rPr>
                              <w:rFonts w:ascii="Aptos ExtraBold" w:hAnsi="Aptos ExtraBold"/>
                              <w:color w:val="FFFFFF" w:themeColor="background1"/>
                              <w:sz w:val="40"/>
                              <w:szCs w:val="40"/>
                            </w:rPr>
                            <w:t>B7</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6435E19" id="_x0000_t202" coordsize="21600,21600" o:spt="202" path="m,l,21600r21600,l21600,xe">
              <v:stroke joinstyle="miter"/>
              <v:path gradientshapeok="t" o:connecttype="rect"/>
            </v:shapetype>
            <v:shape id="_x0000_s1063" type="#_x0000_t202" style="position:absolute;left:0;text-align:left;margin-left:-1.45pt;margin-top:.1pt;width:70.85pt;height:60.15pt;z-index:25169203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" fillcolor="#208830" stroked="f">
              <v:textbox>
                <w:txbxContent>
                  <w:p w14:paraId="675C9E02" w14:textId="69FB9302" w:rsidR="0077325E" w:rsidRPr="008B47D7" w:rsidRDefault="0077325E" w:rsidP="008B47D7">
                    <w:pPr>
                      <w:jc w:val="center"/>
                      <w:rPr>
                        <w:rFonts w:ascii="Aptos ExtraBold" w:hAnsi="Aptos ExtraBold"/>
                        <w:color w:val="FFFFFF" w:themeColor="background1"/>
                        <w:sz w:val="40"/>
                        <w:szCs w:val="40"/>
                      </w:rPr>
                    </w:pPr>
                    <w:r>
                      <w:rPr>
                        <w:rFonts w:ascii="Aptos ExtraBold" w:hAnsi="Aptos ExtraBold"/>
                        <w:color w:val="FFFFFF" w:themeColor="background1"/>
                        <w:sz w:val="40"/>
                        <w:szCs w:val="40"/>
                      </w:rPr>
                      <w:t>B7</w:t>
                    </w:r>
                  </w:p>
                </w:txbxContent>
              </v:textbox>
              <w10:wrap type="square"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D79D4" w14:textId="77777777" w:rsidR="001A2DD2" w:rsidRDefault="001A2DD2">
    <w:pPr>
      <w:pStyle w:val="Header"/>
    </w:pPr>
    <w:r>
      <w:rPr>
        <w:noProof/>
      </w:rPr>
      <mc:AlternateContent>
        <mc:Choice Requires="wps">
          <w:drawing>
            <wp:anchor distT="45720" distB="45720" distL="114300" distR="114300" simplePos="0" relativeHeight="251681792" behindDoc="0" locked="0" layoutInCell="1" allowOverlap="1" wp14:anchorId="51C79427" wp14:editId="690853BB">
              <wp:simplePos x="0" y="0"/>
              <wp:positionH relativeFrom="page">
                <wp:posOffset>-18369</wp:posOffset>
              </wp:positionH>
              <wp:positionV relativeFrom="page">
                <wp:posOffset>1330</wp:posOffset>
              </wp:positionV>
              <wp:extent cx="899795" cy="763664"/>
              <wp:effectExtent l="0" t="0" r="0" b="0"/>
              <wp:wrapSquare wrapText="bothSides"/>
              <wp:docPr id="47326125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763664"/>
                      </a:xfrm>
                      <a:prstGeom prst="rect">
                        <a:avLst/>
                      </a:prstGeom>
                      <a:solidFill>
                        <a:srgbClr val="208830"/>
                      </a:solidFill>
                      <a:ln w="9525">
                        <a:noFill/>
                        <a:miter lim="800000"/>
                        <a:headEnd/>
                        <a:tailEnd/>
                      </a:ln>
                    </wps:spPr>
                    <wps:txbx>
                      <w:txbxContent>
                        <w:p w14:paraId="28B5CBC4" w14:textId="094877C4" w:rsidR="001A2DD2" w:rsidRPr="008B47D7" w:rsidRDefault="001A2DD2" w:rsidP="008B47D7">
                          <w:pPr>
                            <w:jc w:val="center"/>
                            <w:rPr>
                              <w:rFonts w:ascii="Aptos ExtraBold" w:hAnsi="Aptos ExtraBold"/>
                              <w:color w:val="FFFFFF" w:themeColor="background1"/>
                              <w:sz w:val="40"/>
                              <w:szCs w:val="40"/>
                            </w:rPr>
                          </w:pPr>
                          <w:r>
                            <w:rPr>
                              <w:rFonts w:ascii="Aptos ExtraBold" w:hAnsi="Aptos ExtraBold"/>
                              <w:color w:val="FFFFFF" w:themeColor="background1"/>
                              <w:sz w:val="40"/>
                              <w:szCs w:val="40"/>
                            </w:rPr>
                            <w:t>B8</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1C79427" id="_x0000_t202" coordsize="21600,21600" o:spt="202" path="m,l,21600r21600,l21600,xe">
              <v:stroke joinstyle="miter"/>
              <v:path gradientshapeok="t" o:connecttype="rect"/>
            </v:shapetype>
            <v:shape id="_x0000_s1064" type="#_x0000_t202" style="position:absolute;left:0;text-align:left;margin-left:-1.45pt;margin-top:.1pt;width:70.85pt;height:60.15pt;z-index:25168179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" fillcolor="#208830" stroked="f">
              <v:textbox>
                <w:txbxContent>
                  <w:p w14:paraId="28B5CBC4" w14:textId="094877C4" w:rsidR="001A2DD2" w:rsidRPr="008B47D7" w:rsidRDefault="001A2DD2" w:rsidP="008B47D7">
                    <w:pPr>
                      <w:jc w:val="center"/>
                      <w:rPr>
                        <w:rFonts w:ascii="Aptos ExtraBold" w:hAnsi="Aptos ExtraBold"/>
                        <w:color w:val="FFFFFF" w:themeColor="background1"/>
                        <w:sz w:val="40"/>
                        <w:szCs w:val="40"/>
                      </w:rPr>
                    </w:pPr>
                    <w:r>
                      <w:rPr>
                        <w:rFonts w:ascii="Aptos ExtraBold" w:hAnsi="Aptos ExtraBold"/>
                        <w:color w:val="FFFFFF" w:themeColor="background1"/>
                        <w:sz w:val="40"/>
                        <w:szCs w:val="40"/>
                      </w:rPr>
                      <w:t>B8</w:t>
                    </w:r>
                  </w:p>
                </w:txbxContent>
              </v:textbox>
              <w10:wrap type="square"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C3B0F" w14:textId="77777777" w:rsidR="001A2DD2" w:rsidRDefault="001A2DD2">
    <w:pPr>
      <w:pStyle w:val="Header"/>
    </w:pPr>
    <w:r>
      <w:rPr>
        <w:noProof/>
      </w:rPr>
      <mc:AlternateContent>
        <mc:Choice Requires="wps">
          <w:drawing>
            <wp:anchor distT="45720" distB="45720" distL="114300" distR="114300" simplePos="0" relativeHeight="251683840" behindDoc="0" locked="0" layoutInCell="1" allowOverlap="1" wp14:anchorId="57A29806" wp14:editId="0FB498AE">
              <wp:simplePos x="0" y="0"/>
              <wp:positionH relativeFrom="page">
                <wp:posOffset>-18369</wp:posOffset>
              </wp:positionH>
              <wp:positionV relativeFrom="page">
                <wp:posOffset>1330</wp:posOffset>
              </wp:positionV>
              <wp:extent cx="899795" cy="763664"/>
              <wp:effectExtent l="0" t="0" r="0" b="0"/>
              <wp:wrapSquare wrapText="bothSides"/>
              <wp:docPr id="2979080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763664"/>
                      </a:xfrm>
                      <a:prstGeom prst="rect">
                        <a:avLst/>
                      </a:prstGeom>
                      <a:solidFill>
                        <a:srgbClr val="208830"/>
                      </a:solidFill>
                      <a:ln w="9525">
                        <a:noFill/>
                        <a:miter lim="800000"/>
                        <a:headEnd/>
                        <a:tailEnd/>
                      </a:ln>
                    </wps:spPr>
                    <wps:txbx>
                      <w:txbxContent>
                        <w:p w14:paraId="107B59CC" w14:textId="086B7FA1" w:rsidR="001A2DD2" w:rsidRPr="008B47D7" w:rsidRDefault="001A2DD2" w:rsidP="008B47D7">
                          <w:pPr>
                            <w:jc w:val="center"/>
                            <w:rPr>
                              <w:rFonts w:ascii="Aptos ExtraBold" w:hAnsi="Aptos ExtraBold"/>
                              <w:color w:val="FFFFFF" w:themeColor="background1"/>
                              <w:sz w:val="40"/>
                              <w:szCs w:val="40"/>
                            </w:rPr>
                          </w:pPr>
                          <w:r>
                            <w:rPr>
                              <w:rFonts w:ascii="Aptos ExtraBold" w:hAnsi="Aptos ExtraBold"/>
                              <w:color w:val="FFFFFF" w:themeColor="background1"/>
                              <w:sz w:val="40"/>
                              <w:szCs w:val="40"/>
                            </w:rPr>
                            <w:t>B9</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7A29806" id="_x0000_t202" coordsize="21600,21600" o:spt="202" path="m,l,21600r21600,l21600,xe">
              <v:stroke joinstyle="miter"/>
              <v:path gradientshapeok="t" o:connecttype="rect"/>
            </v:shapetype>
            <v:shape id="_x0000_s1065" type="#_x0000_t202" style="position:absolute;left:0;text-align:left;margin-left:-1.45pt;margin-top:.1pt;width:70.85pt;height:60.15pt;z-index:25168384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" fillcolor="#208830" stroked="f">
              <v:textbox>
                <w:txbxContent>
                  <w:p w14:paraId="107B59CC" w14:textId="086B7FA1" w:rsidR="001A2DD2" w:rsidRPr="008B47D7" w:rsidRDefault="001A2DD2" w:rsidP="008B47D7">
                    <w:pPr>
                      <w:jc w:val="center"/>
                      <w:rPr>
                        <w:rFonts w:ascii="Aptos ExtraBold" w:hAnsi="Aptos ExtraBold"/>
                        <w:color w:val="FFFFFF" w:themeColor="background1"/>
                        <w:sz w:val="40"/>
                        <w:szCs w:val="40"/>
                      </w:rPr>
                    </w:pPr>
                    <w:r>
                      <w:rPr>
                        <w:rFonts w:ascii="Aptos ExtraBold" w:hAnsi="Aptos ExtraBold"/>
                        <w:color w:val="FFFFFF" w:themeColor="background1"/>
                        <w:sz w:val="40"/>
                        <w:szCs w:val="40"/>
                      </w:rPr>
                      <w:t>B9</w:t>
                    </w:r>
                  </w:p>
                </w:txbxContent>
              </v:textbox>
              <w10:wrap type="square"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C5CE" w14:textId="77777777" w:rsidR="001A2DD2" w:rsidRDefault="001A2DD2">
    <w:pPr>
      <w:pStyle w:val="Header"/>
    </w:pPr>
    <w:r>
      <w:rPr>
        <w:noProof/>
      </w:rPr>
      <mc:AlternateContent>
        <mc:Choice Requires="wps">
          <w:drawing>
            <wp:anchor distT="45720" distB="45720" distL="114300" distR="114300" simplePos="0" relativeHeight="251687936" behindDoc="0" locked="0" layoutInCell="1" allowOverlap="1" wp14:anchorId="61286EEA" wp14:editId="793CF7B3">
              <wp:simplePos x="0" y="0"/>
              <wp:positionH relativeFrom="page">
                <wp:posOffset>-18369</wp:posOffset>
              </wp:positionH>
              <wp:positionV relativeFrom="page">
                <wp:posOffset>1330</wp:posOffset>
              </wp:positionV>
              <wp:extent cx="899795" cy="763664"/>
              <wp:effectExtent l="0" t="0" r="0" b="0"/>
              <wp:wrapSquare wrapText="bothSides"/>
              <wp:docPr id="188703058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763664"/>
                      </a:xfrm>
                      <a:prstGeom prst="rect">
                        <a:avLst/>
                      </a:prstGeom>
                      <a:solidFill>
                        <a:srgbClr val="208830"/>
                      </a:solidFill>
                      <a:ln w="9525">
                        <a:noFill/>
                        <a:miter lim="800000"/>
                        <a:headEnd/>
                        <a:tailEnd/>
                      </a:ln>
                    </wps:spPr>
                    <wps:txbx>
                      <w:txbxContent>
                        <w:p w14:paraId="1E6599A0" w14:textId="724488C0" w:rsidR="001A2DD2" w:rsidRPr="008B47D7" w:rsidRDefault="001A2DD2" w:rsidP="008B47D7">
                          <w:pPr>
                            <w:jc w:val="center"/>
                            <w:rPr>
                              <w:rFonts w:ascii="Aptos ExtraBold" w:hAnsi="Aptos ExtraBold"/>
                              <w:color w:val="FFFFFF" w:themeColor="background1"/>
                              <w:sz w:val="40"/>
                              <w:szCs w:val="40"/>
                            </w:rPr>
                          </w:pPr>
                          <w:r>
                            <w:rPr>
                              <w:rFonts w:ascii="Aptos ExtraBold" w:hAnsi="Aptos ExtraBold"/>
                              <w:color w:val="FFFFFF" w:themeColor="background1"/>
                              <w:sz w:val="40"/>
                              <w:szCs w:val="40"/>
                            </w:rPr>
                            <w:t>B11</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1286EEA" id="_x0000_t202" coordsize="21600,21600" o:spt="202" path="m,l,21600r21600,l21600,xe">
              <v:stroke joinstyle="miter"/>
              <v:path gradientshapeok="t" o:connecttype="rect"/>
            </v:shapetype>
            <v:shape id="_x0000_s1066" type="#_x0000_t202" style="position:absolute;left:0;text-align:left;margin-left:-1.45pt;margin-top:.1pt;width:70.85pt;height:60.15pt;z-index:25168793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" fillcolor="#208830" stroked="f">
              <v:textbox>
                <w:txbxContent>
                  <w:p w14:paraId="1E6599A0" w14:textId="724488C0" w:rsidR="001A2DD2" w:rsidRPr="008B47D7" w:rsidRDefault="001A2DD2" w:rsidP="008B47D7">
                    <w:pPr>
                      <w:jc w:val="center"/>
                      <w:rPr>
                        <w:rFonts w:ascii="Aptos ExtraBold" w:hAnsi="Aptos ExtraBold"/>
                        <w:color w:val="FFFFFF" w:themeColor="background1"/>
                        <w:sz w:val="40"/>
                        <w:szCs w:val="40"/>
                      </w:rPr>
                    </w:pPr>
                    <w:r>
                      <w:rPr>
                        <w:rFonts w:ascii="Aptos ExtraBold" w:hAnsi="Aptos ExtraBold"/>
                        <w:color w:val="FFFFFF" w:themeColor="background1"/>
                        <w:sz w:val="40"/>
                        <w:szCs w:val="40"/>
                      </w:rPr>
                      <w:t>B11</w:t>
                    </w:r>
                  </w:p>
                </w:txbxContent>
              </v:textbox>
              <w10:wrap type="square"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5EF38" w14:textId="77777777" w:rsidR="0077325E" w:rsidRDefault="0077325E">
    <w:pPr>
      <w:pStyle w:val="Header"/>
    </w:pPr>
    <w:r>
      <w:rPr>
        <w:noProof/>
      </w:rPr>
      <mc:AlternateContent>
        <mc:Choice Requires="wps">
          <w:drawing>
            <wp:anchor distT="45720" distB="45720" distL="114300" distR="114300" simplePos="0" relativeHeight="251689984" behindDoc="0" locked="0" layoutInCell="1" allowOverlap="1" wp14:anchorId="4BD7287C" wp14:editId="0E896B9E">
              <wp:simplePos x="0" y="0"/>
              <wp:positionH relativeFrom="page">
                <wp:posOffset>-18369</wp:posOffset>
              </wp:positionH>
              <wp:positionV relativeFrom="page">
                <wp:posOffset>1330</wp:posOffset>
              </wp:positionV>
              <wp:extent cx="899795" cy="763664"/>
              <wp:effectExtent l="0" t="0" r="0" b="0"/>
              <wp:wrapSquare wrapText="bothSides"/>
              <wp:docPr id="210068020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763664"/>
                      </a:xfrm>
                      <a:prstGeom prst="rect">
                        <a:avLst/>
                      </a:prstGeom>
                      <a:solidFill>
                        <a:srgbClr val="208830"/>
                      </a:solidFill>
                      <a:ln w="9525">
                        <a:noFill/>
                        <a:miter lim="800000"/>
                        <a:headEnd/>
                        <a:tailEnd/>
                      </a:ln>
                    </wps:spPr>
                    <wps:txbx>
                      <w:txbxContent>
                        <w:p w14:paraId="04C81CD3" w14:textId="12CC8C5D" w:rsidR="0077325E" w:rsidRPr="008B47D7" w:rsidRDefault="0077325E" w:rsidP="008B47D7">
                          <w:pPr>
                            <w:jc w:val="center"/>
                            <w:rPr>
                              <w:rFonts w:ascii="Aptos ExtraBold" w:hAnsi="Aptos ExtraBold"/>
                              <w:color w:val="FFFFFF" w:themeColor="background1"/>
                              <w:sz w:val="40"/>
                              <w:szCs w:val="40"/>
                            </w:rPr>
                          </w:pPr>
                          <w:r>
                            <w:rPr>
                              <w:rFonts w:ascii="Aptos ExtraBold" w:hAnsi="Aptos ExtraBold"/>
                              <w:color w:val="FFFFFF" w:themeColor="background1"/>
                              <w:sz w:val="40"/>
                              <w:szCs w:val="40"/>
                            </w:rPr>
                            <w:t>B12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BD7287C" id="_x0000_t202" coordsize="21600,21600" o:spt="202" path="m,l,21600r21600,l21600,xe">
              <v:stroke joinstyle="miter"/>
              <v:path gradientshapeok="t" o:connecttype="rect"/>
            </v:shapetype>
            <v:shape id="_x0000_s1067" type="#_x0000_t202" style="position:absolute;left:0;text-align:left;margin-left:-1.45pt;margin-top:.1pt;width:70.85pt;height:60.15pt;z-index:25168998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" fillcolor="#208830" stroked="f">
              <v:textbox>
                <w:txbxContent>
                  <w:p w14:paraId="04C81CD3" w14:textId="12CC8C5D" w:rsidR="0077325E" w:rsidRPr="008B47D7" w:rsidRDefault="0077325E" w:rsidP="008B47D7">
                    <w:pPr>
                      <w:jc w:val="center"/>
                      <w:rPr>
                        <w:rFonts w:ascii="Aptos ExtraBold" w:hAnsi="Aptos ExtraBold"/>
                        <w:color w:val="FFFFFF" w:themeColor="background1"/>
                        <w:sz w:val="40"/>
                        <w:szCs w:val="40"/>
                      </w:rPr>
                    </w:pPr>
                    <w:r>
                      <w:rPr>
                        <w:rFonts w:ascii="Aptos ExtraBold" w:hAnsi="Aptos ExtraBold"/>
                        <w:color w:val="FFFFFF" w:themeColor="background1"/>
                        <w:sz w:val="40"/>
                        <w:szCs w:val="40"/>
                      </w:rPr>
                      <w:t>B12</w:t>
                    </w:r>
                  </w:p>
                </w:txbxContent>
              </v:textbox>
              <w10:wrap type="square"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A235E"/>
    <w:multiLevelType w:val="multilevel"/>
    <w:tmpl w:val="114AA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D3C8B"/>
    <w:multiLevelType w:val="hybridMultilevel"/>
    <w:tmpl w:val="E668D03E"/>
    <w:lvl w:ilvl="0" w:tplc="6E24BBC2">
      <w:start w:val="1"/>
      <w:numFmt w:val="bullet"/>
      <w:lvlText w:val=""/>
      <w:lvlJc w:val="left"/>
      <w:pPr>
        <w:ind w:left="1020" w:hanging="360"/>
      </w:pPr>
      <w:rPr>
        <w:rFonts w:ascii="Symbol" w:hAnsi="Symbol"/>
      </w:rPr>
    </w:lvl>
    <w:lvl w:ilvl="1" w:tplc="A9F6C46E">
      <w:start w:val="1"/>
      <w:numFmt w:val="bullet"/>
      <w:lvlText w:val=""/>
      <w:lvlJc w:val="left"/>
      <w:pPr>
        <w:ind w:left="1020" w:hanging="360"/>
      </w:pPr>
      <w:rPr>
        <w:rFonts w:ascii="Symbol" w:hAnsi="Symbol"/>
      </w:rPr>
    </w:lvl>
    <w:lvl w:ilvl="2" w:tplc="4E22E160">
      <w:start w:val="1"/>
      <w:numFmt w:val="bullet"/>
      <w:lvlText w:val=""/>
      <w:lvlJc w:val="left"/>
      <w:pPr>
        <w:ind w:left="1020" w:hanging="360"/>
      </w:pPr>
      <w:rPr>
        <w:rFonts w:ascii="Symbol" w:hAnsi="Symbol"/>
      </w:rPr>
    </w:lvl>
    <w:lvl w:ilvl="3" w:tplc="DCE4B7AA">
      <w:start w:val="1"/>
      <w:numFmt w:val="bullet"/>
      <w:lvlText w:val=""/>
      <w:lvlJc w:val="left"/>
      <w:pPr>
        <w:ind w:left="1020" w:hanging="360"/>
      </w:pPr>
      <w:rPr>
        <w:rFonts w:ascii="Symbol" w:hAnsi="Symbol"/>
      </w:rPr>
    </w:lvl>
    <w:lvl w:ilvl="4" w:tplc="8AAC5132">
      <w:start w:val="1"/>
      <w:numFmt w:val="bullet"/>
      <w:lvlText w:val=""/>
      <w:lvlJc w:val="left"/>
      <w:pPr>
        <w:ind w:left="1020" w:hanging="360"/>
      </w:pPr>
      <w:rPr>
        <w:rFonts w:ascii="Symbol" w:hAnsi="Symbol"/>
      </w:rPr>
    </w:lvl>
    <w:lvl w:ilvl="5" w:tplc="7704359A">
      <w:start w:val="1"/>
      <w:numFmt w:val="bullet"/>
      <w:lvlText w:val=""/>
      <w:lvlJc w:val="left"/>
      <w:pPr>
        <w:ind w:left="1020" w:hanging="360"/>
      </w:pPr>
      <w:rPr>
        <w:rFonts w:ascii="Symbol" w:hAnsi="Symbol"/>
      </w:rPr>
    </w:lvl>
    <w:lvl w:ilvl="6" w:tplc="E0F478E8">
      <w:start w:val="1"/>
      <w:numFmt w:val="bullet"/>
      <w:lvlText w:val=""/>
      <w:lvlJc w:val="left"/>
      <w:pPr>
        <w:ind w:left="1020" w:hanging="360"/>
      </w:pPr>
      <w:rPr>
        <w:rFonts w:ascii="Symbol" w:hAnsi="Symbol"/>
      </w:rPr>
    </w:lvl>
    <w:lvl w:ilvl="7" w:tplc="032857C4">
      <w:start w:val="1"/>
      <w:numFmt w:val="bullet"/>
      <w:lvlText w:val=""/>
      <w:lvlJc w:val="left"/>
      <w:pPr>
        <w:ind w:left="1020" w:hanging="360"/>
      </w:pPr>
      <w:rPr>
        <w:rFonts w:ascii="Symbol" w:hAnsi="Symbol"/>
      </w:rPr>
    </w:lvl>
    <w:lvl w:ilvl="8" w:tplc="847E7538">
      <w:start w:val="1"/>
      <w:numFmt w:val="bullet"/>
      <w:lvlText w:val=""/>
      <w:lvlJc w:val="left"/>
      <w:pPr>
        <w:ind w:left="1020" w:hanging="360"/>
      </w:pPr>
      <w:rPr>
        <w:rFonts w:ascii="Symbol" w:hAnsi="Symbol"/>
      </w:rPr>
    </w:lvl>
  </w:abstractNum>
  <w:abstractNum w:abstractNumId="2" w15:restartNumberingAfterBreak="0">
    <w:nsid w:val="1180168F"/>
    <w:multiLevelType w:val="hybridMultilevel"/>
    <w:tmpl w:val="28E2E544"/>
    <w:lvl w:ilvl="0" w:tplc="F36C22C2">
      <w:start w:val="1"/>
      <w:numFmt w:val="bullet"/>
      <w:lvlText w:val=""/>
      <w:lvlJc w:val="left"/>
      <w:pPr>
        <w:ind w:left="1020" w:hanging="360"/>
      </w:pPr>
      <w:rPr>
        <w:rFonts w:ascii="Symbol" w:hAnsi="Symbol"/>
      </w:rPr>
    </w:lvl>
    <w:lvl w:ilvl="1" w:tplc="BBB0F14C">
      <w:start w:val="1"/>
      <w:numFmt w:val="bullet"/>
      <w:lvlText w:val=""/>
      <w:lvlJc w:val="left"/>
      <w:pPr>
        <w:ind w:left="1020" w:hanging="360"/>
      </w:pPr>
      <w:rPr>
        <w:rFonts w:ascii="Symbol" w:hAnsi="Symbol"/>
      </w:rPr>
    </w:lvl>
    <w:lvl w:ilvl="2" w:tplc="8CA0721C">
      <w:start w:val="1"/>
      <w:numFmt w:val="bullet"/>
      <w:lvlText w:val=""/>
      <w:lvlJc w:val="left"/>
      <w:pPr>
        <w:ind w:left="1020" w:hanging="360"/>
      </w:pPr>
      <w:rPr>
        <w:rFonts w:ascii="Symbol" w:hAnsi="Symbol"/>
      </w:rPr>
    </w:lvl>
    <w:lvl w:ilvl="3" w:tplc="1C184754">
      <w:start w:val="1"/>
      <w:numFmt w:val="bullet"/>
      <w:lvlText w:val=""/>
      <w:lvlJc w:val="left"/>
      <w:pPr>
        <w:ind w:left="1020" w:hanging="360"/>
      </w:pPr>
      <w:rPr>
        <w:rFonts w:ascii="Symbol" w:hAnsi="Symbol"/>
      </w:rPr>
    </w:lvl>
    <w:lvl w:ilvl="4" w:tplc="B178C09A">
      <w:start w:val="1"/>
      <w:numFmt w:val="bullet"/>
      <w:lvlText w:val=""/>
      <w:lvlJc w:val="left"/>
      <w:pPr>
        <w:ind w:left="1020" w:hanging="360"/>
      </w:pPr>
      <w:rPr>
        <w:rFonts w:ascii="Symbol" w:hAnsi="Symbol"/>
      </w:rPr>
    </w:lvl>
    <w:lvl w:ilvl="5" w:tplc="51E8A0E6">
      <w:start w:val="1"/>
      <w:numFmt w:val="bullet"/>
      <w:lvlText w:val=""/>
      <w:lvlJc w:val="left"/>
      <w:pPr>
        <w:ind w:left="1020" w:hanging="360"/>
      </w:pPr>
      <w:rPr>
        <w:rFonts w:ascii="Symbol" w:hAnsi="Symbol"/>
      </w:rPr>
    </w:lvl>
    <w:lvl w:ilvl="6" w:tplc="3FE4584C">
      <w:start w:val="1"/>
      <w:numFmt w:val="bullet"/>
      <w:lvlText w:val=""/>
      <w:lvlJc w:val="left"/>
      <w:pPr>
        <w:ind w:left="1020" w:hanging="360"/>
      </w:pPr>
      <w:rPr>
        <w:rFonts w:ascii="Symbol" w:hAnsi="Symbol"/>
      </w:rPr>
    </w:lvl>
    <w:lvl w:ilvl="7" w:tplc="F39A036C">
      <w:start w:val="1"/>
      <w:numFmt w:val="bullet"/>
      <w:lvlText w:val=""/>
      <w:lvlJc w:val="left"/>
      <w:pPr>
        <w:ind w:left="1020" w:hanging="360"/>
      </w:pPr>
      <w:rPr>
        <w:rFonts w:ascii="Symbol" w:hAnsi="Symbol"/>
      </w:rPr>
    </w:lvl>
    <w:lvl w:ilvl="8" w:tplc="B18A9866">
      <w:start w:val="1"/>
      <w:numFmt w:val="bullet"/>
      <w:lvlText w:val=""/>
      <w:lvlJc w:val="left"/>
      <w:pPr>
        <w:ind w:left="1020" w:hanging="360"/>
      </w:pPr>
      <w:rPr>
        <w:rFonts w:ascii="Symbol" w:hAnsi="Symbol"/>
      </w:rPr>
    </w:lvl>
  </w:abstractNum>
  <w:abstractNum w:abstractNumId="3" w15:restartNumberingAfterBreak="0">
    <w:nsid w:val="18C97E64"/>
    <w:multiLevelType w:val="hybridMultilevel"/>
    <w:tmpl w:val="8A963696"/>
    <w:lvl w:ilvl="0" w:tplc="73A2AEA0">
      <w:start w:val="1"/>
      <w:numFmt w:val="bullet"/>
      <w:lvlText w:val=""/>
      <w:lvlJc w:val="left"/>
      <w:pPr>
        <w:ind w:left="720" w:hanging="360"/>
      </w:pPr>
      <w:rPr>
        <w:rFonts w:ascii="Symbol" w:hAnsi="Symbol" w:hint="default"/>
        <w:color w:val="E3642B" w:themeColor="accent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9F57BF"/>
    <w:multiLevelType w:val="hybridMultilevel"/>
    <w:tmpl w:val="8D88431C"/>
    <w:lvl w:ilvl="0" w:tplc="0266844A">
      <w:start w:val="28"/>
      <w:numFmt w:val="bullet"/>
      <w:lvlText w:val=""/>
      <w:lvlJc w:val="left"/>
      <w:pPr>
        <w:ind w:left="720" w:hanging="360"/>
      </w:pPr>
      <w:rPr>
        <w:rFonts w:ascii="Wingdings" w:eastAsiaTheme="minorHAnsi" w:hAnsi="Wingding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C460A8"/>
    <w:multiLevelType w:val="hybridMultilevel"/>
    <w:tmpl w:val="9CD8B0C4"/>
    <w:lvl w:ilvl="0" w:tplc="BA9C8A32">
      <w:start w:val="1"/>
      <w:numFmt w:val="bullet"/>
      <w:lvlText w:val=""/>
      <w:lvlJc w:val="left"/>
      <w:pPr>
        <w:ind w:left="1020" w:hanging="360"/>
      </w:pPr>
      <w:rPr>
        <w:rFonts w:ascii="Symbol" w:hAnsi="Symbol"/>
      </w:rPr>
    </w:lvl>
    <w:lvl w:ilvl="1" w:tplc="1F8C94C6">
      <w:start w:val="1"/>
      <w:numFmt w:val="bullet"/>
      <w:lvlText w:val=""/>
      <w:lvlJc w:val="left"/>
      <w:pPr>
        <w:ind w:left="1020" w:hanging="360"/>
      </w:pPr>
      <w:rPr>
        <w:rFonts w:ascii="Symbol" w:hAnsi="Symbol"/>
      </w:rPr>
    </w:lvl>
    <w:lvl w:ilvl="2" w:tplc="E286D3C2">
      <w:start w:val="1"/>
      <w:numFmt w:val="bullet"/>
      <w:lvlText w:val=""/>
      <w:lvlJc w:val="left"/>
      <w:pPr>
        <w:ind w:left="1020" w:hanging="360"/>
      </w:pPr>
      <w:rPr>
        <w:rFonts w:ascii="Symbol" w:hAnsi="Symbol"/>
      </w:rPr>
    </w:lvl>
    <w:lvl w:ilvl="3" w:tplc="4E4AE3C2">
      <w:start w:val="1"/>
      <w:numFmt w:val="bullet"/>
      <w:lvlText w:val=""/>
      <w:lvlJc w:val="left"/>
      <w:pPr>
        <w:ind w:left="1020" w:hanging="360"/>
      </w:pPr>
      <w:rPr>
        <w:rFonts w:ascii="Symbol" w:hAnsi="Symbol"/>
      </w:rPr>
    </w:lvl>
    <w:lvl w:ilvl="4" w:tplc="05BC5492">
      <w:start w:val="1"/>
      <w:numFmt w:val="bullet"/>
      <w:lvlText w:val=""/>
      <w:lvlJc w:val="left"/>
      <w:pPr>
        <w:ind w:left="1020" w:hanging="360"/>
      </w:pPr>
      <w:rPr>
        <w:rFonts w:ascii="Symbol" w:hAnsi="Symbol"/>
      </w:rPr>
    </w:lvl>
    <w:lvl w:ilvl="5" w:tplc="F594C4EE">
      <w:start w:val="1"/>
      <w:numFmt w:val="bullet"/>
      <w:lvlText w:val=""/>
      <w:lvlJc w:val="left"/>
      <w:pPr>
        <w:ind w:left="1020" w:hanging="360"/>
      </w:pPr>
      <w:rPr>
        <w:rFonts w:ascii="Symbol" w:hAnsi="Symbol"/>
      </w:rPr>
    </w:lvl>
    <w:lvl w:ilvl="6" w:tplc="77E6420E">
      <w:start w:val="1"/>
      <w:numFmt w:val="bullet"/>
      <w:lvlText w:val=""/>
      <w:lvlJc w:val="left"/>
      <w:pPr>
        <w:ind w:left="1020" w:hanging="360"/>
      </w:pPr>
      <w:rPr>
        <w:rFonts w:ascii="Symbol" w:hAnsi="Symbol"/>
      </w:rPr>
    </w:lvl>
    <w:lvl w:ilvl="7" w:tplc="9B5E00E0">
      <w:start w:val="1"/>
      <w:numFmt w:val="bullet"/>
      <w:lvlText w:val=""/>
      <w:lvlJc w:val="left"/>
      <w:pPr>
        <w:ind w:left="1020" w:hanging="360"/>
      </w:pPr>
      <w:rPr>
        <w:rFonts w:ascii="Symbol" w:hAnsi="Symbol"/>
      </w:rPr>
    </w:lvl>
    <w:lvl w:ilvl="8" w:tplc="074E88D4">
      <w:start w:val="1"/>
      <w:numFmt w:val="bullet"/>
      <w:lvlText w:val=""/>
      <w:lvlJc w:val="left"/>
      <w:pPr>
        <w:ind w:left="1020" w:hanging="360"/>
      </w:pPr>
      <w:rPr>
        <w:rFonts w:ascii="Symbol" w:hAnsi="Symbol"/>
      </w:rPr>
    </w:lvl>
  </w:abstractNum>
  <w:abstractNum w:abstractNumId="6" w15:restartNumberingAfterBreak="0">
    <w:nsid w:val="2B1B6932"/>
    <w:multiLevelType w:val="multilevel"/>
    <w:tmpl w:val="AEBE38DE"/>
    <w:lvl w:ilvl="0">
      <w:start w:val="1"/>
      <w:numFmt w:val="decimal"/>
      <w:lvlText w:val="%1"/>
      <w:lvlJc w:val="left"/>
      <w:pPr>
        <w:ind w:left="2134" w:hanging="432"/>
      </w:pPr>
      <w:rPr>
        <w:rFonts w:hint="default"/>
        <w:color w:val="FFFFFF" w:themeColor="background1"/>
        <w:w w:val="100"/>
      </w:rPr>
    </w:lvl>
    <w:lvl w:ilvl="1">
      <w:start w:val="1"/>
      <w:numFmt w:val="decimal"/>
      <w:pStyle w:val="Heading2"/>
      <w:lvlText w:val="%1.%2"/>
      <w:lvlJc w:val="left"/>
      <w:pPr>
        <w:ind w:left="936" w:hanging="576"/>
      </w:pPr>
      <w:rPr>
        <w:rFonts w:hint="default"/>
      </w:rPr>
    </w:lvl>
    <w:lvl w:ilvl="2">
      <w:start w:val="1"/>
      <w:numFmt w:val="decimal"/>
      <w:pStyle w:val="Heading3"/>
      <w:lvlText w:val="%1.%2.%3"/>
      <w:lvlJc w:val="left"/>
      <w:pPr>
        <w:ind w:left="1080" w:hanging="720"/>
      </w:pPr>
      <w:rPr>
        <w:rFonts w:hint="default"/>
      </w:rPr>
    </w:lvl>
    <w:lvl w:ilvl="3">
      <w:start w:val="1"/>
      <w:numFmt w:val="decimal"/>
      <w:pStyle w:val="Heading4"/>
      <w:lvlText w:val="%1.%2.%3.%4"/>
      <w:lvlJc w:val="left"/>
      <w:pPr>
        <w:ind w:left="1224" w:hanging="864"/>
      </w:pPr>
      <w:rPr>
        <w:rFonts w:hint="default"/>
      </w:rPr>
    </w:lvl>
    <w:lvl w:ilvl="4">
      <w:start w:val="1"/>
      <w:numFmt w:val="decimal"/>
      <w:pStyle w:val="Heading5"/>
      <w:lvlText w:val="%1.%2.%3.%4.%5"/>
      <w:lvlJc w:val="left"/>
      <w:pPr>
        <w:ind w:left="1368" w:hanging="1008"/>
      </w:pPr>
      <w:rPr>
        <w:rFonts w:hint="default"/>
      </w:rPr>
    </w:lvl>
    <w:lvl w:ilvl="5">
      <w:start w:val="1"/>
      <w:numFmt w:val="decimal"/>
      <w:pStyle w:val="Heading6"/>
      <w:lvlText w:val="%1.%2.%3.%4.%5.%6"/>
      <w:lvlJc w:val="left"/>
      <w:pPr>
        <w:ind w:left="1512" w:hanging="1152"/>
      </w:pPr>
      <w:rPr>
        <w:rFonts w:hint="default"/>
      </w:rPr>
    </w:lvl>
    <w:lvl w:ilvl="6">
      <w:start w:val="1"/>
      <w:numFmt w:val="decimal"/>
      <w:pStyle w:val="Heading7"/>
      <w:lvlText w:val="%1.%2.%3.%4.%5.%6.%7"/>
      <w:lvlJc w:val="left"/>
      <w:pPr>
        <w:ind w:left="1656" w:hanging="1296"/>
      </w:pPr>
      <w:rPr>
        <w:rFonts w:hint="default"/>
      </w:rPr>
    </w:lvl>
    <w:lvl w:ilvl="7">
      <w:start w:val="1"/>
      <w:numFmt w:val="decimal"/>
      <w:pStyle w:val="Heading8"/>
      <w:lvlText w:val="%1.%2.%3.%4.%5.%6.%7.%8"/>
      <w:lvlJc w:val="left"/>
      <w:pPr>
        <w:ind w:left="1800" w:hanging="1440"/>
      </w:pPr>
      <w:rPr>
        <w:rFonts w:hint="default"/>
      </w:rPr>
    </w:lvl>
    <w:lvl w:ilvl="8">
      <w:start w:val="1"/>
      <w:numFmt w:val="decimal"/>
      <w:pStyle w:val="Heading9"/>
      <w:lvlText w:val="%1.%2.%3.%4.%5.%6.%7.%8.%9"/>
      <w:lvlJc w:val="left"/>
      <w:pPr>
        <w:ind w:left="1944" w:hanging="1584"/>
      </w:pPr>
      <w:rPr>
        <w:rFonts w:hint="default"/>
      </w:rPr>
    </w:lvl>
  </w:abstractNum>
  <w:abstractNum w:abstractNumId="7" w15:restartNumberingAfterBreak="0">
    <w:nsid w:val="33FC7B36"/>
    <w:multiLevelType w:val="hybridMultilevel"/>
    <w:tmpl w:val="192C2A14"/>
    <w:lvl w:ilvl="0" w:tplc="3BCEA256">
      <w:start w:val="1"/>
      <w:numFmt w:val="bullet"/>
      <w:pStyle w:val="MetisBulletBody"/>
      <w:lvlText w:val=""/>
      <w:lvlJc w:val="left"/>
      <w:pPr>
        <w:ind w:left="720" w:hanging="360"/>
      </w:pPr>
      <w:rPr>
        <w:rFonts w:ascii="Symbol" w:hAnsi="Symbol" w:hint="default"/>
        <w:color w:val="C00000"/>
      </w:rPr>
    </w:lvl>
    <w:lvl w:ilvl="1" w:tplc="8AAEB2F4">
      <w:start w:val="1"/>
      <w:numFmt w:val="bullet"/>
      <w:lvlText w:val="o"/>
      <w:lvlJc w:val="left"/>
      <w:pPr>
        <w:ind w:left="1440" w:hanging="360"/>
      </w:pPr>
      <w:rPr>
        <w:rFonts w:ascii="Courier New" w:hAnsi="Courier New" w:cs="Courier New" w:hint="default"/>
        <w:strike w:val="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87387F"/>
    <w:multiLevelType w:val="hybridMultilevel"/>
    <w:tmpl w:val="D2A4754A"/>
    <w:lvl w:ilvl="0" w:tplc="2BCED3E8">
      <w:start w:val="1"/>
      <w:numFmt w:val="decimal"/>
      <w:pStyle w:val="MetisHeading2"/>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835E1C"/>
    <w:multiLevelType w:val="hybridMultilevel"/>
    <w:tmpl w:val="495E035A"/>
    <w:lvl w:ilvl="0" w:tplc="D7D6CB7A">
      <w:start w:val="1"/>
      <w:numFmt w:val="bullet"/>
      <w:lvlText w:val=""/>
      <w:lvlJc w:val="left"/>
      <w:pPr>
        <w:ind w:left="1020" w:hanging="360"/>
      </w:pPr>
      <w:rPr>
        <w:rFonts w:ascii="Symbol" w:hAnsi="Symbol"/>
      </w:rPr>
    </w:lvl>
    <w:lvl w:ilvl="1" w:tplc="BBA66402">
      <w:start w:val="1"/>
      <w:numFmt w:val="bullet"/>
      <w:lvlText w:val=""/>
      <w:lvlJc w:val="left"/>
      <w:pPr>
        <w:ind w:left="1020" w:hanging="360"/>
      </w:pPr>
      <w:rPr>
        <w:rFonts w:ascii="Symbol" w:hAnsi="Symbol"/>
      </w:rPr>
    </w:lvl>
    <w:lvl w:ilvl="2" w:tplc="1660E23A">
      <w:start w:val="1"/>
      <w:numFmt w:val="bullet"/>
      <w:lvlText w:val=""/>
      <w:lvlJc w:val="left"/>
      <w:pPr>
        <w:ind w:left="1020" w:hanging="360"/>
      </w:pPr>
      <w:rPr>
        <w:rFonts w:ascii="Symbol" w:hAnsi="Symbol"/>
      </w:rPr>
    </w:lvl>
    <w:lvl w:ilvl="3" w:tplc="819A5226">
      <w:start w:val="1"/>
      <w:numFmt w:val="bullet"/>
      <w:lvlText w:val=""/>
      <w:lvlJc w:val="left"/>
      <w:pPr>
        <w:ind w:left="1020" w:hanging="360"/>
      </w:pPr>
      <w:rPr>
        <w:rFonts w:ascii="Symbol" w:hAnsi="Symbol"/>
      </w:rPr>
    </w:lvl>
    <w:lvl w:ilvl="4" w:tplc="EBF0EB80">
      <w:start w:val="1"/>
      <w:numFmt w:val="bullet"/>
      <w:lvlText w:val=""/>
      <w:lvlJc w:val="left"/>
      <w:pPr>
        <w:ind w:left="1020" w:hanging="360"/>
      </w:pPr>
      <w:rPr>
        <w:rFonts w:ascii="Symbol" w:hAnsi="Symbol"/>
      </w:rPr>
    </w:lvl>
    <w:lvl w:ilvl="5" w:tplc="42647D70">
      <w:start w:val="1"/>
      <w:numFmt w:val="bullet"/>
      <w:lvlText w:val=""/>
      <w:lvlJc w:val="left"/>
      <w:pPr>
        <w:ind w:left="1020" w:hanging="360"/>
      </w:pPr>
      <w:rPr>
        <w:rFonts w:ascii="Symbol" w:hAnsi="Symbol"/>
      </w:rPr>
    </w:lvl>
    <w:lvl w:ilvl="6" w:tplc="BD281E9C">
      <w:start w:val="1"/>
      <w:numFmt w:val="bullet"/>
      <w:lvlText w:val=""/>
      <w:lvlJc w:val="left"/>
      <w:pPr>
        <w:ind w:left="1020" w:hanging="360"/>
      </w:pPr>
      <w:rPr>
        <w:rFonts w:ascii="Symbol" w:hAnsi="Symbol"/>
      </w:rPr>
    </w:lvl>
    <w:lvl w:ilvl="7" w:tplc="BC160E32">
      <w:start w:val="1"/>
      <w:numFmt w:val="bullet"/>
      <w:lvlText w:val=""/>
      <w:lvlJc w:val="left"/>
      <w:pPr>
        <w:ind w:left="1020" w:hanging="360"/>
      </w:pPr>
      <w:rPr>
        <w:rFonts w:ascii="Symbol" w:hAnsi="Symbol"/>
      </w:rPr>
    </w:lvl>
    <w:lvl w:ilvl="8" w:tplc="D062D080">
      <w:start w:val="1"/>
      <w:numFmt w:val="bullet"/>
      <w:lvlText w:val=""/>
      <w:lvlJc w:val="left"/>
      <w:pPr>
        <w:ind w:left="1020" w:hanging="360"/>
      </w:pPr>
      <w:rPr>
        <w:rFonts w:ascii="Symbol" w:hAnsi="Symbol"/>
      </w:rPr>
    </w:lvl>
  </w:abstractNum>
  <w:abstractNum w:abstractNumId="10" w15:restartNumberingAfterBreak="0">
    <w:nsid w:val="3EE347BA"/>
    <w:multiLevelType w:val="hybridMultilevel"/>
    <w:tmpl w:val="DDB05B06"/>
    <w:lvl w:ilvl="0" w:tplc="5CC68D9C">
      <w:start w:val="1"/>
      <w:numFmt w:val="bullet"/>
      <w:lvlText w:val=""/>
      <w:lvlJc w:val="left"/>
      <w:pPr>
        <w:ind w:left="1020" w:hanging="360"/>
      </w:pPr>
      <w:rPr>
        <w:rFonts w:ascii="Symbol" w:hAnsi="Symbol"/>
      </w:rPr>
    </w:lvl>
    <w:lvl w:ilvl="1" w:tplc="1CAAF756">
      <w:start w:val="1"/>
      <w:numFmt w:val="bullet"/>
      <w:lvlText w:val=""/>
      <w:lvlJc w:val="left"/>
      <w:pPr>
        <w:ind w:left="1020" w:hanging="360"/>
      </w:pPr>
      <w:rPr>
        <w:rFonts w:ascii="Symbol" w:hAnsi="Symbol"/>
      </w:rPr>
    </w:lvl>
    <w:lvl w:ilvl="2" w:tplc="47529D6C">
      <w:start w:val="1"/>
      <w:numFmt w:val="bullet"/>
      <w:lvlText w:val=""/>
      <w:lvlJc w:val="left"/>
      <w:pPr>
        <w:ind w:left="1020" w:hanging="360"/>
      </w:pPr>
      <w:rPr>
        <w:rFonts w:ascii="Symbol" w:hAnsi="Symbol"/>
      </w:rPr>
    </w:lvl>
    <w:lvl w:ilvl="3" w:tplc="AA7001B6">
      <w:start w:val="1"/>
      <w:numFmt w:val="bullet"/>
      <w:lvlText w:val=""/>
      <w:lvlJc w:val="left"/>
      <w:pPr>
        <w:ind w:left="1020" w:hanging="360"/>
      </w:pPr>
      <w:rPr>
        <w:rFonts w:ascii="Symbol" w:hAnsi="Symbol"/>
      </w:rPr>
    </w:lvl>
    <w:lvl w:ilvl="4" w:tplc="0E923800">
      <w:start w:val="1"/>
      <w:numFmt w:val="bullet"/>
      <w:lvlText w:val=""/>
      <w:lvlJc w:val="left"/>
      <w:pPr>
        <w:ind w:left="1020" w:hanging="360"/>
      </w:pPr>
      <w:rPr>
        <w:rFonts w:ascii="Symbol" w:hAnsi="Symbol"/>
      </w:rPr>
    </w:lvl>
    <w:lvl w:ilvl="5" w:tplc="D4CAED7E">
      <w:start w:val="1"/>
      <w:numFmt w:val="bullet"/>
      <w:lvlText w:val=""/>
      <w:lvlJc w:val="left"/>
      <w:pPr>
        <w:ind w:left="1020" w:hanging="360"/>
      </w:pPr>
      <w:rPr>
        <w:rFonts w:ascii="Symbol" w:hAnsi="Symbol"/>
      </w:rPr>
    </w:lvl>
    <w:lvl w:ilvl="6" w:tplc="B8A891E4">
      <w:start w:val="1"/>
      <w:numFmt w:val="bullet"/>
      <w:lvlText w:val=""/>
      <w:lvlJc w:val="left"/>
      <w:pPr>
        <w:ind w:left="1020" w:hanging="360"/>
      </w:pPr>
      <w:rPr>
        <w:rFonts w:ascii="Symbol" w:hAnsi="Symbol"/>
      </w:rPr>
    </w:lvl>
    <w:lvl w:ilvl="7" w:tplc="59BCEF5C">
      <w:start w:val="1"/>
      <w:numFmt w:val="bullet"/>
      <w:lvlText w:val=""/>
      <w:lvlJc w:val="left"/>
      <w:pPr>
        <w:ind w:left="1020" w:hanging="360"/>
      </w:pPr>
      <w:rPr>
        <w:rFonts w:ascii="Symbol" w:hAnsi="Symbol"/>
      </w:rPr>
    </w:lvl>
    <w:lvl w:ilvl="8" w:tplc="50D21BC6">
      <w:start w:val="1"/>
      <w:numFmt w:val="bullet"/>
      <w:lvlText w:val=""/>
      <w:lvlJc w:val="left"/>
      <w:pPr>
        <w:ind w:left="1020" w:hanging="360"/>
      </w:pPr>
      <w:rPr>
        <w:rFonts w:ascii="Symbol" w:hAnsi="Symbol"/>
      </w:rPr>
    </w:lvl>
  </w:abstractNum>
  <w:abstractNum w:abstractNumId="11" w15:restartNumberingAfterBreak="0">
    <w:nsid w:val="42FD187C"/>
    <w:multiLevelType w:val="hybridMultilevel"/>
    <w:tmpl w:val="9DCE95D0"/>
    <w:lvl w:ilvl="0" w:tplc="AD7A8F94">
      <w:start w:val="28"/>
      <w:numFmt w:val="bullet"/>
      <w:lvlText w:val=""/>
      <w:lvlJc w:val="left"/>
      <w:pPr>
        <w:ind w:left="720" w:hanging="360"/>
      </w:pPr>
      <w:rPr>
        <w:rFonts w:ascii="Wingdings" w:eastAsiaTheme="minorHAnsi" w:hAnsi="Wingding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1F6CB6"/>
    <w:multiLevelType w:val="hybridMultilevel"/>
    <w:tmpl w:val="49CCA758"/>
    <w:lvl w:ilvl="0" w:tplc="FFFFFFFF">
      <w:start w:val="1"/>
      <w:numFmt w:val="bullet"/>
      <w:lvlText w:val=""/>
      <w:lvlJc w:val="left"/>
      <w:pPr>
        <w:ind w:left="720" w:hanging="360"/>
      </w:pPr>
      <w:rPr>
        <w:rFonts w:ascii="Symbol" w:hAnsi="Symbol" w:hint="default"/>
        <w:color w:val="E3642B" w:themeColor="accent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6F643A2"/>
    <w:multiLevelType w:val="hybridMultilevel"/>
    <w:tmpl w:val="E6FE19BA"/>
    <w:lvl w:ilvl="0" w:tplc="640EC2C6">
      <w:start w:val="1"/>
      <w:numFmt w:val="bullet"/>
      <w:lvlText w:val=""/>
      <w:lvlJc w:val="left"/>
      <w:pPr>
        <w:ind w:left="1020" w:hanging="360"/>
      </w:pPr>
      <w:rPr>
        <w:rFonts w:ascii="Symbol" w:hAnsi="Symbol"/>
      </w:rPr>
    </w:lvl>
    <w:lvl w:ilvl="1" w:tplc="DFB831B2">
      <w:start w:val="1"/>
      <w:numFmt w:val="bullet"/>
      <w:lvlText w:val=""/>
      <w:lvlJc w:val="left"/>
      <w:pPr>
        <w:ind w:left="1020" w:hanging="360"/>
      </w:pPr>
      <w:rPr>
        <w:rFonts w:ascii="Symbol" w:hAnsi="Symbol"/>
      </w:rPr>
    </w:lvl>
    <w:lvl w:ilvl="2" w:tplc="F866F664">
      <w:start w:val="1"/>
      <w:numFmt w:val="bullet"/>
      <w:lvlText w:val=""/>
      <w:lvlJc w:val="left"/>
      <w:pPr>
        <w:ind w:left="1020" w:hanging="360"/>
      </w:pPr>
      <w:rPr>
        <w:rFonts w:ascii="Symbol" w:hAnsi="Symbol"/>
      </w:rPr>
    </w:lvl>
    <w:lvl w:ilvl="3" w:tplc="FB36EC36">
      <w:start w:val="1"/>
      <w:numFmt w:val="bullet"/>
      <w:lvlText w:val=""/>
      <w:lvlJc w:val="left"/>
      <w:pPr>
        <w:ind w:left="1020" w:hanging="360"/>
      </w:pPr>
      <w:rPr>
        <w:rFonts w:ascii="Symbol" w:hAnsi="Symbol"/>
      </w:rPr>
    </w:lvl>
    <w:lvl w:ilvl="4" w:tplc="65DAFABA">
      <w:start w:val="1"/>
      <w:numFmt w:val="bullet"/>
      <w:lvlText w:val=""/>
      <w:lvlJc w:val="left"/>
      <w:pPr>
        <w:ind w:left="1020" w:hanging="360"/>
      </w:pPr>
      <w:rPr>
        <w:rFonts w:ascii="Symbol" w:hAnsi="Symbol"/>
      </w:rPr>
    </w:lvl>
    <w:lvl w:ilvl="5" w:tplc="6280490A">
      <w:start w:val="1"/>
      <w:numFmt w:val="bullet"/>
      <w:lvlText w:val=""/>
      <w:lvlJc w:val="left"/>
      <w:pPr>
        <w:ind w:left="1020" w:hanging="360"/>
      </w:pPr>
      <w:rPr>
        <w:rFonts w:ascii="Symbol" w:hAnsi="Symbol"/>
      </w:rPr>
    </w:lvl>
    <w:lvl w:ilvl="6" w:tplc="84CE3BD0">
      <w:start w:val="1"/>
      <w:numFmt w:val="bullet"/>
      <w:lvlText w:val=""/>
      <w:lvlJc w:val="left"/>
      <w:pPr>
        <w:ind w:left="1020" w:hanging="360"/>
      </w:pPr>
      <w:rPr>
        <w:rFonts w:ascii="Symbol" w:hAnsi="Symbol"/>
      </w:rPr>
    </w:lvl>
    <w:lvl w:ilvl="7" w:tplc="1824A586">
      <w:start w:val="1"/>
      <w:numFmt w:val="bullet"/>
      <w:lvlText w:val=""/>
      <w:lvlJc w:val="left"/>
      <w:pPr>
        <w:ind w:left="1020" w:hanging="360"/>
      </w:pPr>
      <w:rPr>
        <w:rFonts w:ascii="Symbol" w:hAnsi="Symbol"/>
      </w:rPr>
    </w:lvl>
    <w:lvl w:ilvl="8" w:tplc="88D280F4">
      <w:start w:val="1"/>
      <w:numFmt w:val="bullet"/>
      <w:lvlText w:val=""/>
      <w:lvlJc w:val="left"/>
      <w:pPr>
        <w:ind w:left="1020" w:hanging="360"/>
      </w:pPr>
      <w:rPr>
        <w:rFonts w:ascii="Symbol" w:hAnsi="Symbol"/>
      </w:rPr>
    </w:lvl>
  </w:abstractNum>
  <w:abstractNum w:abstractNumId="14" w15:restartNumberingAfterBreak="0">
    <w:nsid w:val="701C2BC7"/>
    <w:multiLevelType w:val="hybridMultilevel"/>
    <w:tmpl w:val="7F2632E6"/>
    <w:lvl w:ilvl="0" w:tplc="13D8C958">
      <w:start w:val="1"/>
      <w:numFmt w:val="bullet"/>
      <w:lvlText w:val=""/>
      <w:lvlJc w:val="left"/>
      <w:pPr>
        <w:ind w:left="1020" w:hanging="360"/>
      </w:pPr>
      <w:rPr>
        <w:rFonts w:ascii="Symbol" w:hAnsi="Symbol"/>
      </w:rPr>
    </w:lvl>
    <w:lvl w:ilvl="1" w:tplc="BB427486">
      <w:start w:val="1"/>
      <w:numFmt w:val="bullet"/>
      <w:lvlText w:val=""/>
      <w:lvlJc w:val="left"/>
      <w:pPr>
        <w:ind w:left="1020" w:hanging="360"/>
      </w:pPr>
      <w:rPr>
        <w:rFonts w:ascii="Symbol" w:hAnsi="Symbol"/>
      </w:rPr>
    </w:lvl>
    <w:lvl w:ilvl="2" w:tplc="9B44E5A2">
      <w:start w:val="1"/>
      <w:numFmt w:val="bullet"/>
      <w:lvlText w:val=""/>
      <w:lvlJc w:val="left"/>
      <w:pPr>
        <w:ind w:left="1020" w:hanging="360"/>
      </w:pPr>
      <w:rPr>
        <w:rFonts w:ascii="Symbol" w:hAnsi="Symbol"/>
      </w:rPr>
    </w:lvl>
    <w:lvl w:ilvl="3" w:tplc="1EB0C1BA">
      <w:start w:val="1"/>
      <w:numFmt w:val="bullet"/>
      <w:lvlText w:val=""/>
      <w:lvlJc w:val="left"/>
      <w:pPr>
        <w:ind w:left="1020" w:hanging="360"/>
      </w:pPr>
      <w:rPr>
        <w:rFonts w:ascii="Symbol" w:hAnsi="Symbol"/>
      </w:rPr>
    </w:lvl>
    <w:lvl w:ilvl="4" w:tplc="A09ACAD4">
      <w:start w:val="1"/>
      <w:numFmt w:val="bullet"/>
      <w:lvlText w:val=""/>
      <w:lvlJc w:val="left"/>
      <w:pPr>
        <w:ind w:left="1020" w:hanging="360"/>
      </w:pPr>
      <w:rPr>
        <w:rFonts w:ascii="Symbol" w:hAnsi="Symbol"/>
      </w:rPr>
    </w:lvl>
    <w:lvl w:ilvl="5" w:tplc="D65E575E">
      <w:start w:val="1"/>
      <w:numFmt w:val="bullet"/>
      <w:lvlText w:val=""/>
      <w:lvlJc w:val="left"/>
      <w:pPr>
        <w:ind w:left="1020" w:hanging="360"/>
      </w:pPr>
      <w:rPr>
        <w:rFonts w:ascii="Symbol" w:hAnsi="Symbol"/>
      </w:rPr>
    </w:lvl>
    <w:lvl w:ilvl="6" w:tplc="25102D5A">
      <w:start w:val="1"/>
      <w:numFmt w:val="bullet"/>
      <w:lvlText w:val=""/>
      <w:lvlJc w:val="left"/>
      <w:pPr>
        <w:ind w:left="1020" w:hanging="360"/>
      </w:pPr>
      <w:rPr>
        <w:rFonts w:ascii="Symbol" w:hAnsi="Symbol"/>
      </w:rPr>
    </w:lvl>
    <w:lvl w:ilvl="7" w:tplc="49CC7460">
      <w:start w:val="1"/>
      <w:numFmt w:val="bullet"/>
      <w:lvlText w:val=""/>
      <w:lvlJc w:val="left"/>
      <w:pPr>
        <w:ind w:left="1020" w:hanging="360"/>
      </w:pPr>
      <w:rPr>
        <w:rFonts w:ascii="Symbol" w:hAnsi="Symbol"/>
      </w:rPr>
    </w:lvl>
    <w:lvl w:ilvl="8" w:tplc="086210FC">
      <w:start w:val="1"/>
      <w:numFmt w:val="bullet"/>
      <w:lvlText w:val=""/>
      <w:lvlJc w:val="left"/>
      <w:pPr>
        <w:ind w:left="1020" w:hanging="360"/>
      </w:pPr>
      <w:rPr>
        <w:rFonts w:ascii="Symbol" w:hAnsi="Symbol"/>
      </w:rPr>
    </w:lvl>
  </w:abstractNum>
  <w:abstractNum w:abstractNumId="15" w15:restartNumberingAfterBreak="0">
    <w:nsid w:val="71EC4B6B"/>
    <w:multiLevelType w:val="hybridMultilevel"/>
    <w:tmpl w:val="49D27926"/>
    <w:lvl w:ilvl="0" w:tplc="1D387074">
      <w:start w:val="1"/>
      <w:numFmt w:val="bullet"/>
      <w:pStyle w:val="ListParagraph"/>
      <w:lvlText w:val=""/>
      <w:lvlJc w:val="left"/>
      <w:pPr>
        <w:ind w:left="720" w:hanging="360"/>
      </w:pPr>
      <w:rPr>
        <w:rFonts w:ascii="Symbol" w:hAnsi="Symbol" w:hint="default"/>
        <w:color w:val="B8242B"/>
        <w:w w:val="1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3E2B46"/>
    <w:multiLevelType w:val="hybridMultilevel"/>
    <w:tmpl w:val="9DCE7C46"/>
    <w:lvl w:ilvl="0" w:tplc="F32229C8">
      <w:start w:val="1"/>
      <w:numFmt w:val="bullet"/>
      <w:lvlText w:val=""/>
      <w:lvlJc w:val="left"/>
      <w:pPr>
        <w:ind w:left="720" w:hanging="360"/>
      </w:pPr>
      <w:rPr>
        <w:rFonts w:ascii="Symbol" w:hAnsi="Symbol"/>
      </w:rPr>
    </w:lvl>
    <w:lvl w:ilvl="1" w:tplc="6662243C">
      <w:start w:val="1"/>
      <w:numFmt w:val="bullet"/>
      <w:lvlText w:val=""/>
      <w:lvlJc w:val="left"/>
      <w:pPr>
        <w:ind w:left="720" w:hanging="360"/>
      </w:pPr>
      <w:rPr>
        <w:rFonts w:ascii="Symbol" w:hAnsi="Symbol"/>
      </w:rPr>
    </w:lvl>
    <w:lvl w:ilvl="2" w:tplc="8C868B5C">
      <w:start w:val="1"/>
      <w:numFmt w:val="bullet"/>
      <w:lvlText w:val=""/>
      <w:lvlJc w:val="left"/>
      <w:pPr>
        <w:ind w:left="720" w:hanging="360"/>
      </w:pPr>
      <w:rPr>
        <w:rFonts w:ascii="Symbol" w:hAnsi="Symbol"/>
      </w:rPr>
    </w:lvl>
    <w:lvl w:ilvl="3" w:tplc="EE5269AA">
      <w:start w:val="1"/>
      <w:numFmt w:val="bullet"/>
      <w:lvlText w:val=""/>
      <w:lvlJc w:val="left"/>
      <w:pPr>
        <w:ind w:left="720" w:hanging="360"/>
      </w:pPr>
      <w:rPr>
        <w:rFonts w:ascii="Symbol" w:hAnsi="Symbol"/>
      </w:rPr>
    </w:lvl>
    <w:lvl w:ilvl="4" w:tplc="22C2EC54">
      <w:start w:val="1"/>
      <w:numFmt w:val="bullet"/>
      <w:lvlText w:val=""/>
      <w:lvlJc w:val="left"/>
      <w:pPr>
        <w:ind w:left="720" w:hanging="360"/>
      </w:pPr>
      <w:rPr>
        <w:rFonts w:ascii="Symbol" w:hAnsi="Symbol"/>
      </w:rPr>
    </w:lvl>
    <w:lvl w:ilvl="5" w:tplc="FFDC5056">
      <w:start w:val="1"/>
      <w:numFmt w:val="bullet"/>
      <w:lvlText w:val=""/>
      <w:lvlJc w:val="left"/>
      <w:pPr>
        <w:ind w:left="720" w:hanging="360"/>
      </w:pPr>
      <w:rPr>
        <w:rFonts w:ascii="Symbol" w:hAnsi="Symbol"/>
      </w:rPr>
    </w:lvl>
    <w:lvl w:ilvl="6" w:tplc="803CE110">
      <w:start w:val="1"/>
      <w:numFmt w:val="bullet"/>
      <w:lvlText w:val=""/>
      <w:lvlJc w:val="left"/>
      <w:pPr>
        <w:ind w:left="720" w:hanging="360"/>
      </w:pPr>
      <w:rPr>
        <w:rFonts w:ascii="Symbol" w:hAnsi="Symbol"/>
      </w:rPr>
    </w:lvl>
    <w:lvl w:ilvl="7" w:tplc="BEB49302">
      <w:start w:val="1"/>
      <w:numFmt w:val="bullet"/>
      <w:lvlText w:val=""/>
      <w:lvlJc w:val="left"/>
      <w:pPr>
        <w:ind w:left="720" w:hanging="360"/>
      </w:pPr>
      <w:rPr>
        <w:rFonts w:ascii="Symbol" w:hAnsi="Symbol"/>
      </w:rPr>
    </w:lvl>
    <w:lvl w:ilvl="8" w:tplc="5E28C0D0">
      <w:start w:val="1"/>
      <w:numFmt w:val="bullet"/>
      <w:lvlText w:val=""/>
      <w:lvlJc w:val="left"/>
      <w:pPr>
        <w:ind w:left="720" w:hanging="360"/>
      </w:pPr>
      <w:rPr>
        <w:rFonts w:ascii="Symbol" w:hAnsi="Symbol"/>
      </w:rPr>
    </w:lvl>
  </w:abstractNum>
  <w:abstractNum w:abstractNumId="17" w15:restartNumberingAfterBreak="0">
    <w:nsid w:val="7B357258"/>
    <w:multiLevelType w:val="hybridMultilevel"/>
    <w:tmpl w:val="F6A6E542"/>
    <w:lvl w:ilvl="0" w:tplc="A04AA236">
      <w:start w:val="1"/>
      <w:numFmt w:val="bullet"/>
      <w:lvlText w:val=""/>
      <w:lvlJc w:val="left"/>
      <w:pPr>
        <w:ind w:left="1020" w:hanging="360"/>
      </w:pPr>
      <w:rPr>
        <w:rFonts w:ascii="Symbol" w:hAnsi="Symbol"/>
      </w:rPr>
    </w:lvl>
    <w:lvl w:ilvl="1" w:tplc="99A00600">
      <w:start w:val="1"/>
      <w:numFmt w:val="bullet"/>
      <w:lvlText w:val=""/>
      <w:lvlJc w:val="left"/>
      <w:pPr>
        <w:ind w:left="1020" w:hanging="360"/>
      </w:pPr>
      <w:rPr>
        <w:rFonts w:ascii="Symbol" w:hAnsi="Symbol"/>
      </w:rPr>
    </w:lvl>
    <w:lvl w:ilvl="2" w:tplc="9F18CFD8">
      <w:start w:val="1"/>
      <w:numFmt w:val="bullet"/>
      <w:lvlText w:val=""/>
      <w:lvlJc w:val="left"/>
      <w:pPr>
        <w:ind w:left="1020" w:hanging="360"/>
      </w:pPr>
      <w:rPr>
        <w:rFonts w:ascii="Symbol" w:hAnsi="Symbol"/>
      </w:rPr>
    </w:lvl>
    <w:lvl w:ilvl="3" w:tplc="42761962">
      <w:start w:val="1"/>
      <w:numFmt w:val="bullet"/>
      <w:lvlText w:val=""/>
      <w:lvlJc w:val="left"/>
      <w:pPr>
        <w:ind w:left="1020" w:hanging="360"/>
      </w:pPr>
      <w:rPr>
        <w:rFonts w:ascii="Symbol" w:hAnsi="Symbol"/>
      </w:rPr>
    </w:lvl>
    <w:lvl w:ilvl="4" w:tplc="05A27264">
      <w:start w:val="1"/>
      <w:numFmt w:val="bullet"/>
      <w:lvlText w:val=""/>
      <w:lvlJc w:val="left"/>
      <w:pPr>
        <w:ind w:left="1020" w:hanging="360"/>
      </w:pPr>
      <w:rPr>
        <w:rFonts w:ascii="Symbol" w:hAnsi="Symbol"/>
      </w:rPr>
    </w:lvl>
    <w:lvl w:ilvl="5" w:tplc="CC6CFD4E">
      <w:start w:val="1"/>
      <w:numFmt w:val="bullet"/>
      <w:lvlText w:val=""/>
      <w:lvlJc w:val="left"/>
      <w:pPr>
        <w:ind w:left="1020" w:hanging="360"/>
      </w:pPr>
      <w:rPr>
        <w:rFonts w:ascii="Symbol" w:hAnsi="Symbol"/>
      </w:rPr>
    </w:lvl>
    <w:lvl w:ilvl="6" w:tplc="38E63746">
      <w:start w:val="1"/>
      <w:numFmt w:val="bullet"/>
      <w:lvlText w:val=""/>
      <w:lvlJc w:val="left"/>
      <w:pPr>
        <w:ind w:left="1020" w:hanging="360"/>
      </w:pPr>
      <w:rPr>
        <w:rFonts w:ascii="Symbol" w:hAnsi="Symbol"/>
      </w:rPr>
    </w:lvl>
    <w:lvl w:ilvl="7" w:tplc="CE18F9B4">
      <w:start w:val="1"/>
      <w:numFmt w:val="bullet"/>
      <w:lvlText w:val=""/>
      <w:lvlJc w:val="left"/>
      <w:pPr>
        <w:ind w:left="1020" w:hanging="360"/>
      </w:pPr>
      <w:rPr>
        <w:rFonts w:ascii="Symbol" w:hAnsi="Symbol"/>
      </w:rPr>
    </w:lvl>
    <w:lvl w:ilvl="8" w:tplc="08C8239E">
      <w:start w:val="1"/>
      <w:numFmt w:val="bullet"/>
      <w:lvlText w:val=""/>
      <w:lvlJc w:val="left"/>
      <w:pPr>
        <w:ind w:left="1020" w:hanging="360"/>
      </w:pPr>
      <w:rPr>
        <w:rFonts w:ascii="Symbol" w:hAnsi="Symbol"/>
      </w:rPr>
    </w:lvl>
  </w:abstractNum>
  <w:abstractNum w:abstractNumId="18" w15:restartNumberingAfterBreak="0">
    <w:nsid w:val="7F7F73D4"/>
    <w:multiLevelType w:val="hybridMultilevel"/>
    <w:tmpl w:val="C21064AC"/>
    <w:lvl w:ilvl="0" w:tplc="665EBD9C">
      <w:start w:val="1"/>
      <w:numFmt w:val="bullet"/>
      <w:lvlText w:val=""/>
      <w:lvlJc w:val="left"/>
      <w:pPr>
        <w:ind w:left="720" w:hanging="360"/>
      </w:pPr>
      <w:rPr>
        <w:rFonts w:ascii="Symbol" w:hAnsi="Symbol" w:hint="default"/>
        <w:color w:val="E3642B" w:themeColor="accent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2916170">
    <w:abstractNumId w:val="8"/>
  </w:num>
  <w:num w:numId="2" w16cid:durableId="298457828">
    <w:abstractNumId w:val="6"/>
  </w:num>
  <w:num w:numId="3" w16cid:durableId="1155217440">
    <w:abstractNumId w:val="15"/>
  </w:num>
  <w:num w:numId="4" w16cid:durableId="1831361267">
    <w:abstractNumId w:val="7"/>
  </w:num>
  <w:num w:numId="5" w16cid:durableId="1879774700">
    <w:abstractNumId w:val="14"/>
  </w:num>
  <w:num w:numId="6" w16cid:durableId="1772552452">
    <w:abstractNumId w:val="10"/>
  </w:num>
  <w:num w:numId="7" w16cid:durableId="1285043549">
    <w:abstractNumId w:val="5"/>
  </w:num>
  <w:num w:numId="8" w16cid:durableId="202402654">
    <w:abstractNumId w:val="2"/>
  </w:num>
  <w:num w:numId="9" w16cid:durableId="702948807">
    <w:abstractNumId w:val="9"/>
  </w:num>
  <w:num w:numId="10" w16cid:durableId="1430541495">
    <w:abstractNumId w:val="13"/>
  </w:num>
  <w:num w:numId="11" w16cid:durableId="1010453843">
    <w:abstractNumId w:val="1"/>
  </w:num>
  <w:num w:numId="12" w16cid:durableId="2001732192">
    <w:abstractNumId w:val="17"/>
  </w:num>
  <w:num w:numId="13" w16cid:durableId="1163355130">
    <w:abstractNumId w:val="16"/>
  </w:num>
  <w:num w:numId="14" w16cid:durableId="942614241">
    <w:abstractNumId w:val="0"/>
  </w:num>
  <w:num w:numId="15" w16cid:durableId="1700621866">
    <w:abstractNumId w:val="4"/>
  </w:num>
  <w:num w:numId="16" w16cid:durableId="458457075">
    <w:abstractNumId w:val="11"/>
  </w:num>
  <w:num w:numId="17" w16cid:durableId="1119446999">
    <w:abstractNumId w:val="12"/>
  </w:num>
  <w:num w:numId="18" w16cid:durableId="636029087">
    <w:abstractNumId w:val="18"/>
  </w:num>
  <w:num w:numId="19" w16cid:durableId="388767215">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D8D"/>
    <w:rsid w:val="00001ADE"/>
    <w:rsid w:val="00001EFA"/>
    <w:rsid w:val="00001F48"/>
    <w:rsid w:val="00002B19"/>
    <w:rsid w:val="00005A00"/>
    <w:rsid w:val="00006BCE"/>
    <w:rsid w:val="0001126A"/>
    <w:rsid w:val="00013BA1"/>
    <w:rsid w:val="00013BD5"/>
    <w:rsid w:val="00014E4B"/>
    <w:rsid w:val="00023A17"/>
    <w:rsid w:val="00027C6D"/>
    <w:rsid w:val="000313A1"/>
    <w:rsid w:val="000320F8"/>
    <w:rsid w:val="000321EF"/>
    <w:rsid w:val="00033A2C"/>
    <w:rsid w:val="00035252"/>
    <w:rsid w:val="00035ACA"/>
    <w:rsid w:val="0003605A"/>
    <w:rsid w:val="00036665"/>
    <w:rsid w:val="000411C3"/>
    <w:rsid w:val="0004264A"/>
    <w:rsid w:val="00042F59"/>
    <w:rsid w:val="00045129"/>
    <w:rsid w:val="000453D9"/>
    <w:rsid w:val="00046164"/>
    <w:rsid w:val="000478C5"/>
    <w:rsid w:val="0005036C"/>
    <w:rsid w:val="00051DD6"/>
    <w:rsid w:val="00052428"/>
    <w:rsid w:val="000536D8"/>
    <w:rsid w:val="00054D3D"/>
    <w:rsid w:val="00055759"/>
    <w:rsid w:val="00056259"/>
    <w:rsid w:val="00056B25"/>
    <w:rsid w:val="00057C8F"/>
    <w:rsid w:val="000604AD"/>
    <w:rsid w:val="00060C6E"/>
    <w:rsid w:val="00061E8F"/>
    <w:rsid w:val="00063342"/>
    <w:rsid w:val="00065133"/>
    <w:rsid w:val="00065921"/>
    <w:rsid w:val="000673A7"/>
    <w:rsid w:val="00070218"/>
    <w:rsid w:val="00071C81"/>
    <w:rsid w:val="000748AD"/>
    <w:rsid w:val="0008033B"/>
    <w:rsid w:val="00080343"/>
    <w:rsid w:val="0008053F"/>
    <w:rsid w:val="000809B4"/>
    <w:rsid w:val="000823A8"/>
    <w:rsid w:val="000825B8"/>
    <w:rsid w:val="000843AF"/>
    <w:rsid w:val="000922DD"/>
    <w:rsid w:val="00094CFE"/>
    <w:rsid w:val="00095FC2"/>
    <w:rsid w:val="000A2398"/>
    <w:rsid w:val="000A6764"/>
    <w:rsid w:val="000A68E8"/>
    <w:rsid w:val="000A70D6"/>
    <w:rsid w:val="000A75B5"/>
    <w:rsid w:val="000B0E74"/>
    <w:rsid w:val="000B4CA0"/>
    <w:rsid w:val="000B6162"/>
    <w:rsid w:val="000C1B0C"/>
    <w:rsid w:val="000C4E84"/>
    <w:rsid w:val="000C691D"/>
    <w:rsid w:val="000C7CF4"/>
    <w:rsid w:val="000C7DCB"/>
    <w:rsid w:val="000C7F3D"/>
    <w:rsid w:val="000D08E8"/>
    <w:rsid w:val="000D0C6E"/>
    <w:rsid w:val="000D45A3"/>
    <w:rsid w:val="000D4CB7"/>
    <w:rsid w:val="000D57E4"/>
    <w:rsid w:val="000D5A6D"/>
    <w:rsid w:val="000D7B74"/>
    <w:rsid w:val="000E2EC7"/>
    <w:rsid w:val="000E41D9"/>
    <w:rsid w:val="000E6AD0"/>
    <w:rsid w:val="000E6D8D"/>
    <w:rsid w:val="000E6E30"/>
    <w:rsid w:val="000F0904"/>
    <w:rsid w:val="000F1C59"/>
    <w:rsid w:val="000F42C3"/>
    <w:rsid w:val="000F4EAD"/>
    <w:rsid w:val="000F558A"/>
    <w:rsid w:val="000F5633"/>
    <w:rsid w:val="000F63A7"/>
    <w:rsid w:val="000F742F"/>
    <w:rsid w:val="0010108D"/>
    <w:rsid w:val="00102AC2"/>
    <w:rsid w:val="0010460C"/>
    <w:rsid w:val="00107110"/>
    <w:rsid w:val="00107928"/>
    <w:rsid w:val="00110035"/>
    <w:rsid w:val="001104C0"/>
    <w:rsid w:val="001109BA"/>
    <w:rsid w:val="001109E6"/>
    <w:rsid w:val="00113ABC"/>
    <w:rsid w:val="00115D52"/>
    <w:rsid w:val="001160DE"/>
    <w:rsid w:val="00116485"/>
    <w:rsid w:val="001165A1"/>
    <w:rsid w:val="00120D28"/>
    <w:rsid w:val="00122593"/>
    <w:rsid w:val="00125AB3"/>
    <w:rsid w:val="00125ABD"/>
    <w:rsid w:val="00126846"/>
    <w:rsid w:val="001272CC"/>
    <w:rsid w:val="0012744B"/>
    <w:rsid w:val="001302AE"/>
    <w:rsid w:val="00132BB1"/>
    <w:rsid w:val="00133952"/>
    <w:rsid w:val="00133E37"/>
    <w:rsid w:val="001357BC"/>
    <w:rsid w:val="00135971"/>
    <w:rsid w:val="00137CA9"/>
    <w:rsid w:val="00142053"/>
    <w:rsid w:val="0014258A"/>
    <w:rsid w:val="00142F92"/>
    <w:rsid w:val="00144D12"/>
    <w:rsid w:val="00150586"/>
    <w:rsid w:val="00151C31"/>
    <w:rsid w:val="001543D6"/>
    <w:rsid w:val="001545A5"/>
    <w:rsid w:val="00156798"/>
    <w:rsid w:val="00160A94"/>
    <w:rsid w:val="001627B7"/>
    <w:rsid w:val="00162D9B"/>
    <w:rsid w:val="0016366C"/>
    <w:rsid w:val="001640D3"/>
    <w:rsid w:val="00164F15"/>
    <w:rsid w:val="0016551E"/>
    <w:rsid w:val="0016695B"/>
    <w:rsid w:val="00166EAA"/>
    <w:rsid w:val="00170227"/>
    <w:rsid w:val="0017116C"/>
    <w:rsid w:val="00171491"/>
    <w:rsid w:val="0017387B"/>
    <w:rsid w:val="00173E69"/>
    <w:rsid w:val="0017737B"/>
    <w:rsid w:val="001804BF"/>
    <w:rsid w:val="001830E5"/>
    <w:rsid w:val="00186030"/>
    <w:rsid w:val="00192824"/>
    <w:rsid w:val="00192F19"/>
    <w:rsid w:val="001933F4"/>
    <w:rsid w:val="00193CF9"/>
    <w:rsid w:val="001942F2"/>
    <w:rsid w:val="00195278"/>
    <w:rsid w:val="001957AC"/>
    <w:rsid w:val="00195D17"/>
    <w:rsid w:val="00197905"/>
    <w:rsid w:val="001A037F"/>
    <w:rsid w:val="001A0B0C"/>
    <w:rsid w:val="001A1366"/>
    <w:rsid w:val="001A2DD2"/>
    <w:rsid w:val="001B0200"/>
    <w:rsid w:val="001B069B"/>
    <w:rsid w:val="001B2F4F"/>
    <w:rsid w:val="001B434D"/>
    <w:rsid w:val="001B4CCC"/>
    <w:rsid w:val="001B53D7"/>
    <w:rsid w:val="001B6508"/>
    <w:rsid w:val="001B74DA"/>
    <w:rsid w:val="001B7C0D"/>
    <w:rsid w:val="001C0BB8"/>
    <w:rsid w:val="001C1698"/>
    <w:rsid w:val="001D088A"/>
    <w:rsid w:val="001D0D5D"/>
    <w:rsid w:val="001D209C"/>
    <w:rsid w:val="001D23F0"/>
    <w:rsid w:val="001D266F"/>
    <w:rsid w:val="001D37F3"/>
    <w:rsid w:val="001D4C96"/>
    <w:rsid w:val="001E03C3"/>
    <w:rsid w:val="001E3110"/>
    <w:rsid w:val="001E4881"/>
    <w:rsid w:val="001F09C5"/>
    <w:rsid w:val="001F0CF9"/>
    <w:rsid w:val="001F6552"/>
    <w:rsid w:val="001F681E"/>
    <w:rsid w:val="001F77A4"/>
    <w:rsid w:val="001F7D2B"/>
    <w:rsid w:val="002013A3"/>
    <w:rsid w:val="00201982"/>
    <w:rsid w:val="0020246A"/>
    <w:rsid w:val="00202CA0"/>
    <w:rsid w:val="00203BF1"/>
    <w:rsid w:val="002058DD"/>
    <w:rsid w:val="002061A7"/>
    <w:rsid w:val="00207E38"/>
    <w:rsid w:val="002102FA"/>
    <w:rsid w:val="002103F9"/>
    <w:rsid w:val="00210767"/>
    <w:rsid w:val="00211451"/>
    <w:rsid w:val="00211D4F"/>
    <w:rsid w:val="00212F73"/>
    <w:rsid w:val="00215218"/>
    <w:rsid w:val="00223253"/>
    <w:rsid w:val="0022561A"/>
    <w:rsid w:val="002264D1"/>
    <w:rsid w:val="00231ADC"/>
    <w:rsid w:val="0023211D"/>
    <w:rsid w:val="0023226C"/>
    <w:rsid w:val="002357BD"/>
    <w:rsid w:val="0024064C"/>
    <w:rsid w:val="00241860"/>
    <w:rsid w:val="00242F91"/>
    <w:rsid w:val="002433DD"/>
    <w:rsid w:val="00243841"/>
    <w:rsid w:val="00244463"/>
    <w:rsid w:val="00244866"/>
    <w:rsid w:val="00245142"/>
    <w:rsid w:val="00250960"/>
    <w:rsid w:val="0025151F"/>
    <w:rsid w:val="00251AD3"/>
    <w:rsid w:val="00252656"/>
    <w:rsid w:val="00252A9A"/>
    <w:rsid w:val="0025328C"/>
    <w:rsid w:val="00254771"/>
    <w:rsid w:val="0025645D"/>
    <w:rsid w:val="0025763A"/>
    <w:rsid w:val="00257642"/>
    <w:rsid w:val="00262F88"/>
    <w:rsid w:val="002632C3"/>
    <w:rsid w:val="00263852"/>
    <w:rsid w:val="00264E02"/>
    <w:rsid w:val="00266052"/>
    <w:rsid w:val="00270566"/>
    <w:rsid w:val="00270B1A"/>
    <w:rsid w:val="00272104"/>
    <w:rsid w:val="00272470"/>
    <w:rsid w:val="0027264C"/>
    <w:rsid w:val="002750BF"/>
    <w:rsid w:val="00276E26"/>
    <w:rsid w:val="002803A5"/>
    <w:rsid w:val="002835DE"/>
    <w:rsid w:val="002835F9"/>
    <w:rsid w:val="002857D6"/>
    <w:rsid w:val="00291CCB"/>
    <w:rsid w:val="00294CC6"/>
    <w:rsid w:val="002968E3"/>
    <w:rsid w:val="002A038B"/>
    <w:rsid w:val="002A1F0C"/>
    <w:rsid w:val="002A36F6"/>
    <w:rsid w:val="002A469B"/>
    <w:rsid w:val="002A5109"/>
    <w:rsid w:val="002A55F6"/>
    <w:rsid w:val="002A5991"/>
    <w:rsid w:val="002A6555"/>
    <w:rsid w:val="002A6819"/>
    <w:rsid w:val="002B378B"/>
    <w:rsid w:val="002B5121"/>
    <w:rsid w:val="002B5C32"/>
    <w:rsid w:val="002B718D"/>
    <w:rsid w:val="002C21F9"/>
    <w:rsid w:val="002C267C"/>
    <w:rsid w:val="002C3432"/>
    <w:rsid w:val="002C3E42"/>
    <w:rsid w:val="002C4F7C"/>
    <w:rsid w:val="002C6D51"/>
    <w:rsid w:val="002C7A59"/>
    <w:rsid w:val="002C7DA0"/>
    <w:rsid w:val="002D1508"/>
    <w:rsid w:val="002D76FA"/>
    <w:rsid w:val="002D77DE"/>
    <w:rsid w:val="002E366D"/>
    <w:rsid w:val="002E3C9A"/>
    <w:rsid w:val="002E5850"/>
    <w:rsid w:val="002E5BC9"/>
    <w:rsid w:val="002E5C23"/>
    <w:rsid w:val="002E6331"/>
    <w:rsid w:val="002E69A6"/>
    <w:rsid w:val="002E6D11"/>
    <w:rsid w:val="002E7BE2"/>
    <w:rsid w:val="002F04D1"/>
    <w:rsid w:val="002F0907"/>
    <w:rsid w:val="002F1603"/>
    <w:rsid w:val="002F2CBC"/>
    <w:rsid w:val="002F394E"/>
    <w:rsid w:val="002F6A18"/>
    <w:rsid w:val="002F78CA"/>
    <w:rsid w:val="00300958"/>
    <w:rsid w:val="00301F94"/>
    <w:rsid w:val="00301F9A"/>
    <w:rsid w:val="00302026"/>
    <w:rsid w:val="00303BF9"/>
    <w:rsid w:val="0030575B"/>
    <w:rsid w:val="00306633"/>
    <w:rsid w:val="0030761F"/>
    <w:rsid w:val="0031022C"/>
    <w:rsid w:val="00310245"/>
    <w:rsid w:val="00310641"/>
    <w:rsid w:val="00310CC9"/>
    <w:rsid w:val="003118C6"/>
    <w:rsid w:val="003120D2"/>
    <w:rsid w:val="003168A2"/>
    <w:rsid w:val="00316A73"/>
    <w:rsid w:val="00317299"/>
    <w:rsid w:val="00323C14"/>
    <w:rsid w:val="00326811"/>
    <w:rsid w:val="00330FA2"/>
    <w:rsid w:val="003310FA"/>
    <w:rsid w:val="00331157"/>
    <w:rsid w:val="0033175D"/>
    <w:rsid w:val="00332B8E"/>
    <w:rsid w:val="00337950"/>
    <w:rsid w:val="00340EA3"/>
    <w:rsid w:val="00341845"/>
    <w:rsid w:val="00341CE1"/>
    <w:rsid w:val="003421ED"/>
    <w:rsid w:val="00345FF5"/>
    <w:rsid w:val="003462B0"/>
    <w:rsid w:val="00347CA4"/>
    <w:rsid w:val="00347EA8"/>
    <w:rsid w:val="003510CE"/>
    <w:rsid w:val="003526DC"/>
    <w:rsid w:val="00353E0A"/>
    <w:rsid w:val="00357C95"/>
    <w:rsid w:val="003607A7"/>
    <w:rsid w:val="00361661"/>
    <w:rsid w:val="00362F39"/>
    <w:rsid w:val="003636C3"/>
    <w:rsid w:val="003638FD"/>
    <w:rsid w:val="003641C9"/>
    <w:rsid w:val="00364AAF"/>
    <w:rsid w:val="00366A00"/>
    <w:rsid w:val="003700AD"/>
    <w:rsid w:val="00370138"/>
    <w:rsid w:val="003715EC"/>
    <w:rsid w:val="00372A0D"/>
    <w:rsid w:val="00375125"/>
    <w:rsid w:val="00375AEA"/>
    <w:rsid w:val="00377AA3"/>
    <w:rsid w:val="003807A3"/>
    <w:rsid w:val="0038578A"/>
    <w:rsid w:val="00385C3F"/>
    <w:rsid w:val="00391583"/>
    <w:rsid w:val="00392CFC"/>
    <w:rsid w:val="00392EED"/>
    <w:rsid w:val="003942FA"/>
    <w:rsid w:val="00394688"/>
    <w:rsid w:val="00396797"/>
    <w:rsid w:val="00396B9E"/>
    <w:rsid w:val="00397A04"/>
    <w:rsid w:val="003A0B39"/>
    <w:rsid w:val="003A1F7E"/>
    <w:rsid w:val="003A3D43"/>
    <w:rsid w:val="003A4A29"/>
    <w:rsid w:val="003A55A0"/>
    <w:rsid w:val="003A61F3"/>
    <w:rsid w:val="003B075A"/>
    <w:rsid w:val="003B07DA"/>
    <w:rsid w:val="003B1389"/>
    <w:rsid w:val="003B1E27"/>
    <w:rsid w:val="003B3F47"/>
    <w:rsid w:val="003B4B06"/>
    <w:rsid w:val="003B4F45"/>
    <w:rsid w:val="003C04B4"/>
    <w:rsid w:val="003C2BE8"/>
    <w:rsid w:val="003C419F"/>
    <w:rsid w:val="003C4641"/>
    <w:rsid w:val="003D0041"/>
    <w:rsid w:val="003D12BC"/>
    <w:rsid w:val="003D2BD7"/>
    <w:rsid w:val="003D2FCD"/>
    <w:rsid w:val="003D4D1C"/>
    <w:rsid w:val="003D642F"/>
    <w:rsid w:val="003D7658"/>
    <w:rsid w:val="003E12E1"/>
    <w:rsid w:val="003E3387"/>
    <w:rsid w:val="003E46E6"/>
    <w:rsid w:val="003E63B1"/>
    <w:rsid w:val="003E66E6"/>
    <w:rsid w:val="003E7627"/>
    <w:rsid w:val="003E7D00"/>
    <w:rsid w:val="003F06DB"/>
    <w:rsid w:val="003F126C"/>
    <w:rsid w:val="003F4367"/>
    <w:rsid w:val="003F5B4D"/>
    <w:rsid w:val="003F5BD2"/>
    <w:rsid w:val="003F5D10"/>
    <w:rsid w:val="003F6A6E"/>
    <w:rsid w:val="003F7A85"/>
    <w:rsid w:val="00402D23"/>
    <w:rsid w:val="00404E90"/>
    <w:rsid w:val="00405E27"/>
    <w:rsid w:val="004109E4"/>
    <w:rsid w:val="00411D57"/>
    <w:rsid w:val="004120AE"/>
    <w:rsid w:val="00412D91"/>
    <w:rsid w:val="00415917"/>
    <w:rsid w:val="00415C31"/>
    <w:rsid w:val="0042096D"/>
    <w:rsid w:val="004225BF"/>
    <w:rsid w:val="004225F4"/>
    <w:rsid w:val="004244B7"/>
    <w:rsid w:val="004245D1"/>
    <w:rsid w:val="00425946"/>
    <w:rsid w:val="00427220"/>
    <w:rsid w:val="004308D2"/>
    <w:rsid w:val="00435B7C"/>
    <w:rsid w:val="00436ABB"/>
    <w:rsid w:val="00437F0A"/>
    <w:rsid w:val="004405AB"/>
    <w:rsid w:val="00441DA0"/>
    <w:rsid w:val="00442939"/>
    <w:rsid w:val="00442CEE"/>
    <w:rsid w:val="00445113"/>
    <w:rsid w:val="00446945"/>
    <w:rsid w:val="004506EF"/>
    <w:rsid w:val="004519BD"/>
    <w:rsid w:val="00457C86"/>
    <w:rsid w:val="004603EF"/>
    <w:rsid w:val="004624FC"/>
    <w:rsid w:val="004650FB"/>
    <w:rsid w:val="00466252"/>
    <w:rsid w:val="00466E00"/>
    <w:rsid w:val="00474B00"/>
    <w:rsid w:val="004777A0"/>
    <w:rsid w:val="00477AA1"/>
    <w:rsid w:val="0048007B"/>
    <w:rsid w:val="00480988"/>
    <w:rsid w:val="00481789"/>
    <w:rsid w:val="00481C6A"/>
    <w:rsid w:val="0048448A"/>
    <w:rsid w:val="00485302"/>
    <w:rsid w:val="00485AAD"/>
    <w:rsid w:val="004865C1"/>
    <w:rsid w:val="00487FF9"/>
    <w:rsid w:val="00492889"/>
    <w:rsid w:val="00493CB9"/>
    <w:rsid w:val="00494B29"/>
    <w:rsid w:val="00495225"/>
    <w:rsid w:val="00495FDF"/>
    <w:rsid w:val="004A6328"/>
    <w:rsid w:val="004A6422"/>
    <w:rsid w:val="004A7281"/>
    <w:rsid w:val="004A7300"/>
    <w:rsid w:val="004A7352"/>
    <w:rsid w:val="004B0839"/>
    <w:rsid w:val="004B28AC"/>
    <w:rsid w:val="004B32BA"/>
    <w:rsid w:val="004B35A7"/>
    <w:rsid w:val="004B3E0E"/>
    <w:rsid w:val="004B4252"/>
    <w:rsid w:val="004B52BE"/>
    <w:rsid w:val="004C0119"/>
    <w:rsid w:val="004C096F"/>
    <w:rsid w:val="004C211F"/>
    <w:rsid w:val="004C4BD9"/>
    <w:rsid w:val="004C5747"/>
    <w:rsid w:val="004C5CC6"/>
    <w:rsid w:val="004D0488"/>
    <w:rsid w:val="004D0D84"/>
    <w:rsid w:val="004D122D"/>
    <w:rsid w:val="004D128D"/>
    <w:rsid w:val="004D1F8F"/>
    <w:rsid w:val="004D28E8"/>
    <w:rsid w:val="004D5CD3"/>
    <w:rsid w:val="004D7291"/>
    <w:rsid w:val="004E1226"/>
    <w:rsid w:val="004E16B8"/>
    <w:rsid w:val="004E25A0"/>
    <w:rsid w:val="004E2905"/>
    <w:rsid w:val="004E2F74"/>
    <w:rsid w:val="004E5709"/>
    <w:rsid w:val="004E61E2"/>
    <w:rsid w:val="004E6F33"/>
    <w:rsid w:val="004F0290"/>
    <w:rsid w:val="004F51A5"/>
    <w:rsid w:val="004F640A"/>
    <w:rsid w:val="004F6E39"/>
    <w:rsid w:val="004F6E51"/>
    <w:rsid w:val="00500292"/>
    <w:rsid w:val="0050170B"/>
    <w:rsid w:val="00501DF2"/>
    <w:rsid w:val="00503E7C"/>
    <w:rsid w:val="005043BE"/>
    <w:rsid w:val="0051161A"/>
    <w:rsid w:val="00511706"/>
    <w:rsid w:val="00512364"/>
    <w:rsid w:val="00513633"/>
    <w:rsid w:val="00514C01"/>
    <w:rsid w:val="005217C6"/>
    <w:rsid w:val="00524260"/>
    <w:rsid w:val="00525811"/>
    <w:rsid w:val="00526BBE"/>
    <w:rsid w:val="00527665"/>
    <w:rsid w:val="00530CE0"/>
    <w:rsid w:val="0053188B"/>
    <w:rsid w:val="00532A0E"/>
    <w:rsid w:val="00534CEF"/>
    <w:rsid w:val="00535449"/>
    <w:rsid w:val="00535EC9"/>
    <w:rsid w:val="00542722"/>
    <w:rsid w:val="005427E4"/>
    <w:rsid w:val="00542A39"/>
    <w:rsid w:val="00544411"/>
    <w:rsid w:val="00544685"/>
    <w:rsid w:val="00544C91"/>
    <w:rsid w:val="00545384"/>
    <w:rsid w:val="00545806"/>
    <w:rsid w:val="00545D49"/>
    <w:rsid w:val="0055068C"/>
    <w:rsid w:val="00553711"/>
    <w:rsid w:val="00557B8A"/>
    <w:rsid w:val="00562DBC"/>
    <w:rsid w:val="005642A2"/>
    <w:rsid w:val="00571F27"/>
    <w:rsid w:val="00574882"/>
    <w:rsid w:val="00575895"/>
    <w:rsid w:val="0057653E"/>
    <w:rsid w:val="00580EE5"/>
    <w:rsid w:val="00584D85"/>
    <w:rsid w:val="00586BBC"/>
    <w:rsid w:val="0058737E"/>
    <w:rsid w:val="005879EA"/>
    <w:rsid w:val="00587AB0"/>
    <w:rsid w:val="005936DE"/>
    <w:rsid w:val="00594E12"/>
    <w:rsid w:val="00595B08"/>
    <w:rsid w:val="0059794B"/>
    <w:rsid w:val="005A22EF"/>
    <w:rsid w:val="005A246A"/>
    <w:rsid w:val="005A2D64"/>
    <w:rsid w:val="005A3D0A"/>
    <w:rsid w:val="005A3E08"/>
    <w:rsid w:val="005A4992"/>
    <w:rsid w:val="005A5F77"/>
    <w:rsid w:val="005A66DB"/>
    <w:rsid w:val="005A6E2F"/>
    <w:rsid w:val="005B0DE1"/>
    <w:rsid w:val="005B45A7"/>
    <w:rsid w:val="005B56CF"/>
    <w:rsid w:val="005B7289"/>
    <w:rsid w:val="005C04BD"/>
    <w:rsid w:val="005C06DD"/>
    <w:rsid w:val="005C12DD"/>
    <w:rsid w:val="005C138D"/>
    <w:rsid w:val="005C3266"/>
    <w:rsid w:val="005D10D1"/>
    <w:rsid w:val="005D1749"/>
    <w:rsid w:val="005D2369"/>
    <w:rsid w:val="005D34B5"/>
    <w:rsid w:val="005D4D90"/>
    <w:rsid w:val="005D56FD"/>
    <w:rsid w:val="005E13C3"/>
    <w:rsid w:val="005E1B10"/>
    <w:rsid w:val="005E433F"/>
    <w:rsid w:val="005E6957"/>
    <w:rsid w:val="005E7400"/>
    <w:rsid w:val="005F1819"/>
    <w:rsid w:val="00600602"/>
    <w:rsid w:val="006007E2"/>
    <w:rsid w:val="006046FC"/>
    <w:rsid w:val="00605980"/>
    <w:rsid w:val="00605D87"/>
    <w:rsid w:val="00610207"/>
    <w:rsid w:val="0061387D"/>
    <w:rsid w:val="0061495B"/>
    <w:rsid w:val="0061568F"/>
    <w:rsid w:val="00616472"/>
    <w:rsid w:val="0062171F"/>
    <w:rsid w:val="00624F07"/>
    <w:rsid w:val="00626925"/>
    <w:rsid w:val="006314A4"/>
    <w:rsid w:val="00631E4F"/>
    <w:rsid w:val="006326C7"/>
    <w:rsid w:val="006333D1"/>
    <w:rsid w:val="006350F4"/>
    <w:rsid w:val="006368E0"/>
    <w:rsid w:val="00642A20"/>
    <w:rsid w:val="00645D66"/>
    <w:rsid w:val="00647802"/>
    <w:rsid w:val="00650E15"/>
    <w:rsid w:val="00651C32"/>
    <w:rsid w:val="00661167"/>
    <w:rsid w:val="006613B9"/>
    <w:rsid w:val="0066184B"/>
    <w:rsid w:val="0066352E"/>
    <w:rsid w:val="006638C9"/>
    <w:rsid w:val="00664583"/>
    <w:rsid w:val="00665220"/>
    <w:rsid w:val="006671BC"/>
    <w:rsid w:val="0067130E"/>
    <w:rsid w:val="006726C7"/>
    <w:rsid w:val="00673BAD"/>
    <w:rsid w:val="00674007"/>
    <w:rsid w:val="00675F3C"/>
    <w:rsid w:val="00676FA7"/>
    <w:rsid w:val="00681DB9"/>
    <w:rsid w:val="006827D6"/>
    <w:rsid w:val="00683643"/>
    <w:rsid w:val="00685259"/>
    <w:rsid w:val="0068581E"/>
    <w:rsid w:val="00686BC1"/>
    <w:rsid w:val="00686E2D"/>
    <w:rsid w:val="0069103D"/>
    <w:rsid w:val="00692EA3"/>
    <w:rsid w:val="00692F41"/>
    <w:rsid w:val="006932EF"/>
    <w:rsid w:val="00694EDD"/>
    <w:rsid w:val="0069697D"/>
    <w:rsid w:val="00697594"/>
    <w:rsid w:val="00697F8F"/>
    <w:rsid w:val="006A063B"/>
    <w:rsid w:val="006A0F58"/>
    <w:rsid w:val="006A5FEF"/>
    <w:rsid w:val="006A7379"/>
    <w:rsid w:val="006B03B6"/>
    <w:rsid w:val="006B1296"/>
    <w:rsid w:val="006B1502"/>
    <w:rsid w:val="006B1AE2"/>
    <w:rsid w:val="006B2796"/>
    <w:rsid w:val="006B31BB"/>
    <w:rsid w:val="006B64A9"/>
    <w:rsid w:val="006B780A"/>
    <w:rsid w:val="006C019D"/>
    <w:rsid w:val="006C1159"/>
    <w:rsid w:val="006C19F3"/>
    <w:rsid w:val="006C2EB1"/>
    <w:rsid w:val="006C31DE"/>
    <w:rsid w:val="006C60B6"/>
    <w:rsid w:val="006C700E"/>
    <w:rsid w:val="006C74CE"/>
    <w:rsid w:val="006C7729"/>
    <w:rsid w:val="006D0003"/>
    <w:rsid w:val="006D0854"/>
    <w:rsid w:val="006D09CE"/>
    <w:rsid w:val="006D0D24"/>
    <w:rsid w:val="006D489E"/>
    <w:rsid w:val="006E1466"/>
    <w:rsid w:val="006E318D"/>
    <w:rsid w:val="006E3257"/>
    <w:rsid w:val="006E50B2"/>
    <w:rsid w:val="006F0A0A"/>
    <w:rsid w:val="006F0BA1"/>
    <w:rsid w:val="006F2613"/>
    <w:rsid w:val="006F2B77"/>
    <w:rsid w:val="006F2FCE"/>
    <w:rsid w:val="006F4962"/>
    <w:rsid w:val="006F4E3C"/>
    <w:rsid w:val="006F77C7"/>
    <w:rsid w:val="007005D8"/>
    <w:rsid w:val="00701FB4"/>
    <w:rsid w:val="007024E1"/>
    <w:rsid w:val="00702FFB"/>
    <w:rsid w:val="00703927"/>
    <w:rsid w:val="00703C15"/>
    <w:rsid w:val="00705ABF"/>
    <w:rsid w:val="00705C37"/>
    <w:rsid w:val="00705C9B"/>
    <w:rsid w:val="0070727A"/>
    <w:rsid w:val="00710300"/>
    <w:rsid w:val="007107D1"/>
    <w:rsid w:val="007117B5"/>
    <w:rsid w:val="007130CD"/>
    <w:rsid w:val="007165B5"/>
    <w:rsid w:val="007170A8"/>
    <w:rsid w:val="00717BB1"/>
    <w:rsid w:val="0072057C"/>
    <w:rsid w:val="00721AB3"/>
    <w:rsid w:val="00722044"/>
    <w:rsid w:val="007301EA"/>
    <w:rsid w:val="00736640"/>
    <w:rsid w:val="00737D72"/>
    <w:rsid w:val="0074076F"/>
    <w:rsid w:val="0074788A"/>
    <w:rsid w:val="007521B7"/>
    <w:rsid w:val="00752EA0"/>
    <w:rsid w:val="00754748"/>
    <w:rsid w:val="00755291"/>
    <w:rsid w:val="00757424"/>
    <w:rsid w:val="0075791F"/>
    <w:rsid w:val="007615F7"/>
    <w:rsid w:val="00761D6F"/>
    <w:rsid w:val="00761E56"/>
    <w:rsid w:val="00762979"/>
    <w:rsid w:val="00764639"/>
    <w:rsid w:val="00764DED"/>
    <w:rsid w:val="007673C2"/>
    <w:rsid w:val="007701FF"/>
    <w:rsid w:val="007702DD"/>
    <w:rsid w:val="00770DFF"/>
    <w:rsid w:val="00771296"/>
    <w:rsid w:val="00772E68"/>
    <w:rsid w:val="0077325E"/>
    <w:rsid w:val="00773618"/>
    <w:rsid w:val="0077462B"/>
    <w:rsid w:val="00776A75"/>
    <w:rsid w:val="00777326"/>
    <w:rsid w:val="00777994"/>
    <w:rsid w:val="007817EF"/>
    <w:rsid w:val="00784D27"/>
    <w:rsid w:val="00791B09"/>
    <w:rsid w:val="00791C74"/>
    <w:rsid w:val="0079202E"/>
    <w:rsid w:val="00792905"/>
    <w:rsid w:val="00793D1D"/>
    <w:rsid w:val="00794A33"/>
    <w:rsid w:val="007952BA"/>
    <w:rsid w:val="007965BA"/>
    <w:rsid w:val="007A019B"/>
    <w:rsid w:val="007A2024"/>
    <w:rsid w:val="007A424A"/>
    <w:rsid w:val="007A4A2F"/>
    <w:rsid w:val="007A5816"/>
    <w:rsid w:val="007A59A1"/>
    <w:rsid w:val="007A6687"/>
    <w:rsid w:val="007A73B3"/>
    <w:rsid w:val="007A7786"/>
    <w:rsid w:val="007B0AB5"/>
    <w:rsid w:val="007B121D"/>
    <w:rsid w:val="007B3103"/>
    <w:rsid w:val="007B60EB"/>
    <w:rsid w:val="007C2ADE"/>
    <w:rsid w:val="007C2C04"/>
    <w:rsid w:val="007C6754"/>
    <w:rsid w:val="007C6809"/>
    <w:rsid w:val="007C7504"/>
    <w:rsid w:val="007D04B1"/>
    <w:rsid w:val="007D1E06"/>
    <w:rsid w:val="007D24E7"/>
    <w:rsid w:val="007D28DC"/>
    <w:rsid w:val="007D465E"/>
    <w:rsid w:val="007D47E3"/>
    <w:rsid w:val="007D5C1E"/>
    <w:rsid w:val="007D5E68"/>
    <w:rsid w:val="007E1752"/>
    <w:rsid w:val="007E22AD"/>
    <w:rsid w:val="007E2DAB"/>
    <w:rsid w:val="007E6D5A"/>
    <w:rsid w:val="007E7020"/>
    <w:rsid w:val="007E7B7F"/>
    <w:rsid w:val="007F1E3E"/>
    <w:rsid w:val="007F244B"/>
    <w:rsid w:val="00800289"/>
    <w:rsid w:val="0080192E"/>
    <w:rsid w:val="00802D14"/>
    <w:rsid w:val="00804AEE"/>
    <w:rsid w:val="00804DFE"/>
    <w:rsid w:val="00805894"/>
    <w:rsid w:val="008058D7"/>
    <w:rsid w:val="00806B08"/>
    <w:rsid w:val="00811A5E"/>
    <w:rsid w:val="00812015"/>
    <w:rsid w:val="00817649"/>
    <w:rsid w:val="00817F70"/>
    <w:rsid w:val="008210D3"/>
    <w:rsid w:val="00821586"/>
    <w:rsid w:val="008244AB"/>
    <w:rsid w:val="008254F1"/>
    <w:rsid w:val="0083105D"/>
    <w:rsid w:val="008314AA"/>
    <w:rsid w:val="008328A1"/>
    <w:rsid w:val="008334BC"/>
    <w:rsid w:val="00837A96"/>
    <w:rsid w:val="00840D2F"/>
    <w:rsid w:val="008410E1"/>
    <w:rsid w:val="008414BB"/>
    <w:rsid w:val="008430F6"/>
    <w:rsid w:val="00845523"/>
    <w:rsid w:val="00846133"/>
    <w:rsid w:val="008478BE"/>
    <w:rsid w:val="00847ADF"/>
    <w:rsid w:val="00847F46"/>
    <w:rsid w:val="00855335"/>
    <w:rsid w:val="00857038"/>
    <w:rsid w:val="00860168"/>
    <w:rsid w:val="008616F1"/>
    <w:rsid w:val="00862770"/>
    <w:rsid w:val="008679BC"/>
    <w:rsid w:val="00867F76"/>
    <w:rsid w:val="0087025C"/>
    <w:rsid w:val="00870AB2"/>
    <w:rsid w:val="00871E97"/>
    <w:rsid w:val="00872215"/>
    <w:rsid w:val="00872878"/>
    <w:rsid w:val="00872B57"/>
    <w:rsid w:val="00877BEC"/>
    <w:rsid w:val="008811E4"/>
    <w:rsid w:val="0088434B"/>
    <w:rsid w:val="00885DB7"/>
    <w:rsid w:val="00885DF8"/>
    <w:rsid w:val="00886450"/>
    <w:rsid w:val="00886FE1"/>
    <w:rsid w:val="00887944"/>
    <w:rsid w:val="008879E4"/>
    <w:rsid w:val="00887E10"/>
    <w:rsid w:val="00893FB7"/>
    <w:rsid w:val="00894383"/>
    <w:rsid w:val="00895B51"/>
    <w:rsid w:val="008978BA"/>
    <w:rsid w:val="008A0D37"/>
    <w:rsid w:val="008A0E26"/>
    <w:rsid w:val="008A0FAD"/>
    <w:rsid w:val="008A1980"/>
    <w:rsid w:val="008A3F25"/>
    <w:rsid w:val="008A7B7A"/>
    <w:rsid w:val="008B0D98"/>
    <w:rsid w:val="008B1DAA"/>
    <w:rsid w:val="008B20E3"/>
    <w:rsid w:val="008B38AF"/>
    <w:rsid w:val="008B3AC8"/>
    <w:rsid w:val="008B47D7"/>
    <w:rsid w:val="008C191D"/>
    <w:rsid w:val="008C1F3B"/>
    <w:rsid w:val="008C264E"/>
    <w:rsid w:val="008C2835"/>
    <w:rsid w:val="008C2B59"/>
    <w:rsid w:val="008C4D49"/>
    <w:rsid w:val="008C6686"/>
    <w:rsid w:val="008C6AED"/>
    <w:rsid w:val="008C6D08"/>
    <w:rsid w:val="008C6D7F"/>
    <w:rsid w:val="008C771F"/>
    <w:rsid w:val="008C7722"/>
    <w:rsid w:val="008D3CCE"/>
    <w:rsid w:val="008D60A2"/>
    <w:rsid w:val="008D6DCB"/>
    <w:rsid w:val="008E1345"/>
    <w:rsid w:val="008E23FC"/>
    <w:rsid w:val="008E2528"/>
    <w:rsid w:val="008E36F6"/>
    <w:rsid w:val="008E6164"/>
    <w:rsid w:val="008E6BFE"/>
    <w:rsid w:val="008E7A28"/>
    <w:rsid w:val="008F4ADA"/>
    <w:rsid w:val="0090064D"/>
    <w:rsid w:val="00900BA1"/>
    <w:rsid w:val="0090189D"/>
    <w:rsid w:val="009026C1"/>
    <w:rsid w:val="009035D9"/>
    <w:rsid w:val="0090481B"/>
    <w:rsid w:val="00904E5D"/>
    <w:rsid w:val="00905D5C"/>
    <w:rsid w:val="00905DBD"/>
    <w:rsid w:val="00906E56"/>
    <w:rsid w:val="00910369"/>
    <w:rsid w:val="00911DBE"/>
    <w:rsid w:val="00912A71"/>
    <w:rsid w:val="0091382C"/>
    <w:rsid w:val="009147AA"/>
    <w:rsid w:val="009158C3"/>
    <w:rsid w:val="00915E56"/>
    <w:rsid w:val="00917351"/>
    <w:rsid w:val="0092152C"/>
    <w:rsid w:val="00927B46"/>
    <w:rsid w:val="00933FF2"/>
    <w:rsid w:val="00936478"/>
    <w:rsid w:val="0093785B"/>
    <w:rsid w:val="0094025A"/>
    <w:rsid w:val="0094032C"/>
    <w:rsid w:val="00944188"/>
    <w:rsid w:val="00944EEB"/>
    <w:rsid w:val="0094636E"/>
    <w:rsid w:val="009468AD"/>
    <w:rsid w:val="00947603"/>
    <w:rsid w:val="00947651"/>
    <w:rsid w:val="009602FF"/>
    <w:rsid w:val="0096054E"/>
    <w:rsid w:val="00960BC9"/>
    <w:rsid w:val="009612E0"/>
    <w:rsid w:val="00961598"/>
    <w:rsid w:val="00961D8D"/>
    <w:rsid w:val="009650CD"/>
    <w:rsid w:val="00965816"/>
    <w:rsid w:val="00967301"/>
    <w:rsid w:val="00970D62"/>
    <w:rsid w:val="00971D26"/>
    <w:rsid w:val="00972BA5"/>
    <w:rsid w:val="009733B6"/>
    <w:rsid w:val="00981A5F"/>
    <w:rsid w:val="00981E57"/>
    <w:rsid w:val="00983DDB"/>
    <w:rsid w:val="0098537D"/>
    <w:rsid w:val="009857A2"/>
    <w:rsid w:val="009857C1"/>
    <w:rsid w:val="009954CF"/>
    <w:rsid w:val="00995B59"/>
    <w:rsid w:val="00996F34"/>
    <w:rsid w:val="009A1B1F"/>
    <w:rsid w:val="009A39E0"/>
    <w:rsid w:val="009A5939"/>
    <w:rsid w:val="009A75A0"/>
    <w:rsid w:val="009B0CA4"/>
    <w:rsid w:val="009B2D9D"/>
    <w:rsid w:val="009B2F5F"/>
    <w:rsid w:val="009B402E"/>
    <w:rsid w:val="009B4AE8"/>
    <w:rsid w:val="009B4B51"/>
    <w:rsid w:val="009B65EF"/>
    <w:rsid w:val="009B7735"/>
    <w:rsid w:val="009C2E82"/>
    <w:rsid w:val="009C2F3C"/>
    <w:rsid w:val="009C36AB"/>
    <w:rsid w:val="009C42C1"/>
    <w:rsid w:val="009C4D33"/>
    <w:rsid w:val="009C5575"/>
    <w:rsid w:val="009C62AC"/>
    <w:rsid w:val="009C6539"/>
    <w:rsid w:val="009C699A"/>
    <w:rsid w:val="009C7453"/>
    <w:rsid w:val="009C7593"/>
    <w:rsid w:val="009D0669"/>
    <w:rsid w:val="009D2263"/>
    <w:rsid w:val="009D4D2D"/>
    <w:rsid w:val="009D7343"/>
    <w:rsid w:val="009E1786"/>
    <w:rsid w:val="009E5440"/>
    <w:rsid w:val="009F0105"/>
    <w:rsid w:val="009F12B1"/>
    <w:rsid w:val="009F34D2"/>
    <w:rsid w:val="009F38DE"/>
    <w:rsid w:val="009F4A11"/>
    <w:rsid w:val="009F54BE"/>
    <w:rsid w:val="009F5E5E"/>
    <w:rsid w:val="009F6B02"/>
    <w:rsid w:val="00A0271F"/>
    <w:rsid w:val="00A046E1"/>
    <w:rsid w:val="00A04DB4"/>
    <w:rsid w:val="00A054AA"/>
    <w:rsid w:val="00A05611"/>
    <w:rsid w:val="00A05EFA"/>
    <w:rsid w:val="00A0665B"/>
    <w:rsid w:val="00A07B20"/>
    <w:rsid w:val="00A12A65"/>
    <w:rsid w:val="00A14494"/>
    <w:rsid w:val="00A15265"/>
    <w:rsid w:val="00A16006"/>
    <w:rsid w:val="00A22935"/>
    <w:rsid w:val="00A265F0"/>
    <w:rsid w:val="00A272B4"/>
    <w:rsid w:val="00A272D7"/>
    <w:rsid w:val="00A27CBF"/>
    <w:rsid w:val="00A30AC3"/>
    <w:rsid w:val="00A30D0B"/>
    <w:rsid w:val="00A31484"/>
    <w:rsid w:val="00A32D30"/>
    <w:rsid w:val="00A331B8"/>
    <w:rsid w:val="00A33CCA"/>
    <w:rsid w:val="00A3407A"/>
    <w:rsid w:val="00A3480E"/>
    <w:rsid w:val="00A36C9D"/>
    <w:rsid w:val="00A371F6"/>
    <w:rsid w:val="00A37772"/>
    <w:rsid w:val="00A37B07"/>
    <w:rsid w:val="00A463F0"/>
    <w:rsid w:val="00A532CB"/>
    <w:rsid w:val="00A533D1"/>
    <w:rsid w:val="00A53E36"/>
    <w:rsid w:val="00A55789"/>
    <w:rsid w:val="00A62DD8"/>
    <w:rsid w:val="00A635CD"/>
    <w:rsid w:val="00A658DC"/>
    <w:rsid w:val="00A66EF8"/>
    <w:rsid w:val="00A67E14"/>
    <w:rsid w:val="00A708F2"/>
    <w:rsid w:val="00A71118"/>
    <w:rsid w:val="00A716DA"/>
    <w:rsid w:val="00A717BE"/>
    <w:rsid w:val="00A7211A"/>
    <w:rsid w:val="00A7262A"/>
    <w:rsid w:val="00A727FA"/>
    <w:rsid w:val="00A72C73"/>
    <w:rsid w:val="00A73A52"/>
    <w:rsid w:val="00A75F75"/>
    <w:rsid w:val="00A76334"/>
    <w:rsid w:val="00A776DF"/>
    <w:rsid w:val="00A80396"/>
    <w:rsid w:val="00A81AD9"/>
    <w:rsid w:val="00A81DF1"/>
    <w:rsid w:val="00A83E2E"/>
    <w:rsid w:val="00A846F4"/>
    <w:rsid w:val="00A84C06"/>
    <w:rsid w:val="00A87048"/>
    <w:rsid w:val="00A90921"/>
    <w:rsid w:val="00A9145F"/>
    <w:rsid w:val="00A919DA"/>
    <w:rsid w:val="00A91EFE"/>
    <w:rsid w:val="00A9449E"/>
    <w:rsid w:val="00A957ED"/>
    <w:rsid w:val="00A957F3"/>
    <w:rsid w:val="00A9582B"/>
    <w:rsid w:val="00A9758E"/>
    <w:rsid w:val="00A97F9F"/>
    <w:rsid w:val="00AA013C"/>
    <w:rsid w:val="00AA0A19"/>
    <w:rsid w:val="00AA1DFE"/>
    <w:rsid w:val="00AA2BBD"/>
    <w:rsid w:val="00AA31C0"/>
    <w:rsid w:val="00AA3FCC"/>
    <w:rsid w:val="00AA4BB6"/>
    <w:rsid w:val="00AA76A4"/>
    <w:rsid w:val="00AB0735"/>
    <w:rsid w:val="00AB1017"/>
    <w:rsid w:val="00AB1ABE"/>
    <w:rsid w:val="00AB2845"/>
    <w:rsid w:val="00AB6120"/>
    <w:rsid w:val="00AC1DBC"/>
    <w:rsid w:val="00AC1FEB"/>
    <w:rsid w:val="00AC519D"/>
    <w:rsid w:val="00AC51C3"/>
    <w:rsid w:val="00AC665A"/>
    <w:rsid w:val="00AD2EFA"/>
    <w:rsid w:val="00AD5B31"/>
    <w:rsid w:val="00AD6679"/>
    <w:rsid w:val="00AE1547"/>
    <w:rsid w:val="00AE1B4B"/>
    <w:rsid w:val="00AE3F0C"/>
    <w:rsid w:val="00AE520F"/>
    <w:rsid w:val="00AE691D"/>
    <w:rsid w:val="00AE7BFF"/>
    <w:rsid w:val="00AF09D1"/>
    <w:rsid w:val="00AF15F6"/>
    <w:rsid w:val="00AF2680"/>
    <w:rsid w:val="00AF3B00"/>
    <w:rsid w:val="00AF4DEB"/>
    <w:rsid w:val="00B0195B"/>
    <w:rsid w:val="00B01B98"/>
    <w:rsid w:val="00B051D6"/>
    <w:rsid w:val="00B100D1"/>
    <w:rsid w:val="00B102E8"/>
    <w:rsid w:val="00B110A3"/>
    <w:rsid w:val="00B121AE"/>
    <w:rsid w:val="00B142ED"/>
    <w:rsid w:val="00B20BE2"/>
    <w:rsid w:val="00B22011"/>
    <w:rsid w:val="00B226A7"/>
    <w:rsid w:val="00B22C2F"/>
    <w:rsid w:val="00B23511"/>
    <w:rsid w:val="00B23DDB"/>
    <w:rsid w:val="00B258AA"/>
    <w:rsid w:val="00B260D9"/>
    <w:rsid w:val="00B26407"/>
    <w:rsid w:val="00B26FA7"/>
    <w:rsid w:val="00B27432"/>
    <w:rsid w:val="00B32E8D"/>
    <w:rsid w:val="00B35710"/>
    <w:rsid w:val="00B35A51"/>
    <w:rsid w:val="00B36A26"/>
    <w:rsid w:val="00B407FD"/>
    <w:rsid w:val="00B4149A"/>
    <w:rsid w:val="00B42A21"/>
    <w:rsid w:val="00B42E82"/>
    <w:rsid w:val="00B43320"/>
    <w:rsid w:val="00B43A7A"/>
    <w:rsid w:val="00B44305"/>
    <w:rsid w:val="00B454FA"/>
    <w:rsid w:val="00B45974"/>
    <w:rsid w:val="00B50ABD"/>
    <w:rsid w:val="00B51032"/>
    <w:rsid w:val="00B54DE5"/>
    <w:rsid w:val="00B555C1"/>
    <w:rsid w:val="00B55842"/>
    <w:rsid w:val="00B57B62"/>
    <w:rsid w:val="00B57EFE"/>
    <w:rsid w:val="00B613D5"/>
    <w:rsid w:val="00B641A2"/>
    <w:rsid w:val="00B65DF2"/>
    <w:rsid w:val="00B66126"/>
    <w:rsid w:val="00B66E75"/>
    <w:rsid w:val="00B74214"/>
    <w:rsid w:val="00B75E09"/>
    <w:rsid w:val="00B76185"/>
    <w:rsid w:val="00B77899"/>
    <w:rsid w:val="00B809E8"/>
    <w:rsid w:val="00B81031"/>
    <w:rsid w:val="00B82088"/>
    <w:rsid w:val="00B8370A"/>
    <w:rsid w:val="00B845D1"/>
    <w:rsid w:val="00B85121"/>
    <w:rsid w:val="00B87E73"/>
    <w:rsid w:val="00B919F9"/>
    <w:rsid w:val="00B91F6F"/>
    <w:rsid w:val="00B9488A"/>
    <w:rsid w:val="00B94BC8"/>
    <w:rsid w:val="00B95CB0"/>
    <w:rsid w:val="00B978FC"/>
    <w:rsid w:val="00B97D0F"/>
    <w:rsid w:val="00BA2CAC"/>
    <w:rsid w:val="00BA3423"/>
    <w:rsid w:val="00BA3998"/>
    <w:rsid w:val="00BA4F88"/>
    <w:rsid w:val="00BA6254"/>
    <w:rsid w:val="00BA6B40"/>
    <w:rsid w:val="00BB0AAD"/>
    <w:rsid w:val="00BB1110"/>
    <w:rsid w:val="00BB28FA"/>
    <w:rsid w:val="00BB4559"/>
    <w:rsid w:val="00BB4C8C"/>
    <w:rsid w:val="00BB5913"/>
    <w:rsid w:val="00BB6210"/>
    <w:rsid w:val="00BB72D8"/>
    <w:rsid w:val="00BB7DE2"/>
    <w:rsid w:val="00BC2B5B"/>
    <w:rsid w:val="00BC32E1"/>
    <w:rsid w:val="00BC5584"/>
    <w:rsid w:val="00BC63F5"/>
    <w:rsid w:val="00BC65A6"/>
    <w:rsid w:val="00BD0CEE"/>
    <w:rsid w:val="00BD217B"/>
    <w:rsid w:val="00BD3BC1"/>
    <w:rsid w:val="00BD4C39"/>
    <w:rsid w:val="00BD4C5F"/>
    <w:rsid w:val="00BD5039"/>
    <w:rsid w:val="00BD62CB"/>
    <w:rsid w:val="00BD692A"/>
    <w:rsid w:val="00BE0A54"/>
    <w:rsid w:val="00BE111F"/>
    <w:rsid w:val="00BE2010"/>
    <w:rsid w:val="00BE2234"/>
    <w:rsid w:val="00BE2B11"/>
    <w:rsid w:val="00BE3E91"/>
    <w:rsid w:val="00BE3E9F"/>
    <w:rsid w:val="00BE42EC"/>
    <w:rsid w:val="00BE5744"/>
    <w:rsid w:val="00BE772B"/>
    <w:rsid w:val="00BF0A66"/>
    <w:rsid w:val="00BF1478"/>
    <w:rsid w:val="00BF1552"/>
    <w:rsid w:val="00BF21A4"/>
    <w:rsid w:val="00BF2819"/>
    <w:rsid w:val="00BF2BAA"/>
    <w:rsid w:val="00BF3FE7"/>
    <w:rsid w:val="00BF6C89"/>
    <w:rsid w:val="00C027A9"/>
    <w:rsid w:val="00C02835"/>
    <w:rsid w:val="00C0389E"/>
    <w:rsid w:val="00C10DE6"/>
    <w:rsid w:val="00C117F5"/>
    <w:rsid w:val="00C1252E"/>
    <w:rsid w:val="00C13C58"/>
    <w:rsid w:val="00C15C92"/>
    <w:rsid w:val="00C229D0"/>
    <w:rsid w:val="00C23825"/>
    <w:rsid w:val="00C3130D"/>
    <w:rsid w:val="00C32EC5"/>
    <w:rsid w:val="00C369F0"/>
    <w:rsid w:val="00C3783A"/>
    <w:rsid w:val="00C401CD"/>
    <w:rsid w:val="00C413C1"/>
    <w:rsid w:val="00C42DE1"/>
    <w:rsid w:val="00C46FDD"/>
    <w:rsid w:val="00C50638"/>
    <w:rsid w:val="00C513DD"/>
    <w:rsid w:val="00C51A9A"/>
    <w:rsid w:val="00C56E9F"/>
    <w:rsid w:val="00C6261E"/>
    <w:rsid w:val="00C62D6B"/>
    <w:rsid w:val="00C643EB"/>
    <w:rsid w:val="00C66116"/>
    <w:rsid w:val="00C70E9D"/>
    <w:rsid w:val="00C71855"/>
    <w:rsid w:val="00C72F35"/>
    <w:rsid w:val="00C74224"/>
    <w:rsid w:val="00C74416"/>
    <w:rsid w:val="00C749B5"/>
    <w:rsid w:val="00C74C25"/>
    <w:rsid w:val="00C74DAB"/>
    <w:rsid w:val="00C74E4B"/>
    <w:rsid w:val="00C75C51"/>
    <w:rsid w:val="00C761AB"/>
    <w:rsid w:val="00C77119"/>
    <w:rsid w:val="00C77656"/>
    <w:rsid w:val="00C77F7D"/>
    <w:rsid w:val="00C80792"/>
    <w:rsid w:val="00C80AD4"/>
    <w:rsid w:val="00C80D25"/>
    <w:rsid w:val="00C80E44"/>
    <w:rsid w:val="00C81C8D"/>
    <w:rsid w:val="00C81CB5"/>
    <w:rsid w:val="00C82FE1"/>
    <w:rsid w:val="00C83116"/>
    <w:rsid w:val="00C85438"/>
    <w:rsid w:val="00C86387"/>
    <w:rsid w:val="00C866B1"/>
    <w:rsid w:val="00C86BCC"/>
    <w:rsid w:val="00C87AD2"/>
    <w:rsid w:val="00C87C88"/>
    <w:rsid w:val="00C919EA"/>
    <w:rsid w:val="00C92D47"/>
    <w:rsid w:val="00C936EB"/>
    <w:rsid w:val="00C94053"/>
    <w:rsid w:val="00CA0009"/>
    <w:rsid w:val="00CA0F78"/>
    <w:rsid w:val="00CA33A1"/>
    <w:rsid w:val="00CA392A"/>
    <w:rsid w:val="00CA70DF"/>
    <w:rsid w:val="00CA767B"/>
    <w:rsid w:val="00CB0BEA"/>
    <w:rsid w:val="00CB13F2"/>
    <w:rsid w:val="00CB1444"/>
    <w:rsid w:val="00CB20C5"/>
    <w:rsid w:val="00CB32AB"/>
    <w:rsid w:val="00CB44BC"/>
    <w:rsid w:val="00CC062A"/>
    <w:rsid w:val="00CC20ED"/>
    <w:rsid w:val="00CC2CF6"/>
    <w:rsid w:val="00CC61D1"/>
    <w:rsid w:val="00CC6B92"/>
    <w:rsid w:val="00CC7B9F"/>
    <w:rsid w:val="00CD09E0"/>
    <w:rsid w:val="00CD1693"/>
    <w:rsid w:val="00CD3748"/>
    <w:rsid w:val="00CD3DCC"/>
    <w:rsid w:val="00CD6EED"/>
    <w:rsid w:val="00CE22C8"/>
    <w:rsid w:val="00CE25AF"/>
    <w:rsid w:val="00CE5C5F"/>
    <w:rsid w:val="00CE683A"/>
    <w:rsid w:val="00CE7D67"/>
    <w:rsid w:val="00CF06CD"/>
    <w:rsid w:val="00CF0704"/>
    <w:rsid w:val="00CF095A"/>
    <w:rsid w:val="00CF1E54"/>
    <w:rsid w:val="00CF301D"/>
    <w:rsid w:val="00CF38F4"/>
    <w:rsid w:val="00CF53B8"/>
    <w:rsid w:val="00CF62E4"/>
    <w:rsid w:val="00D01ED9"/>
    <w:rsid w:val="00D025BA"/>
    <w:rsid w:val="00D02E31"/>
    <w:rsid w:val="00D031AF"/>
    <w:rsid w:val="00D038C7"/>
    <w:rsid w:val="00D050C7"/>
    <w:rsid w:val="00D05520"/>
    <w:rsid w:val="00D10306"/>
    <w:rsid w:val="00D10957"/>
    <w:rsid w:val="00D11E8F"/>
    <w:rsid w:val="00D12ADA"/>
    <w:rsid w:val="00D13399"/>
    <w:rsid w:val="00D13BE2"/>
    <w:rsid w:val="00D15952"/>
    <w:rsid w:val="00D17750"/>
    <w:rsid w:val="00D17A9F"/>
    <w:rsid w:val="00D17ACF"/>
    <w:rsid w:val="00D20806"/>
    <w:rsid w:val="00D21456"/>
    <w:rsid w:val="00D232F1"/>
    <w:rsid w:val="00D23BA1"/>
    <w:rsid w:val="00D2499F"/>
    <w:rsid w:val="00D31687"/>
    <w:rsid w:val="00D316D2"/>
    <w:rsid w:val="00D31939"/>
    <w:rsid w:val="00D3240B"/>
    <w:rsid w:val="00D33F41"/>
    <w:rsid w:val="00D344CB"/>
    <w:rsid w:val="00D34E6F"/>
    <w:rsid w:val="00D36354"/>
    <w:rsid w:val="00D36815"/>
    <w:rsid w:val="00D3728F"/>
    <w:rsid w:val="00D373B9"/>
    <w:rsid w:val="00D41CFC"/>
    <w:rsid w:val="00D4337C"/>
    <w:rsid w:val="00D439F9"/>
    <w:rsid w:val="00D473D3"/>
    <w:rsid w:val="00D47AAA"/>
    <w:rsid w:val="00D52A0A"/>
    <w:rsid w:val="00D53349"/>
    <w:rsid w:val="00D53F0F"/>
    <w:rsid w:val="00D54F72"/>
    <w:rsid w:val="00D557D6"/>
    <w:rsid w:val="00D57199"/>
    <w:rsid w:val="00D61D3E"/>
    <w:rsid w:val="00D649B4"/>
    <w:rsid w:val="00D64A89"/>
    <w:rsid w:val="00D655F2"/>
    <w:rsid w:val="00D65925"/>
    <w:rsid w:val="00D67DDF"/>
    <w:rsid w:val="00D7224D"/>
    <w:rsid w:val="00D73111"/>
    <w:rsid w:val="00D73992"/>
    <w:rsid w:val="00D73B0A"/>
    <w:rsid w:val="00D74F3F"/>
    <w:rsid w:val="00D76D0E"/>
    <w:rsid w:val="00D80A89"/>
    <w:rsid w:val="00D80EEA"/>
    <w:rsid w:val="00D82398"/>
    <w:rsid w:val="00D840AA"/>
    <w:rsid w:val="00D8418B"/>
    <w:rsid w:val="00D90D3E"/>
    <w:rsid w:val="00DA0C20"/>
    <w:rsid w:val="00DA2208"/>
    <w:rsid w:val="00DA374A"/>
    <w:rsid w:val="00DA3EA2"/>
    <w:rsid w:val="00DA59B9"/>
    <w:rsid w:val="00DA70DE"/>
    <w:rsid w:val="00DB23AA"/>
    <w:rsid w:val="00DB3BF6"/>
    <w:rsid w:val="00DB400E"/>
    <w:rsid w:val="00DB43A7"/>
    <w:rsid w:val="00DB448D"/>
    <w:rsid w:val="00DB4D88"/>
    <w:rsid w:val="00DB62ED"/>
    <w:rsid w:val="00DB6684"/>
    <w:rsid w:val="00DB6BF1"/>
    <w:rsid w:val="00DC00AE"/>
    <w:rsid w:val="00DC0A86"/>
    <w:rsid w:val="00DC0C4C"/>
    <w:rsid w:val="00DC2B79"/>
    <w:rsid w:val="00DC425F"/>
    <w:rsid w:val="00DC4C03"/>
    <w:rsid w:val="00DC4E68"/>
    <w:rsid w:val="00DC5E82"/>
    <w:rsid w:val="00DC5F95"/>
    <w:rsid w:val="00DC632D"/>
    <w:rsid w:val="00DD1301"/>
    <w:rsid w:val="00DD25E2"/>
    <w:rsid w:val="00DD5266"/>
    <w:rsid w:val="00DE0736"/>
    <w:rsid w:val="00DE1C14"/>
    <w:rsid w:val="00DE284E"/>
    <w:rsid w:val="00DE5EE3"/>
    <w:rsid w:val="00DF0A30"/>
    <w:rsid w:val="00DF0C23"/>
    <w:rsid w:val="00DF1297"/>
    <w:rsid w:val="00DF2141"/>
    <w:rsid w:val="00DF370A"/>
    <w:rsid w:val="00DF5C4B"/>
    <w:rsid w:val="00DF63D2"/>
    <w:rsid w:val="00E001A9"/>
    <w:rsid w:val="00E03B2F"/>
    <w:rsid w:val="00E03E05"/>
    <w:rsid w:val="00E04164"/>
    <w:rsid w:val="00E041C1"/>
    <w:rsid w:val="00E061A2"/>
    <w:rsid w:val="00E10827"/>
    <w:rsid w:val="00E14711"/>
    <w:rsid w:val="00E14EC0"/>
    <w:rsid w:val="00E1574F"/>
    <w:rsid w:val="00E16B7F"/>
    <w:rsid w:val="00E17B91"/>
    <w:rsid w:val="00E2049E"/>
    <w:rsid w:val="00E20986"/>
    <w:rsid w:val="00E2250F"/>
    <w:rsid w:val="00E23E75"/>
    <w:rsid w:val="00E24A3C"/>
    <w:rsid w:val="00E24E77"/>
    <w:rsid w:val="00E26B7D"/>
    <w:rsid w:val="00E26B8D"/>
    <w:rsid w:val="00E32570"/>
    <w:rsid w:val="00E33FA1"/>
    <w:rsid w:val="00E40014"/>
    <w:rsid w:val="00E40C70"/>
    <w:rsid w:val="00E41138"/>
    <w:rsid w:val="00E427A8"/>
    <w:rsid w:val="00E43AC3"/>
    <w:rsid w:val="00E46415"/>
    <w:rsid w:val="00E50946"/>
    <w:rsid w:val="00E527A6"/>
    <w:rsid w:val="00E55F8B"/>
    <w:rsid w:val="00E60F38"/>
    <w:rsid w:val="00E61D6E"/>
    <w:rsid w:val="00E631EF"/>
    <w:rsid w:val="00E63544"/>
    <w:rsid w:val="00E6561D"/>
    <w:rsid w:val="00E6609C"/>
    <w:rsid w:val="00E66292"/>
    <w:rsid w:val="00E70A87"/>
    <w:rsid w:val="00E71C37"/>
    <w:rsid w:val="00E74D5A"/>
    <w:rsid w:val="00E7569F"/>
    <w:rsid w:val="00E77AFA"/>
    <w:rsid w:val="00E83BE4"/>
    <w:rsid w:val="00E86560"/>
    <w:rsid w:val="00E905A6"/>
    <w:rsid w:val="00E92F00"/>
    <w:rsid w:val="00E942AC"/>
    <w:rsid w:val="00E9572E"/>
    <w:rsid w:val="00E97C71"/>
    <w:rsid w:val="00EA2561"/>
    <w:rsid w:val="00EA2897"/>
    <w:rsid w:val="00EA68A6"/>
    <w:rsid w:val="00EA6EB8"/>
    <w:rsid w:val="00EA75F4"/>
    <w:rsid w:val="00EB248C"/>
    <w:rsid w:val="00EB5773"/>
    <w:rsid w:val="00EB5FFA"/>
    <w:rsid w:val="00EB6E30"/>
    <w:rsid w:val="00EB79A0"/>
    <w:rsid w:val="00EC12E7"/>
    <w:rsid w:val="00EC2955"/>
    <w:rsid w:val="00EC357C"/>
    <w:rsid w:val="00EC3B5D"/>
    <w:rsid w:val="00ED01DB"/>
    <w:rsid w:val="00ED0F27"/>
    <w:rsid w:val="00ED0FA9"/>
    <w:rsid w:val="00ED1AF8"/>
    <w:rsid w:val="00ED1DA5"/>
    <w:rsid w:val="00ED2646"/>
    <w:rsid w:val="00ED4501"/>
    <w:rsid w:val="00ED5AC7"/>
    <w:rsid w:val="00EE08BC"/>
    <w:rsid w:val="00EE1FD3"/>
    <w:rsid w:val="00EE2326"/>
    <w:rsid w:val="00EE3718"/>
    <w:rsid w:val="00EE4748"/>
    <w:rsid w:val="00EE782B"/>
    <w:rsid w:val="00EE7973"/>
    <w:rsid w:val="00EF1EB9"/>
    <w:rsid w:val="00EF1F6F"/>
    <w:rsid w:val="00EF4908"/>
    <w:rsid w:val="00EF5578"/>
    <w:rsid w:val="00EF7CC5"/>
    <w:rsid w:val="00F007B8"/>
    <w:rsid w:val="00F008E0"/>
    <w:rsid w:val="00F0278D"/>
    <w:rsid w:val="00F048CC"/>
    <w:rsid w:val="00F06F0E"/>
    <w:rsid w:val="00F1106F"/>
    <w:rsid w:val="00F166E9"/>
    <w:rsid w:val="00F20BA8"/>
    <w:rsid w:val="00F22CD3"/>
    <w:rsid w:val="00F23BF4"/>
    <w:rsid w:val="00F25A8F"/>
    <w:rsid w:val="00F30B74"/>
    <w:rsid w:val="00F31F3D"/>
    <w:rsid w:val="00F3338D"/>
    <w:rsid w:val="00F33931"/>
    <w:rsid w:val="00F340D4"/>
    <w:rsid w:val="00F35BE3"/>
    <w:rsid w:val="00F41568"/>
    <w:rsid w:val="00F4166B"/>
    <w:rsid w:val="00F41A60"/>
    <w:rsid w:val="00F42241"/>
    <w:rsid w:val="00F42F0E"/>
    <w:rsid w:val="00F44208"/>
    <w:rsid w:val="00F4475C"/>
    <w:rsid w:val="00F46777"/>
    <w:rsid w:val="00F50C83"/>
    <w:rsid w:val="00F51C35"/>
    <w:rsid w:val="00F53872"/>
    <w:rsid w:val="00F55500"/>
    <w:rsid w:val="00F55C9E"/>
    <w:rsid w:val="00F562FA"/>
    <w:rsid w:val="00F56526"/>
    <w:rsid w:val="00F56581"/>
    <w:rsid w:val="00F60DDE"/>
    <w:rsid w:val="00F65D02"/>
    <w:rsid w:val="00F66DF7"/>
    <w:rsid w:val="00F67428"/>
    <w:rsid w:val="00F67FB3"/>
    <w:rsid w:val="00F7079C"/>
    <w:rsid w:val="00F7188D"/>
    <w:rsid w:val="00F74CCB"/>
    <w:rsid w:val="00F7550B"/>
    <w:rsid w:val="00F775EA"/>
    <w:rsid w:val="00F84106"/>
    <w:rsid w:val="00F84A86"/>
    <w:rsid w:val="00F84E0C"/>
    <w:rsid w:val="00F85779"/>
    <w:rsid w:val="00F87A74"/>
    <w:rsid w:val="00F9438E"/>
    <w:rsid w:val="00F9482F"/>
    <w:rsid w:val="00F950AA"/>
    <w:rsid w:val="00F95265"/>
    <w:rsid w:val="00F96D29"/>
    <w:rsid w:val="00F97127"/>
    <w:rsid w:val="00FA1A54"/>
    <w:rsid w:val="00FA35A4"/>
    <w:rsid w:val="00FA3A73"/>
    <w:rsid w:val="00FA4AC3"/>
    <w:rsid w:val="00FA5216"/>
    <w:rsid w:val="00FA5445"/>
    <w:rsid w:val="00FA5B2A"/>
    <w:rsid w:val="00FB05CD"/>
    <w:rsid w:val="00FB0FB7"/>
    <w:rsid w:val="00FB1C5F"/>
    <w:rsid w:val="00FB7424"/>
    <w:rsid w:val="00FC0F88"/>
    <w:rsid w:val="00FC13AD"/>
    <w:rsid w:val="00FC1BB4"/>
    <w:rsid w:val="00FC28C0"/>
    <w:rsid w:val="00FC4843"/>
    <w:rsid w:val="00FC517B"/>
    <w:rsid w:val="00FC6170"/>
    <w:rsid w:val="00FC68FC"/>
    <w:rsid w:val="00FC6D5D"/>
    <w:rsid w:val="00FC7842"/>
    <w:rsid w:val="00FD2ED4"/>
    <w:rsid w:val="00FD309E"/>
    <w:rsid w:val="00FD3CC8"/>
    <w:rsid w:val="00FD5197"/>
    <w:rsid w:val="00FE0AA0"/>
    <w:rsid w:val="00FE1481"/>
    <w:rsid w:val="00FE1C4B"/>
    <w:rsid w:val="00FE4060"/>
    <w:rsid w:val="00FE52B5"/>
    <w:rsid w:val="00FE5323"/>
    <w:rsid w:val="00FE578B"/>
    <w:rsid w:val="00FF01B4"/>
    <w:rsid w:val="00FF3928"/>
    <w:rsid w:val="00FF4038"/>
    <w:rsid w:val="00FF5556"/>
    <w:rsid w:val="00FF6897"/>
    <w:rsid w:val="00FF7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F1C9B"/>
  <w14:defaultImageDpi w14:val="32767"/>
  <w15:chartTrackingRefBased/>
  <w15:docId w15:val="{53CA5F2D-10F8-4870-95C9-73071E614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E2F74"/>
    <w:pPr>
      <w:spacing w:before="160" w:after="160" w:line="259" w:lineRule="auto"/>
      <w:jc w:val="both"/>
    </w:pPr>
    <w:rPr>
      <w:rFonts w:ascii="Raleway" w:hAnsi="Raleway" w:cs="Calibri"/>
    </w:rPr>
  </w:style>
  <w:style w:type="paragraph" w:styleId="Heading1">
    <w:name w:val="heading 1"/>
    <w:basedOn w:val="Normal"/>
    <w:next w:val="Subtitle"/>
    <w:link w:val="Heading1Char"/>
    <w:qFormat/>
    <w:rsid w:val="00F44208"/>
    <w:pPr>
      <w:jc w:val="left"/>
      <w:outlineLvl w:val="0"/>
    </w:pPr>
    <w:rPr>
      <w:b/>
      <w:color w:val="258437"/>
      <w:sz w:val="72"/>
      <w:szCs w:val="72"/>
    </w:rPr>
  </w:style>
  <w:style w:type="paragraph" w:styleId="Heading2">
    <w:name w:val="heading 2"/>
    <w:basedOn w:val="Normal"/>
    <w:next w:val="Normal"/>
    <w:link w:val="Heading2Char"/>
    <w:uiPriority w:val="9"/>
    <w:unhideWhenUsed/>
    <w:rsid w:val="00B57B62"/>
    <w:pPr>
      <w:keepNext/>
      <w:keepLines/>
      <w:numPr>
        <w:ilvl w:val="1"/>
        <w:numId w:val="2"/>
      </w:numPr>
      <w:spacing w:before="240" w:after="100" w:afterAutospacing="1" w:line="300" w:lineRule="exact"/>
      <w:ind w:left="935" w:hanging="578"/>
      <w:outlineLvl w:val="1"/>
    </w:pPr>
    <w:rPr>
      <w:rFonts w:eastAsiaTheme="majorEastAsia" w:cstheme="majorBidi"/>
      <w:b/>
      <w:color w:val="CE0E2D" w:themeColor="accent2"/>
      <w:sz w:val="28"/>
      <w:szCs w:val="26"/>
    </w:rPr>
  </w:style>
  <w:style w:type="paragraph" w:styleId="Heading3">
    <w:name w:val="heading 3"/>
    <w:basedOn w:val="Normal"/>
    <w:next w:val="Normal"/>
    <w:link w:val="Heading3Char"/>
    <w:uiPriority w:val="9"/>
    <w:unhideWhenUsed/>
    <w:qFormat/>
    <w:rsid w:val="00B57B62"/>
    <w:pPr>
      <w:keepNext/>
      <w:keepLines/>
      <w:numPr>
        <w:ilvl w:val="2"/>
        <w:numId w:val="2"/>
      </w:numPr>
      <w:spacing w:before="40" w:after="0" w:line="300" w:lineRule="exact"/>
      <w:outlineLvl w:val="2"/>
    </w:pPr>
    <w:rPr>
      <w:rFonts w:asciiTheme="majorHAnsi" w:eastAsiaTheme="majorEastAsia" w:hAnsiTheme="majorHAnsi" w:cstheme="majorBidi"/>
      <w:color w:val="0D2044" w:themeColor="accent1" w:themeShade="7F"/>
    </w:rPr>
  </w:style>
  <w:style w:type="paragraph" w:styleId="Heading4">
    <w:name w:val="heading 4"/>
    <w:basedOn w:val="Normal"/>
    <w:next w:val="Normal"/>
    <w:link w:val="Heading4Char"/>
    <w:uiPriority w:val="9"/>
    <w:semiHidden/>
    <w:unhideWhenUsed/>
    <w:qFormat/>
    <w:rsid w:val="00B57B62"/>
    <w:pPr>
      <w:keepNext/>
      <w:keepLines/>
      <w:numPr>
        <w:ilvl w:val="3"/>
        <w:numId w:val="2"/>
      </w:numPr>
      <w:spacing w:before="40" w:after="0" w:line="300" w:lineRule="exact"/>
      <w:outlineLvl w:val="3"/>
    </w:pPr>
    <w:rPr>
      <w:rFonts w:asciiTheme="majorHAnsi" w:eastAsiaTheme="majorEastAsia" w:hAnsiTheme="majorHAnsi" w:cstheme="majorBidi"/>
      <w:i/>
      <w:iCs/>
      <w:color w:val="133167" w:themeColor="accent1" w:themeShade="BF"/>
    </w:rPr>
  </w:style>
  <w:style w:type="paragraph" w:styleId="Heading5">
    <w:name w:val="heading 5"/>
    <w:basedOn w:val="Normal"/>
    <w:next w:val="Normal"/>
    <w:link w:val="Heading5Char"/>
    <w:uiPriority w:val="9"/>
    <w:semiHidden/>
    <w:unhideWhenUsed/>
    <w:qFormat/>
    <w:rsid w:val="00B57B62"/>
    <w:pPr>
      <w:keepNext/>
      <w:keepLines/>
      <w:numPr>
        <w:ilvl w:val="4"/>
        <w:numId w:val="2"/>
      </w:numPr>
      <w:tabs>
        <w:tab w:val="num" w:pos="360"/>
      </w:tabs>
      <w:spacing w:before="40" w:after="0" w:line="300" w:lineRule="exact"/>
      <w:ind w:left="0" w:firstLine="0"/>
      <w:outlineLvl w:val="4"/>
    </w:pPr>
    <w:rPr>
      <w:rFonts w:asciiTheme="majorHAnsi" w:eastAsiaTheme="majorEastAsia" w:hAnsiTheme="majorHAnsi" w:cstheme="majorBidi"/>
      <w:color w:val="133167" w:themeColor="accent1" w:themeShade="BF"/>
    </w:rPr>
  </w:style>
  <w:style w:type="paragraph" w:styleId="Heading6">
    <w:name w:val="heading 6"/>
    <w:basedOn w:val="Normal"/>
    <w:next w:val="Normal"/>
    <w:link w:val="Heading6Char"/>
    <w:uiPriority w:val="9"/>
    <w:semiHidden/>
    <w:unhideWhenUsed/>
    <w:qFormat/>
    <w:rsid w:val="00B57B62"/>
    <w:pPr>
      <w:keepNext/>
      <w:keepLines/>
      <w:numPr>
        <w:ilvl w:val="5"/>
        <w:numId w:val="2"/>
      </w:numPr>
      <w:tabs>
        <w:tab w:val="num" w:pos="360"/>
      </w:tabs>
      <w:spacing w:before="40" w:after="0" w:line="300" w:lineRule="exact"/>
      <w:ind w:left="0" w:firstLine="0"/>
      <w:outlineLvl w:val="5"/>
    </w:pPr>
    <w:rPr>
      <w:rFonts w:asciiTheme="majorHAnsi" w:eastAsiaTheme="majorEastAsia" w:hAnsiTheme="majorHAnsi" w:cstheme="majorBidi"/>
      <w:color w:val="0D2044" w:themeColor="accent1" w:themeShade="7F"/>
    </w:rPr>
  </w:style>
  <w:style w:type="paragraph" w:styleId="Heading7">
    <w:name w:val="heading 7"/>
    <w:basedOn w:val="Normal"/>
    <w:next w:val="Normal"/>
    <w:link w:val="Heading7Char"/>
    <w:uiPriority w:val="9"/>
    <w:semiHidden/>
    <w:unhideWhenUsed/>
    <w:qFormat/>
    <w:rsid w:val="00B57B62"/>
    <w:pPr>
      <w:keepNext/>
      <w:keepLines/>
      <w:numPr>
        <w:ilvl w:val="6"/>
        <w:numId w:val="2"/>
      </w:numPr>
      <w:tabs>
        <w:tab w:val="num" w:pos="360"/>
      </w:tabs>
      <w:spacing w:before="40" w:after="0" w:line="300" w:lineRule="exact"/>
      <w:ind w:left="0" w:firstLine="0"/>
      <w:outlineLvl w:val="6"/>
    </w:pPr>
    <w:rPr>
      <w:rFonts w:asciiTheme="majorHAnsi" w:eastAsiaTheme="majorEastAsia" w:hAnsiTheme="majorHAnsi" w:cstheme="majorBidi"/>
      <w:i/>
      <w:iCs/>
      <w:color w:val="0D2044" w:themeColor="accent1" w:themeShade="7F"/>
    </w:rPr>
  </w:style>
  <w:style w:type="paragraph" w:styleId="Heading8">
    <w:name w:val="heading 8"/>
    <w:basedOn w:val="Normal"/>
    <w:next w:val="Normal"/>
    <w:link w:val="Heading8Char"/>
    <w:uiPriority w:val="9"/>
    <w:semiHidden/>
    <w:unhideWhenUsed/>
    <w:qFormat/>
    <w:rsid w:val="00B57B62"/>
    <w:pPr>
      <w:keepNext/>
      <w:keepLines/>
      <w:numPr>
        <w:ilvl w:val="7"/>
        <w:numId w:val="2"/>
      </w:numPr>
      <w:tabs>
        <w:tab w:val="num" w:pos="360"/>
      </w:tabs>
      <w:spacing w:before="40" w:after="0" w:line="300" w:lineRule="exact"/>
      <w:ind w:left="0"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57B62"/>
    <w:pPr>
      <w:keepNext/>
      <w:keepLines/>
      <w:numPr>
        <w:ilvl w:val="8"/>
        <w:numId w:val="2"/>
      </w:numPr>
      <w:tabs>
        <w:tab w:val="num" w:pos="360"/>
      </w:tabs>
      <w:spacing w:before="40" w:after="0" w:line="300" w:lineRule="exact"/>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28FA"/>
    <w:rPr>
      <w:color w:val="00703C" w:themeColor="hyperlink"/>
      <w:u w:val="single"/>
    </w:rPr>
  </w:style>
  <w:style w:type="paragraph" w:styleId="Header">
    <w:name w:val="header"/>
    <w:basedOn w:val="Normal"/>
    <w:link w:val="HeaderChar"/>
    <w:uiPriority w:val="99"/>
    <w:unhideWhenUsed/>
    <w:rsid w:val="00BE3E91"/>
    <w:pPr>
      <w:tabs>
        <w:tab w:val="center" w:pos="4513"/>
        <w:tab w:val="right" w:pos="9026"/>
      </w:tabs>
    </w:pPr>
  </w:style>
  <w:style w:type="character" w:customStyle="1" w:styleId="HeaderChar">
    <w:name w:val="Header Char"/>
    <w:basedOn w:val="DefaultParagraphFont"/>
    <w:link w:val="Header"/>
    <w:uiPriority w:val="99"/>
    <w:rsid w:val="00BE3E91"/>
  </w:style>
  <w:style w:type="paragraph" w:styleId="Footer">
    <w:name w:val="footer"/>
    <w:basedOn w:val="Normal"/>
    <w:link w:val="FooterChar"/>
    <w:uiPriority w:val="99"/>
    <w:unhideWhenUsed/>
    <w:rsid w:val="00BE3E91"/>
    <w:pPr>
      <w:tabs>
        <w:tab w:val="center" w:pos="4513"/>
        <w:tab w:val="right" w:pos="9026"/>
      </w:tabs>
    </w:pPr>
  </w:style>
  <w:style w:type="character" w:customStyle="1" w:styleId="FooterChar">
    <w:name w:val="Footer Char"/>
    <w:basedOn w:val="DefaultParagraphFont"/>
    <w:link w:val="Footer"/>
    <w:uiPriority w:val="99"/>
    <w:rsid w:val="00BE3E91"/>
  </w:style>
  <w:style w:type="paragraph" w:styleId="ListParagraph">
    <w:name w:val="List Paragraph"/>
    <w:basedOn w:val="Normal"/>
    <w:link w:val="ListParagraphChar"/>
    <w:uiPriority w:val="34"/>
    <w:qFormat/>
    <w:rsid w:val="00B57B62"/>
    <w:pPr>
      <w:numPr>
        <w:numId w:val="3"/>
      </w:numPr>
      <w:contextualSpacing/>
    </w:pPr>
    <w:rPr>
      <w:rFonts w:cstheme="minorHAnsi"/>
      <w:noProof/>
      <w:szCs w:val="22"/>
    </w:rPr>
  </w:style>
  <w:style w:type="table" w:styleId="TableGrid">
    <w:name w:val="Table Grid"/>
    <w:basedOn w:val="TableNormal"/>
    <w:uiPriority w:val="39"/>
    <w:rsid w:val="00B87E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Metis">
    <w:name w:val="Heading Metis"/>
    <w:basedOn w:val="Normal"/>
    <w:next w:val="Normal"/>
    <w:qFormat/>
    <w:rsid w:val="00C761AB"/>
    <w:pPr>
      <w:spacing w:after="0"/>
    </w:pPr>
    <w:rPr>
      <w:color w:val="FFFFFF" w:themeColor="background1"/>
      <w:sz w:val="40"/>
      <w:szCs w:val="40"/>
    </w:rPr>
  </w:style>
  <w:style w:type="paragraph" w:styleId="NoSpacing">
    <w:name w:val="No Spacing"/>
    <w:basedOn w:val="Normal"/>
    <w:uiPriority w:val="1"/>
    <w:qFormat/>
    <w:rsid w:val="00C761AB"/>
    <w:pPr>
      <w:spacing w:after="0"/>
      <w:jc w:val="center"/>
    </w:pPr>
    <w:rPr>
      <w:color w:val="FFFFFF" w:themeColor="background1"/>
    </w:rPr>
  </w:style>
  <w:style w:type="character" w:styleId="PageNumber">
    <w:name w:val="page number"/>
    <w:basedOn w:val="DefaultParagraphFont"/>
    <w:uiPriority w:val="99"/>
    <w:semiHidden/>
    <w:unhideWhenUsed/>
    <w:rsid w:val="000A70D6"/>
  </w:style>
  <w:style w:type="paragraph" w:styleId="BalloonText">
    <w:name w:val="Balloon Text"/>
    <w:basedOn w:val="Normal"/>
    <w:link w:val="BalloonTextChar"/>
    <w:uiPriority w:val="99"/>
    <w:semiHidden/>
    <w:unhideWhenUsed/>
    <w:rsid w:val="006B1AE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B1AE2"/>
    <w:rPr>
      <w:rFonts w:ascii="Times New Roman" w:hAnsi="Times New Roman" w:cs="Times New Roman"/>
      <w:color w:val="4D4D4C"/>
      <w:sz w:val="18"/>
      <w:szCs w:val="18"/>
    </w:rPr>
  </w:style>
  <w:style w:type="character" w:customStyle="1" w:styleId="Heading1Char">
    <w:name w:val="Heading 1 Char"/>
    <w:basedOn w:val="DefaultParagraphFont"/>
    <w:link w:val="Heading1"/>
    <w:rsid w:val="00F44208"/>
    <w:rPr>
      <w:rFonts w:ascii="Raleway" w:hAnsi="Raleway" w:cs="Calibri"/>
      <w:b/>
      <w:color w:val="258437"/>
      <w:sz w:val="72"/>
      <w:szCs w:val="72"/>
    </w:rPr>
  </w:style>
  <w:style w:type="character" w:customStyle="1" w:styleId="Heading2Char">
    <w:name w:val="Heading 2 Char"/>
    <w:basedOn w:val="DefaultParagraphFont"/>
    <w:link w:val="Heading2"/>
    <w:uiPriority w:val="9"/>
    <w:rsid w:val="00B57B62"/>
    <w:rPr>
      <w:rFonts w:ascii="Aptos Light" w:eastAsiaTheme="majorEastAsia" w:hAnsi="Aptos Light" w:cstheme="majorBidi"/>
      <w:b/>
      <w:color w:val="CE0E2D" w:themeColor="accent2"/>
      <w:sz w:val="28"/>
      <w:szCs w:val="26"/>
    </w:rPr>
  </w:style>
  <w:style w:type="character" w:customStyle="1" w:styleId="Heading3Char">
    <w:name w:val="Heading 3 Char"/>
    <w:basedOn w:val="DefaultParagraphFont"/>
    <w:link w:val="Heading3"/>
    <w:uiPriority w:val="9"/>
    <w:rsid w:val="00B57B62"/>
    <w:rPr>
      <w:rFonts w:asciiTheme="majorHAnsi" w:eastAsiaTheme="majorEastAsia" w:hAnsiTheme="majorHAnsi" w:cstheme="majorBidi"/>
      <w:color w:val="0D2044" w:themeColor="accent1" w:themeShade="7F"/>
    </w:rPr>
  </w:style>
  <w:style w:type="character" w:customStyle="1" w:styleId="Heading4Char">
    <w:name w:val="Heading 4 Char"/>
    <w:basedOn w:val="DefaultParagraphFont"/>
    <w:link w:val="Heading4"/>
    <w:uiPriority w:val="9"/>
    <w:semiHidden/>
    <w:rsid w:val="00B57B62"/>
    <w:rPr>
      <w:rFonts w:asciiTheme="majorHAnsi" w:eastAsiaTheme="majorEastAsia" w:hAnsiTheme="majorHAnsi" w:cstheme="majorBidi"/>
      <w:i/>
      <w:iCs/>
      <w:color w:val="133167" w:themeColor="accent1" w:themeShade="BF"/>
    </w:rPr>
  </w:style>
  <w:style w:type="character" w:customStyle="1" w:styleId="Heading5Char">
    <w:name w:val="Heading 5 Char"/>
    <w:basedOn w:val="DefaultParagraphFont"/>
    <w:link w:val="Heading5"/>
    <w:uiPriority w:val="9"/>
    <w:semiHidden/>
    <w:rsid w:val="00B57B62"/>
    <w:rPr>
      <w:rFonts w:asciiTheme="majorHAnsi" w:eastAsiaTheme="majorEastAsia" w:hAnsiTheme="majorHAnsi" w:cstheme="majorBidi"/>
      <w:color w:val="133167" w:themeColor="accent1" w:themeShade="BF"/>
    </w:rPr>
  </w:style>
  <w:style w:type="character" w:customStyle="1" w:styleId="Heading6Char">
    <w:name w:val="Heading 6 Char"/>
    <w:basedOn w:val="DefaultParagraphFont"/>
    <w:link w:val="Heading6"/>
    <w:uiPriority w:val="9"/>
    <w:semiHidden/>
    <w:rsid w:val="00B57B62"/>
    <w:rPr>
      <w:rFonts w:asciiTheme="majorHAnsi" w:eastAsiaTheme="majorEastAsia" w:hAnsiTheme="majorHAnsi" w:cstheme="majorBidi"/>
      <w:color w:val="0D2044" w:themeColor="accent1" w:themeShade="7F"/>
    </w:rPr>
  </w:style>
  <w:style w:type="character" w:customStyle="1" w:styleId="Heading7Char">
    <w:name w:val="Heading 7 Char"/>
    <w:basedOn w:val="DefaultParagraphFont"/>
    <w:link w:val="Heading7"/>
    <w:uiPriority w:val="9"/>
    <w:semiHidden/>
    <w:rsid w:val="00B57B62"/>
    <w:rPr>
      <w:rFonts w:asciiTheme="majorHAnsi" w:eastAsiaTheme="majorEastAsia" w:hAnsiTheme="majorHAnsi" w:cstheme="majorBidi"/>
      <w:i/>
      <w:iCs/>
      <w:color w:val="0D2044" w:themeColor="accent1" w:themeShade="7F"/>
    </w:rPr>
  </w:style>
  <w:style w:type="character" w:customStyle="1" w:styleId="Heading8Char">
    <w:name w:val="Heading 8 Char"/>
    <w:basedOn w:val="DefaultParagraphFont"/>
    <w:link w:val="Heading8"/>
    <w:uiPriority w:val="9"/>
    <w:semiHidden/>
    <w:rsid w:val="00B57B6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57B62"/>
    <w:rPr>
      <w:rFonts w:asciiTheme="majorHAnsi" w:eastAsiaTheme="majorEastAsia" w:hAnsiTheme="majorHAnsi" w:cstheme="majorBidi"/>
      <w:i/>
      <w:iCs/>
      <w:color w:val="272727" w:themeColor="text1" w:themeTint="D8"/>
      <w:sz w:val="21"/>
      <w:szCs w:val="21"/>
    </w:rPr>
  </w:style>
  <w:style w:type="paragraph" w:customStyle="1" w:styleId="MetisHeading2">
    <w:name w:val="Metis Heading 2"/>
    <w:basedOn w:val="ListParagraph"/>
    <w:link w:val="MetisHeading2Char"/>
    <w:qFormat/>
    <w:rsid w:val="00B22011"/>
    <w:pPr>
      <w:numPr>
        <w:numId w:val="1"/>
      </w:numPr>
      <w:ind w:left="426" w:hanging="426"/>
    </w:pPr>
    <w:rPr>
      <w:rFonts w:asciiTheme="majorHAnsi" w:hAnsiTheme="majorHAnsi"/>
      <w:b/>
      <w:color w:val="23408D"/>
      <w:sz w:val="28"/>
    </w:rPr>
  </w:style>
  <w:style w:type="character" w:customStyle="1" w:styleId="MetisHeading2Char">
    <w:name w:val="Metis Heading 2 Char"/>
    <w:basedOn w:val="DefaultParagraphFont"/>
    <w:link w:val="MetisHeading2"/>
    <w:rsid w:val="00B22011"/>
    <w:rPr>
      <w:rFonts w:asciiTheme="majorHAnsi" w:hAnsiTheme="majorHAnsi" w:cstheme="minorHAnsi"/>
      <w:b/>
      <w:noProof/>
      <w:color w:val="23408D"/>
      <w:sz w:val="28"/>
      <w:szCs w:val="22"/>
    </w:rPr>
  </w:style>
  <w:style w:type="paragraph" w:customStyle="1" w:styleId="MetisBulletBody">
    <w:name w:val="Metis Bullet Body"/>
    <w:basedOn w:val="Normal"/>
    <w:link w:val="MetisBulletBodyChar"/>
    <w:qFormat/>
    <w:rsid w:val="00855335"/>
    <w:pPr>
      <w:numPr>
        <w:numId w:val="4"/>
      </w:numPr>
      <w:spacing w:before="40" w:after="40" w:line="300" w:lineRule="exact"/>
    </w:pPr>
    <w:rPr>
      <w:color w:val="000000" w:themeColor="text1"/>
    </w:rPr>
  </w:style>
  <w:style w:type="character" w:customStyle="1" w:styleId="MetisBulletBodyChar">
    <w:name w:val="Metis Bullet Body Char"/>
    <w:basedOn w:val="DefaultParagraphFont"/>
    <w:link w:val="MetisBulletBody"/>
    <w:rsid w:val="00855335"/>
    <w:rPr>
      <w:rFonts w:ascii="Aptos Light" w:hAnsi="Aptos Light" w:cs="Calibri"/>
      <w:color w:val="000000" w:themeColor="text1"/>
    </w:rPr>
  </w:style>
  <w:style w:type="paragraph" w:styleId="Caption">
    <w:name w:val="caption"/>
    <w:basedOn w:val="Normal"/>
    <w:next w:val="Normal"/>
    <w:unhideWhenUsed/>
    <w:qFormat/>
    <w:rsid w:val="00683643"/>
    <w:pPr>
      <w:keepNext/>
      <w:spacing w:after="40"/>
    </w:pPr>
    <w:rPr>
      <w:color w:val="1A428A" w:themeColor="accent1"/>
    </w:rPr>
  </w:style>
  <w:style w:type="paragraph" w:customStyle="1" w:styleId="Limitations">
    <w:name w:val="Limitations"/>
    <w:basedOn w:val="Normal"/>
    <w:link w:val="LimitationsChar"/>
    <w:qFormat/>
    <w:rsid w:val="00855335"/>
    <w:rPr>
      <w:sz w:val="20"/>
      <w:szCs w:val="20"/>
    </w:rPr>
  </w:style>
  <w:style w:type="character" w:customStyle="1" w:styleId="LimitationsChar">
    <w:name w:val="Limitations Char"/>
    <w:basedOn w:val="DefaultParagraphFont"/>
    <w:link w:val="Limitations"/>
    <w:rsid w:val="00855335"/>
    <w:rPr>
      <w:rFonts w:ascii="Aptos Light" w:hAnsi="Aptos Light" w:cs="Calibri"/>
      <w:sz w:val="20"/>
      <w:szCs w:val="20"/>
    </w:rPr>
  </w:style>
  <w:style w:type="character" w:customStyle="1" w:styleId="FooterTextChar">
    <w:name w:val="Footer Text Char"/>
    <w:basedOn w:val="DefaultParagraphFont"/>
    <w:link w:val="FooterText"/>
    <w:rsid w:val="00855335"/>
    <w:rPr>
      <w:rFonts w:ascii="Calibri" w:hAnsi="Calibri" w:cs="Calibri"/>
      <w:color w:val="1A428A" w:themeColor="accent1"/>
      <w:sz w:val="18"/>
    </w:rPr>
  </w:style>
  <w:style w:type="paragraph" w:customStyle="1" w:styleId="FooterText">
    <w:name w:val="Footer Text"/>
    <w:basedOn w:val="Normal"/>
    <w:link w:val="FooterTextChar"/>
    <w:rsid w:val="00855335"/>
    <w:pPr>
      <w:spacing w:after="0" w:line="240" w:lineRule="auto"/>
      <w:jc w:val="left"/>
    </w:pPr>
    <w:rPr>
      <w:rFonts w:ascii="Calibri" w:hAnsi="Calibri"/>
      <w:color w:val="1A428A" w:themeColor="accent1"/>
      <w:sz w:val="18"/>
    </w:rPr>
  </w:style>
  <w:style w:type="paragraph" w:customStyle="1" w:styleId="HeaderFooter">
    <w:name w:val="Header/Footer"/>
    <w:link w:val="HeaderFooterChar"/>
    <w:qFormat/>
    <w:rsid w:val="00855335"/>
    <w:pPr>
      <w:spacing w:before="40" w:after="40"/>
    </w:pPr>
    <w:rPr>
      <w:rFonts w:ascii="Aptos Light" w:hAnsi="Aptos Light" w:cs="Calibri"/>
      <w:color w:val="1A428A" w:themeColor="accent1"/>
    </w:rPr>
  </w:style>
  <w:style w:type="character" w:customStyle="1" w:styleId="HeaderFooterChar">
    <w:name w:val="Header/Footer Char"/>
    <w:basedOn w:val="DefaultParagraphFont"/>
    <w:link w:val="HeaderFooter"/>
    <w:rsid w:val="00855335"/>
    <w:rPr>
      <w:rFonts w:ascii="Aptos Light" w:hAnsi="Aptos Light" w:cs="Calibri"/>
      <w:color w:val="1A428A" w:themeColor="accent1"/>
    </w:rPr>
  </w:style>
  <w:style w:type="paragraph" w:styleId="Subtitle">
    <w:name w:val="Subtitle"/>
    <w:basedOn w:val="Normal"/>
    <w:next w:val="Normal"/>
    <w:link w:val="SubtitleChar"/>
    <w:uiPriority w:val="11"/>
    <w:qFormat/>
    <w:rsid w:val="001B434D"/>
    <w:rPr>
      <w:sz w:val="48"/>
      <w:szCs w:val="48"/>
    </w:rPr>
  </w:style>
  <w:style w:type="character" w:customStyle="1" w:styleId="SubtitleChar">
    <w:name w:val="Subtitle Char"/>
    <w:basedOn w:val="DefaultParagraphFont"/>
    <w:link w:val="Subtitle"/>
    <w:uiPriority w:val="11"/>
    <w:rsid w:val="001B434D"/>
    <w:rPr>
      <w:rFonts w:ascii="Aptos Light" w:hAnsi="Aptos Light" w:cs="Calibri"/>
      <w:sz w:val="48"/>
      <w:szCs w:val="48"/>
    </w:rPr>
  </w:style>
  <w:style w:type="paragraph" w:customStyle="1" w:styleId="HeadingOther">
    <w:name w:val="Heading Other"/>
    <w:basedOn w:val="MetisHeading2"/>
    <w:link w:val="HeadingOtherChar"/>
    <w:qFormat/>
    <w:rsid w:val="00514C01"/>
    <w:pPr>
      <w:numPr>
        <w:numId w:val="0"/>
      </w:numPr>
      <w:spacing w:before="240"/>
      <w:ind w:left="426" w:hanging="426"/>
    </w:pPr>
  </w:style>
  <w:style w:type="character" w:customStyle="1" w:styleId="HeadingOtherChar">
    <w:name w:val="Heading Other Char"/>
    <w:basedOn w:val="MetisHeading2Char"/>
    <w:link w:val="HeadingOther"/>
    <w:rsid w:val="00514C01"/>
    <w:rPr>
      <w:rFonts w:asciiTheme="majorHAnsi" w:hAnsiTheme="majorHAnsi" w:cstheme="minorHAnsi"/>
      <w:b/>
      <w:noProof/>
      <w:color w:val="23408D"/>
      <w:sz w:val="28"/>
      <w:szCs w:val="22"/>
    </w:rPr>
  </w:style>
  <w:style w:type="paragraph" w:customStyle="1" w:styleId="Heading2No">
    <w:name w:val="Heading 2 (No #)"/>
    <w:basedOn w:val="Normal"/>
    <w:link w:val="Heading2NoChar"/>
    <w:qFormat/>
    <w:rsid w:val="00F44208"/>
    <w:pPr>
      <w:jc w:val="left"/>
    </w:pPr>
    <w:rPr>
      <w:rFonts w:ascii="Aptos ExtraBold" w:hAnsi="Aptos ExtraBold"/>
      <w:b/>
      <w:noProof/>
      <w:sz w:val="40"/>
      <w:szCs w:val="40"/>
    </w:rPr>
  </w:style>
  <w:style w:type="character" w:customStyle="1" w:styleId="Heading2NoChar">
    <w:name w:val="Heading 2 (No #) Char"/>
    <w:basedOn w:val="Heading2Char"/>
    <w:link w:val="Heading2No"/>
    <w:rsid w:val="00F44208"/>
    <w:rPr>
      <w:rFonts w:ascii="Aptos ExtraBold" w:eastAsiaTheme="majorEastAsia" w:hAnsi="Aptos ExtraBold" w:cs="Calibri"/>
      <w:b/>
      <w:noProof/>
      <w:color w:val="CE0E2D" w:themeColor="accent2"/>
      <w:sz w:val="40"/>
      <w:szCs w:val="40"/>
    </w:rPr>
  </w:style>
  <w:style w:type="paragraph" w:customStyle="1" w:styleId="Headingno3">
    <w:name w:val="Heading no 3"/>
    <w:basedOn w:val="Normal"/>
    <w:link w:val="Headingno3Char"/>
    <w:qFormat/>
    <w:rsid w:val="009B2F5F"/>
    <w:pPr>
      <w:spacing w:after="0"/>
    </w:pPr>
    <w:rPr>
      <w:b/>
    </w:rPr>
  </w:style>
  <w:style w:type="character" w:customStyle="1" w:styleId="Headingno3Char">
    <w:name w:val="Heading no 3 Char"/>
    <w:basedOn w:val="Heading2NoChar"/>
    <w:link w:val="Headingno3"/>
    <w:rsid w:val="009B2F5F"/>
    <w:rPr>
      <w:rFonts w:ascii="Raleway" w:eastAsiaTheme="majorEastAsia" w:hAnsi="Raleway" w:cs="Calibri"/>
      <w:b/>
      <w:noProof/>
      <w:color w:val="CE0E2D" w:themeColor="accent2"/>
      <w:sz w:val="40"/>
      <w:szCs w:val="40"/>
    </w:rPr>
  </w:style>
  <w:style w:type="character" w:styleId="CommentReference">
    <w:name w:val="annotation reference"/>
    <w:basedOn w:val="DefaultParagraphFont"/>
    <w:uiPriority w:val="99"/>
    <w:unhideWhenUsed/>
    <w:rsid w:val="004B0839"/>
    <w:rPr>
      <w:sz w:val="16"/>
      <w:szCs w:val="16"/>
    </w:rPr>
  </w:style>
  <w:style w:type="paragraph" w:styleId="CommentText">
    <w:name w:val="annotation text"/>
    <w:basedOn w:val="Normal"/>
    <w:link w:val="CommentTextChar"/>
    <w:uiPriority w:val="99"/>
    <w:unhideWhenUsed/>
    <w:rsid w:val="004B0839"/>
    <w:pPr>
      <w:spacing w:line="240" w:lineRule="auto"/>
    </w:pPr>
    <w:rPr>
      <w:sz w:val="20"/>
      <w:szCs w:val="20"/>
    </w:rPr>
  </w:style>
  <w:style w:type="character" w:customStyle="1" w:styleId="CommentTextChar">
    <w:name w:val="Comment Text Char"/>
    <w:basedOn w:val="DefaultParagraphFont"/>
    <w:link w:val="CommentText"/>
    <w:uiPriority w:val="99"/>
    <w:rsid w:val="004B0839"/>
    <w:rPr>
      <w:rFonts w:ascii="Aptos Light" w:hAnsi="Aptos Light" w:cs="Calibri"/>
      <w:sz w:val="20"/>
      <w:szCs w:val="20"/>
    </w:rPr>
  </w:style>
  <w:style w:type="paragraph" w:styleId="CommentSubject">
    <w:name w:val="annotation subject"/>
    <w:basedOn w:val="CommentText"/>
    <w:next w:val="CommentText"/>
    <w:link w:val="CommentSubjectChar"/>
    <w:uiPriority w:val="99"/>
    <w:semiHidden/>
    <w:unhideWhenUsed/>
    <w:rsid w:val="004B0839"/>
    <w:rPr>
      <w:b/>
      <w:bCs/>
    </w:rPr>
  </w:style>
  <w:style w:type="character" w:customStyle="1" w:styleId="CommentSubjectChar">
    <w:name w:val="Comment Subject Char"/>
    <w:basedOn w:val="CommentTextChar"/>
    <w:link w:val="CommentSubject"/>
    <w:uiPriority w:val="99"/>
    <w:semiHidden/>
    <w:rsid w:val="004B0839"/>
    <w:rPr>
      <w:rFonts w:ascii="Aptos Light" w:hAnsi="Aptos Light" w:cs="Calibri"/>
      <w:b/>
      <w:bCs/>
      <w:sz w:val="20"/>
      <w:szCs w:val="20"/>
    </w:rPr>
  </w:style>
  <w:style w:type="paragraph" w:styleId="Revision">
    <w:name w:val="Revision"/>
    <w:hidden/>
    <w:uiPriority w:val="99"/>
    <w:semiHidden/>
    <w:rsid w:val="000411C3"/>
    <w:rPr>
      <w:rFonts w:ascii="Aptos Light" w:hAnsi="Aptos Light" w:cs="Calibri"/>
    </w:rPr>
  </w:style>
  <w:style w:type="character" w:styleId="UnresolvedMention">
    <w:name w:val="Unresolved Mention"/>
    <w:basedOn w:val="DefaultParagraphFont"/>
    <w:uiPriority w:val="99"/>
    <w:rsid w:val="001D209C"/>
    <w:rPr>
      <w:color w:val="605E5C"/>
      <w:shd w:val="clear" w:color="auto" w:fill="E1DFDD"/>
    </w:rPr>
  </w:style>
  <w:style w:type="paragraph" w:styleId="Title">
    <w:name w:val="Title"/>
    <w:basedOn w:val="Heading1"/>
    <w:next w:val="Normal"/>
    <w:link w:val="TitleChar"/>
    <w:uiPriority w:val="10"/>
    <w:qFormat/>
    <w:rsid w:val="007C6809"/>
    <w:pPr>
      <w:spacing w:before="0" w:after="0" w:line="192" w:lineRule="auto"/>
    </w:pPr>
    <w:rPr>
      <w:color w:val="FFFFFF" w:themeColor="background1"/>
      <w:sz w:val="112"/>
      <w:szCs w:val="112"/>
    </w:rPr>
  </w:style>
  <w:style w:type="character" w:customStyle="1" w:styleId="TitleChar">
    <w:name w:val="Title Char"/>
    <w:basedOn w:val="DefaultParagraphFont"/>
    <w:link w:val="Title"/>
    <w:uiPriority w:val="10"/>
    <w:rsid w:val="007C6809"/>
    <w:rPr>
      <w:rFonts w:ascii="Aptos ExtraBold" w:hAnsi="Aptos ExtraBold" w:cs="Calibri"/>
      <w:color w:val="FFFFFF" w:themeColor="background1"/>
      <w:sz w:val="112"/>
      <w:szCs w:val="112"/>
    </w:rPr>
  </w:style>
  <w:style w:type="character" w:styleId="Strong">
    <w:name w:val="Strong"/>
    <w:basedOn w:val="DefaultParagraphFont"/>
    <w:uiPriority w:val="22"/>
    <w:qFormat/>
    <w:rsid w:val="00262F88"/>
    <w:rPr>
      <w:b/>
      <w:bCs/>
    </w:rPr>
  </w:style>
  <w:style w:type="paragraph" w:styleId="TOCHeading">
    <w:name w:val="TOC Heading"/>
    <w:basedOn w:val="Heading1"/>
    <w:next w:val="Normal"/>
    <w:uiPriority w:val="39"/>
    <w:unhideWhenUsed/>
    <w:qFormat/>
    <w:rsid w:val="00B65DF2"/>
    <w:pPr>
      <w:keepNext/>
      <w:keepLines/>
      <w:spacing w:before="240" w:after="0"/>
      <w:outlineLvl w:val="9"/>
    </w:pPr>
    <w:rPr>
      <w:rFonts w:asciiTheme="majorHAnsi" w:eastAsiaTheme="majorEastAsia" w:hAnsiTheme="majorHAnsi" w:cstheme="majorBidi"/>
      <w:color w:val="133167" w:themeColor="accent1" w:themeShade="BF"/>
      <w:sz w:val="32"/>
      <w:szCs w:val="32"/>
      <w:lang w:eastAsia="en-GB"/>
    </w:rPr>
  </w:style>
  <w:style w:type="paragraph" w:styleId="TOC1">
    <w:name w:val="toc 1"/>
    <w:basedOn w:val="Normal"/>
    <w:next w:val="Normal"/>
    <w:autoRedefine/>
    <w:uiPriority w:val="39"/>
    <w:unhideWhenUsed/>
    <w:rsid w:val="00642A20"/>
    <w:pPr>
      <w:tabs>
        <w:tab w:val="right" w:leader="dot" w:pos="9736"/>
      </w:tabs>
      <w:spacing w:after="100"/>
    </w:pPr>
    <w:rPr>
      <w:b/>
      <w:bCs/>
      <w:noProof/>
    </w:rPr>
  </w:style>
  <w:style w:type="character" w:customStyle="1" w:styleId="ListParagraphChar">
    <w:name w:val="List Paragraph Char"/>
    <w:basedOn w:val="DefaultParagraphFont"/>
    <w:link w:val="ListParagraph"/>
    <w:uiPriority w:val="34"/>
    <w:rsid w:val="003F06DB"/>
    <w:rPr>
      <w:rFonts w:ascii="Aptos Light" w:hAnsi="Aptos Light" w:cstheme="minorHAnsi"/>
      <w:noProof/>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204480">
      <w:bodyDiv w:val="1"/>
      <w:marLeft w:val="0"/>
      <w:marRight w:val="0"/>
      <w:marTop w:val="0"/>
      <w:marBottom w:val="0"/>
      <w:divBdr>
        <w:top w:val="none" w:sz="0" w:space="0" w:color="auto"/>
        <w:left w:val="none" w:sz="0" w:space="0" w:color="auto"/>
        <w:bottom w:val="none" w:sz="0" w:space="0" w:color="auto"/>
        <w:right w:val="none" w:sz="0" w:space="0" w:color="auto"/>
      </w:divBdr>
    </w:div>
    <w:div w:id="577521081">
      <w:bodyDiv w:val="1"/>
      <w:marLeft w:val="0"/>
      <w:marRight w:val="0"/>
      <w:marTop w:val="0"/>
      <w:marBottom w:val="0"/>
      <w:divBdr>
        <w:top w:val="none" w:sz="0" w:space="0" w:color="auto"/>
        <w:left w:val="none" w:sz="0" w:space="0" w:color="auto"/>
        <w:bottom w:val="none" w:sz="0" w:space="0" w:color="auto"/>
        <w:right w:val="none" w:sz="0" w:space="0" w:color="auto"/>
      </w:divBdr>
    </w:div>
    <w:div w:id="828449369">
      <w:bodyDiv w:val="1"/>
      <w:marLeft w:val="0"/>
      <w:marRight w:val="0"/>
      <w:marTop w:val="0"/>
      <w:marBottom w:val="0"/>
      <w:divBdr>
        <w:top w:val="none" w:sz="0" w:space="0" w:color="auto"/>
        <w:left w:val="none" w:sz="0" w:space="0" w:color="auto"/>
        <w:bottom w:val="none" w:sz="0" w:space="0" w:color="auto"/>
        <w:right w:val="none" w:sz="0" w:space="0" w:color="auto"/>
      </w:divBdr>
    </w:div>
    <w:div w:id="1592859005">
      <w:bodyDiv w:val="1"/>
      <w:marLeft w:val="0"/>
      <w:marRight w:val="0"/>
      <w:marTop w:val="0"/>
      <w:marBottom w:val="0"/>
      <w:divBdr>
        <w:top w:val="none" w:sz="0" w:space="0" w:color="auto"/>
        <w:left w:val="none" w:sz="0" w:space="0" w:color="auto"/>
        <w:bottom w:val="none" w:sz="0" w:space="0" w:color="auto"/>
        <w:right w:val="none" w:sz="0" w:space="0" w:color="auto"/>
      </w:divBdr>
    </w:div>
    <w:div w:id="18552610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7.png"/><Relationship Id="rId26" Type="http://schemas.openxmlformats.org/officeDocument/2006/relationships/image" Target="media/image14.svg"/><Relationship Id="rId39" Type="http://schemas.openxmlformats.org/officeDocument/2006/relationships/header" Target="header5.xml"/><Relationship Id="rId21" Type="http://schemas.openxmlformats.org/officeDocument/2006/relationships/image" Target="media/image9.png"/><Relationship Id="rId34" Type="http://schemas.openxmlformats.org/officeDocument/2006/relationships/image" Target="media/image18.png"/><Relationship Id="rId42" Type="http://schemas.openxmlformats.org/officeDocument/2006/relationships/header" Target="header8.xml"/><Relationship Id="rId47" Type="http://schemas.openxmlformats.org/officeDocument/2006/relationships/image" Target="media/image21.png"/><Relationship Id="rId50" Type="http://schemas.openxmlformats.org/officeDocument/2006/relationships/image" Target="media/image23.png"/><Relationship Id="rId55" Type="http://schemas.openxmlformats.org/officeDocument/2006/relationships/header" Target="header1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7.png"/><Relationship Id="rId11" Type="http://schemas.openxmlformats.org/officeDocument/2006/relationships/image" Target="media/image1.jpeg"/><Relationship Id="rId24" Type="http://schemas.openxmlformats.org/officeDocument/2006/relationships/image" Target="media/image12.svg"/><Relationship Id="rId32" Type="http://schemas.openxmlformats.org/officeDocument/2006/relationships/header" Target="header2.xml"/><Relationship Id="rId37" Type="http://schemas.openxmlformats.org/officeDocument/2006/relationships/header" Target="header3.xml"/><Relationship Id="rId40" Type="http://schemas.openxmlformats.org/officeDocument/2006/relationships/header" Target="header6.xml"/><Relationship Id="rId45" Type="http://schemas.openxmlformats.org/officeDocument/2006/relationships/image" Target="media/image20.png"/><Relationship Id="rId53" Type="http://schemas.openxmlformats.org/officeDocument/2006/relationships/header" Target="header11.xml"/><Relationship Id="rId58" Type="http://schemas.openxmlformats.org/officeDocument/2006/relationships/hyperlink" Target="https://www.towerhamlets.gov.uk/Documents/Transport-and-infrastructure/Lane-rental-scheme/Lane-Rental-Scheme.pdf" TargetMode="Externa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0.svg"/><Relationship Id="rId27" Type="http://schemas.openxmlformats.org/officeDocument/2006/relationships/image" Target="media/image15.png"/><Relationship Id="rId30" Type="http://schemas.openxmlformats.org/officeDocument/2006/relationships/hyperlink" Target="https://www.gov.uk/government/statistics/road-conditions-in-england-to-march-2025" TargetMode="External"/><Relationship Id="rId35" Type="http://schemas.openxmlformats.org/officeDocument/2006/relationships/oleObject" Target="embeddings/Microsoft_Excel_Chart.xls"/><Relationship Id="rId43" Type="http://schemas.openxmlformats.org/officeDocument/2006/relationships/header" Target="header9.xml"/><Relationship Id="rId48" Type="http://schemas.openxmlformats.org/officeDocument/2006/relationships/image" Target="media/image22.png"/><Relationship Id="rId56" Type="http://schemas.openxmlformats.org/officeDocument/2006/relationships/header" Target="header13.xml"/><Relationship Id="rId8" Type="http://schemas.openxmlformats.org/officeDocument/2006/relationships/webSettings" Target="webSettings.xml"/><Relationship Id="rId51" Type="http://schemas.openxmlformats.org/officeDocument/2006/relationships/image" Target="media/image24.pn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chart" Target="charts/chart2.xml"/><Relationship Id="rId38" Type="http://schemas.openxmlformats.org/officeDocument/2006/relationships/header" Target="header4.xml"/><Relationship Id="rId46" Type="http://schemas.openxmlformats.org/officeDocument/2006/relationships/header" Target="header10.xml"/><Relationship Id="rId59" Type="http://schemas.openxmlformats.org/officeDocument/2006/relationships/header" Target="header15.xml"/><Relationship Id="rId20" Type="http://schemas.openxmlformats.org/officeDocument/2006/relationships/header" Target="header1.xml"/><Relationship Id="rId41" Type="http://schemas.openxmlformats.org/officeDocument/2006/relationships/header" Target="header7.xml"/><Relationship Id="rId54" Type="http://schemas.openxmlformats.org/officeDocument/2006/relationships/chart" Target="charts/chart3.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yperlink" Target="https://www.towerhamlets.gov.uk/lgnl/transport_and_streets/roads,_highways_and_pavements/Report_a_street_problem.aspx" TargetMode="External"/><Relationship Id="rId49" Type="http://schemas.microsoft.com/office/2007/relationships/hdphoto" Target="media/hdphoto1.wdp"/><Relationship Id="rId57" Type="http://schemas.openxmlformats.org/officeDocument/2006/relationships/header" Target="header14.xml"/><Relationship Id="rId10" Type="http://schemas.openxmlformats.org/officeDocument/2006/relationships/endnotes" Target="endnotes.xml"/><Relationship Id="rId31" Type="http://schemas.openxmlformats.org/officeDocument/2006/relationships/chart" Target="charts/chart1.xml"/><Relationship Id="rId44" Type="http://schemas.openxmlformats.org/officeDocument/2006/relationships/image" Target="media/image19.png"/><Relationship Id="rId52" Type="http://schemas.openxmlformats.org/officeDocument/2006/relationships/image" Target="media/image25.png"/><Relationship Id="rId60" Type="http://schemas.openxmlformats.org/officeDocument/2006/relationships/header" Target="header16.xml"/><Relationship Id="rId4" Type="http://schemas.openxmlformats.org/officeDocument/2006/relationships/customXml" Target="../customXml/item4.xml"/><Relationship Id="rId9"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Z:\Shared\Admin\Metis%20Management%20System\Templates\Memo%20Templates\Memo%20Template%20(March%202025).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916119802658159E-2"/>
          <c:y val="0"/>
          <c:w val="0.91708388019734188"/>
          <c:h val="0.99866797900262472"/>
        </c:manualLayout>
      </c:layout>
      <c:barChart>
        <c:barDir val="bar"/>
        <c:grouping val="percentStacked"/>
        <c:varyColors val="0"/>
        <c:ser>
          <c:idx val="0"/>
          <c:order val="0"/>
          <c:tx>
            <c:strRef>
              <c:f>Sheet1!$C$1</c:f>
              <c:strCache>
                <c:ptCount val="1"/>
                <c:pt idx="0">
                  <c:v>Green</c:v>
                </c:pt>
              </c:strCache>
            </c:strRef>
          </c:tx>
          <c:spPr>
            <a:solidFill>
              <a:srgbClr val="92D050"/>
            </a:solidFill>
            <a:ln>
              <a:noFill/>
            </a:ln>
            <a:effectLst/>
          </c:spPr>
          <c:invertIfNegative val="0"/>
          <c:dPt>
            <c:idx val="0"/>
            <c:invertIfNegative val="0"/>
            <c:bubble3D val="0"/>
            <c:spPr>
              <a:solidFill>
                <a:srgbClr val="92D050"/>
              </a:solidFill>
              <a:ln>
                <a:noFill/>
              </a:ln>
              <a:effectLst/>
            </c:spPr>
            <c:extLst>
              <c:ext xmlns:c16="http://schemas.microsoft.com/office/drawing/2014/chart" uri="{C3380CC4-5D6E-409C-BE32-E72D297353CC}">
                <c16:uniqueId val="{00000001-A7F2-4E63-9D6D-23C20BACA605}"/>
              </c:ext>
            </c:extLst>
          </c:dPt>
          <c:dPt>
            <c:idx val="1"/>
            <c:invertIfNegative val="0"/>
            <c:bubble3D val="0"/>
            <c:spPr>
              <a:solidFill>
                <a:srgbClr val="92D050"/>
              </a:solidFill>
              <a:ln>
                <a:noFill/>
              </a:ln>
              <a:effectLst/>
            </c:spPr>
            <c:extLst>
              <c:ext xmlns:c16="http://schemas.microsoft.com/office/drawing/2014/chart" uri="{C3380CC4-5D6E-409C-BE32-E72D297353CC}">
                <c16:uniqueId val="{00000003-A7F2-4E63-9D6D-23C20BACA605}"/>
              </c:ext>
            </c:extLst>
          </c:dPt>
          <c:dPt>
            <c:idx val="2"/>
            <c:invertIfNegative val="0"/>
            <c:bubble3D val="0"/>
            <c:spPr>
              <a:solidFill>
                <a:srgbClr val="92D050"/>
              </a:solidFill>
              <a:ln>
                <a:noFill/>
              </a:ln>
              <a:effectLst/>
            </c:spPr>
            <c:extLst>
              <c:ext xmlns:c16="http://schemas.microsoft.com/office/drawing/2014/chart" uri="{C3380CC4-5D6E-409C-BE32-E72D297353CC}">
                <c16:uniqueId val="{00000005-A7F2-4E63-9D6D-23C20BACA605}"/>
              </c:ext>
            </c:extLst>
          </c:dPt>
          <c:dLbls>
            <c:dLbl>
              <c:idx val="5"/>
              <c:delete val="1"/>
              <c:extLst>
                <c:ext xmlns:c15="http://schemas.microsoft.com/office/drawing/2012/chart" uri="{CE6537A1-D6FC-4f65-9D91-7224C49458BB}"/>
                <c:ext xmlns:c16="http://schemas.microsoft.com/office/drawing/2014/chart" uri="{C3380CC4-5D6E-409C-BE32-E72D297353CC}">
                  <c16:uniqueId val="{0000000D-A7F2-4E63-9D6D-23C20BACA605}"/>
                </c:ext>
              </c:extLst>
            </c:dLbl>
            <c:numFmt formatCode="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Raleway" pitchFamily="2"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Sheet1!$A$2:$B$12</c:f>
              <c:multiLvlStrCache>
                <c:ptCount val="11"/>
                <c:lvl>
                  <c:pt idx="0">
                    <c:v>2023</c:v>
                  </c:pt>
                  <c:pt idx="1">
                    <c:v>2024</c:v>
                  </c:pt>
                  <c:pt idx="2">
                    <c:v>2025</c:v>
                  </c:pt>
                  <c:pt idx="4">
                    <c:v>2023</c:v>
                  </c:pt>
                  <c:pt idx="5">
                    <c:v>2024</c:v>
                  </c:pt>
                  <c:pt idx="6">
                    <c:v>2025</c:v>
                  </c:pt>
                  <c:pt idx="8">
                    <c:v>2023</c:v>
                  </c:pt>
                  <c:pt idx="9">
                    <c:v>2024</c:v>
                  </c:pt>
                  <c:pt idx="10">
                    <c:v>2025</c:v>
                  </c:pt>
                </c:lvl>
                <c:lvl>
                  <c:pt idx="0">
                    <c:v>U Roads</c:v>
                  </c:pt>
                  <c:pt idx="3">
                    <c:v>BC Roads</c:v>
                  </c:pt>
                  <c:pt idx="7">
                    <c:v>A Roads</c:v>
                  </c:pt>
                </c:lvl>
              </c:multiLvlStrCache>
            </c:multiLvlStrRef>
          </c:cat>
          <c:val>
            <c:numRef>
              <c:f>Sheet1!$C$2:$C$12</c:f>
              <c:numCache>
                <c:formatCode>0%</c:formatCode>
                <c:ptCount val="11"/>
                <c:pt idx="0">
                  <c:v>0.73</c:v>
                </c:pt>
                <c:pt idx="1">
                  <c:v>0.73</c:v>
                </c:pt>
                <c:pt idx="2">
                  <c:v>0.69</c:v>
                </c:pt>
                <c:pt idx="4">
                  <c:v>0.68</c:v>
                </c:pt>
                <c:pt idx="5">
                  <c:v>0</c:v>
                </c:pt>
                <c:pt idx="6">
                  <c:v>0.64</c:v>
                </c:pt>
                <c:pt idx="8">
                  <c:v>0.65</c:v>
                </c:pt>
                <c:pt idx="9">
                  <c:v>0.59</c:v>
                </c:pt>
                <c:pt idx="10">
                  <c:v>0.56999999999999995</c:v>
                </c:pt>
              </c:numCache>
            </c:numRef>
          </c:val>
          <c:extLst>
            <c:ext xmlns:c16="http://schemas.microsoft.com/office/drawing/2014/chart" uri="{C3380CC4-5D6E-409C-BE32-E72D297353CC}">
              <c16:uniqueId val="{00000006-A7F2-4E63-9D6D-23C20BACA605}"/>
            </c:ext>
          </c:extLst>
        </c:ser>
        <c:ser>
          <c:idx val="1"/>
          <c:order val="1"/>
          <c:tx>
            <c:strRef>
              <c:f>Sheet1!$D$1</c:f>
              <c:strCache>
                <c:ptCount val="1"/>
                <c:pt idx="0">
                  <c:v>Amber</c:v>
                </c:pt>
              </c:strCache>
            </c:strRef>
          </c:tx>
          <c:spPr>
            <a:solidFill>
              <a:srgbClr val="FFD45B"/>
            </a:solidFill>
            <a:ln>
              <a:noFill/>
            </a:ln>
            <a:effectLst/>
          </c:spPr>
          <c:invertIfNegative val="0"/>
          <c:dLbls>
            <c:dLbl>
              <c:idx val="5"/>
              <c:delete val="1"/>
              <c:extLst>
                <c:ext xmlns:c15="http://schemas.microsoft.com/office/drawing/2012/chart" uri="{CE6537A1-D6FC-4f65-9D91-7224C49458BB}"/>
                <c:ext xmlns:c16="http://schemas.microsoft.com/office/drawing/2014/chart" uri="{C3380CC4-5D6E-409C-BE32-E72D297353CC}">
                  <c16:uniqueId val="{00000006-1FA2-4B56-A197-7009EF6BF476}"/>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Raleway" pitchFamily="2"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Sheet1!$A$2:$B$12</c:f>
              <c:multiLvlStrCache>
                <c:ptCount val="11"/>
                <c:lvl>
                  <c:pt idx="0">
                    <c:v>2023</c:v>
                  </c:pt>
                  <c:pt idx="1">
                    <c:v>2024</c:v>
                  </c:pt>
                  <c:pt idx="2">
                    <c:v>2025</c:v>
                  </c:pt>
                  <c:pt idx="4">
                    <c:v>2023</c:v>
                  </c:pt>
                  <c:pt idx="5">
                    <c:v>2024</c:v>
                  </c:pt>
                  <c:pt idx="6">
                    <c:v>2025</c:v>
                  </c:pt>
                  <c:pt idx="8">
                    <c:v>2023</c:v>
                  </c:pt>
                  <c:pt idx="9">
                    <c:v>2024</c:v>
                  </c:pt>
                  <c:pt idx="10">
                    <c:v>2025</c:v>
                  </c:pt>
                </c:lvl>
                <c:lvl>
                  <c:pt idx="0">
                    <c:v>U Roads</c:v>
                  </c:pt>
                  <c:pt idx="3">
                    <c:v>BC Roads</c:v>
                  </c:pt>
                  <c:pt idx="7">
                    <c:v>A Roads</c:v>
                  </c:pt>
                </c:lvl>
              </c:multiLvlStrCache>
            </c:multiLvlStrRef>
          </c:cat>
          <c:val>
            <c:numRef>
              <c:f>Sheet1!$D$2:$D$12</c:f>
              <c:numCache>
                <c:formatCode>0%</c:formatCode>
                <c:ptCount val="11"/>
                <c:pt idx="0">
                  <c:v>0.21</c:v>
                </c:pt>
                <c:pt idx="1">
                  <c:v>0.21</c:v>
                </c:pt>
                <c:pt idx="2">
                  <c:v>0.2</c:v>
                </c:pt>
                <c:pt idx="4">
                  <c:v>0.23</c:v>
                </c:pt>
                <c:pt idx="5">
                  <c:v>0</c:v>
                </c:pt>
                <c:pt idx="6">
                  <c:v>0.24</c:v>
                </c:pt>
                <c:pt idx="8">
                  <c:v>0.28000000000000003</c:v>
                </c:pt>
                <c:pt idx="9">
                  <c:v>0.34</c:v>
                </c:pt>
                <c:pt idx="10">
                  <c:v>0.35</c:v>
                </c:pt>
              </c:numCache>
            </c:numRef>
          </c:val>
          <c:extLst>
            <c:ext xmlns:c16="http://schemas.microsoft.com/office/drawing/2014/chart" uri="{C3380CC4-5D6E-409C-BE32-E72D297353CC}">
              <c16:uniqueId val="{0000000A-A7F2-4E63-9D6D-23C20BACA605}"/>
            </c:ext>
          </c:extLst>
        </c:ser>
        <c:ser>
          <c:idx val="2"/>
          <c:order val="2"/>
          <c:tx>
            <c:strRef>
              <c:f>Sheet1!$E$1</c:f>
              <c:strCache>
                <c:ptCount val="1"/>
                <c:pt idx="0">
                  <c:v>Red</c:v>
                </c:pt>
              </c:strCache>
            </c:strRef>
          </c:tx>
          <c:spPr>
            <a:solidFill>
              <a:srgbClr val="FF9999"/>
            </a:solidFill>
            <a:ln>
              <a:noFill/>
            </a:ln>
            <a:effectLst/>
          </c:spPr>
          <c:invertIfNegative val="0"/>
          <c:dLbls>
            <c:dLbl>
              <c:idx val="5"/>
              <c:delete val="1"/>
              <c:extLst>
                <c:ext xmlns:c15="http://schemas.microsoft.com/office/drawing/2012/chart" uri="{CE6537A1-D6FC-4f65-9D91-7224C49458BB}"/>
                <c:ext xmlns:c16="http://schemas.microsoft.com/office/drawing/2014/chart" uri="{C3380CC4-5D6E-409C-BE32-E72D297353CC}">
                  <c16:uniqueId val="{0000000E-A7F2-4E63-9D6D-23C20BACA605}"/>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Raleway" pitchFamily="2"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Sheet1!$A$2:$B$12</c:f>
              <c:multiLvlStrCache>
                <c:ptCount val="11"/>
                <c:lvl>
                  <c:pt idx="0">
                    <c:v>2023</c:v>
                  </c:pt>
                  <c:pt idx="1">
                    <c:v>2024</c:v>
                  </c:pt>
                  <c:pt idx="2">
                    <c:v>2025</c:v>
                  </c:pt>
                  <c:pt idx="4">
                    <c:v>2023</c:v>
                  </c:pt>
                  <c:pt idx="5">
                    <c:v>2024</c:v>
                  </c:pt>
                  <c:pt idx="6">
                    <c:v>2025</c:v>
                  </c:pt>
                  <c:pt idx="8">
                    <c:v>2023</c:v>
                  </c:pt>
                  <c:pt idx="9">
                    <c:v>2024</c:v>
                  </c:pt>
                  <c:pt idx="10">
                    <c:v>2025</c:v>
                  </c:pt>
                </c:lvl>
                <c:lvl>
                  <c:pt idx="0">
                    <c:v>U Roads</c:v>
                  </c:pt>
                  <c:pt idx="3">
                    <c:v>BC Roads</c:v>
                  </c:pt>
                  <c:pt idx="7">
                    <c:v>A Roads</c:v>
                  </c:pt>
                </c:lvl>
              </c:multiLvlStrCache>
            </c:multiLvlStrRef>
          </c:cat>
          <c:val>
            <c:numRef>
              <c:f>Sheet1!$E$2:$E$12</c:f>
              <c:numCache>
                <c:formatCode>0%</c:formatCode>
                <c:ptCount val="11"/>
                <c:pt idx="0">
                  <c:v>0.06</c:v>
                </c:pt>
                <c:pt idx="1">
                  <c:v>0.06</c:v>
                </c:pt>
                <c:pt idx="2">
                  <c:v>0.11</c:v>
                </c:pt>
                <c:pt idx="4">
                  <c:v>0.09</c:v>
                </c:pt>
                <c:pt idx="5">
                  <c:v>0</c:v>
                </c:pt>
                <c:pt idx="6">
                  <c:v>0.12</c:v>
                </c:pt>
                <c:pt idx="8">
                  <c:v>7.0000000000000007E-2</c:v>
                </c:pt>
                <c:pt idx="9">
                  <c:v>7.0000000000000007E-2</c:v>
                </c:pt>
                <c:pt idx="10">
                  <c:v>0.08</c:v>
                </c:pt>
              </c:numCache>
            </c:numRef>
          </c:val>
          <c:extLst>
            <c:ext xmlns:c16="http://schemas.microsoft.com/office/drawing/2014/chart" uri="{C3380CC4-5D6E-409C-BE32-E72D297353CC}">
              <c16:uniqueId val="{0000000B-A7F2-4E63-9D6D-23C20BACA605}"/>
            </c:ext>
          </c:extLst>
        </c:ser>
        <c:dLbls>
          <c:showLegendKey val="0"/>
          <c:showVal val="0"/>
          <c:showCatName val="0"/>
          <c:showSerName val="0"/>
          <c:showPercent val="0"/>
          <c:showBubbleSize val="0"/>
        </c:dLbls>
        <c:gapWidth val="30"/>
        <c:overlap val="100"/>
        <c:axId val="609949263"/>
        <c:axId val="430677775"/>
      </c:barChart>
      <c:catAx>
        <c:axId val="609949263"/>
        <c:scaling>
          <c:orientation val="minMax"/>
        </c:scaling>
        <c:delete val="0"/>
        <c:axPos val="l"/>
        <c:numFmt formatCode="General" sourceLinked="1"/>
        <c:majorTickMark val="out"/>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Raleway" pitchFamily="2" charset="0"/>
                <a:ea typeface="+mn-ea"/>
                <a:cs typeface="+mn-cs"/>
              </a:defRPr>
            </a:pPr>
            <a:endParaRPr lang="en-US"/>
          </a:p>
        </c:txPr>
        <c:crossAx val="430677775"/>
        <c:crosses val="autoZero"/>
        <c:auto val="1"/>
        <c:lblAlgn val="ctr"/>
        <c:lblOffset val="100"/>
        <c:noMultiLvlLbl val="0"/>
      </c:catAx>
      <c:valAx>
        <c:axId val="430677775"/>
        <c:scaling>
          <c:orientation val="minMax"/>
        </c:scaling>
        <c:delete val="1"/>
        <c:axPos val="b"/>
        <c:numFmt formatCode="0%" sourceLinked="1"/>
        <c:majorTickMark val="out"/>
        <c:minorTickMark val="none"/>
        <c:tickLblPos val="nextTo"/>
        <c:crossAx val="60994926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Raleway" pitchFamily="2"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997297529696466E-2"/>
          <c:y val="4.3650793650793648E-2"/>
          <c:w val="0.84682791406144431"/>
          <c:h val="0.85270528683914515"/>
        </c:manualLayout>
      </c:layout>
      <c:areaChart>
        <c:grouping val="stacked"/>
        <c:varyColors val="0"/>
        <c:ser>
          <c:idx val="0"/>
          <c:order val="0"/>
          <c:tx>
            <c:strRef>
              <c:f>Sheet1!$B$1</c:f>
              <c:strCache>
                <c:ptCount val="1"/>
                <c:pt idx="0">
                  <c:v>Potholes</c:v>
                </c:pt>
              </c:strCache>
            </c:strRef>
          </c:tx>
          <c:spPr>
            <a:solidFill>
              <a:schemeClr val="accent1">
                <a:lumMod val="20000"/>
                <a:lumOff val="80000"/>
              </a:schemeClr>
            </a:solidFill>
            <a:ln>
              <a:noFill/>
            </a:ln>
            <a:effectLst/>
          </c:spPr>
          <c:cat>
            <c:strRef>
              <c:f>Sheet1!$A$2:$A$6</c:f>
              <c:strCache>
                <c:ptCount val="5"/>
                <c:pt idx="0">
                  <c:v>21/22</c:v>
                </c:pt>
                <c:pt idx="1">
                  <c:v>22/23</c:v>
                </c:pt>
                <c:pt idx="2">
                  <c:v>23/24</c:v>
                </c:pt>
                <c:pt idx="3">
                  <c:v>24/25</c:v>
                </c:pt>
                <c:pt idx="4">
                  <c:v>25/26</c:v>
                </c:pt>
              </c:strCache>
            </c:strRef>
          </c:cat>
          <c:val>
            <c:numRef>
              <c:f>Sheet1!$B$2:$B$6</c:f>
              <c:numCache>
                <c:formatCode>#,##0</c:formatCode>
                <c:ptCount val="5"/>
                <c:pt idx="0">
                  <c:v>697</c:v>
                </c:pt>
                <c:pt idx="1">
                  <c:v>777</c:v>
                </c:pt>
                <c:pt idx="2">
                  <c:v>307</c:v>
                </c:pt>
                <c:pt idx="3">
                  <c:v>360</c:v>
                </c:pt>
                <c:pt idx="4">
                  <c:v>511</c:v>
                </c:pt>
              </c:numCache>
            </c:numRef>
          </c:val>
          <c:extLst>
            <c:ext xmlns:c16="http://schemas.microsoft.com/office/drawing/2014/chart" uri="{C3380CC4-5D6E-409C-BE32-E72D297353CC}">
              <c16:uniqueId val="{00000000-7744-42E5-8E21-609CD2A7144D}"/>
            </c:ext>
          </c:extLst>
        </c:ser>
        <c:ser>
          <c:idx val="1"/>
          <c:order val="1"/>
          <c:tx>
            <c:strRef>
              <c:f>Sheet1!$C$1</c:f>
              <c:strCache>
                <c:ptCount val="1"/>
                <c:pt idx="0">
                  <c:v>Other</c:v>
                </c:pt>
              </c:strCache>
            </c:strRef>
          </c:tx>
          <c:spPr>
            <a:solidFill>
              <a:schemeClr val="accent1">
                <a:lumMod val="60000"/>
                <a:lumOff val="40000"/>
              </a:schemeClr>
            </a:solidFill>
            <a:ln>
              <a:noFill/>
            </a:ln>
            <a:effectLst/>
          </c:spPr>
          <c:cat>
            <c:strRef>
              <c:f>Sheet1!$A$2:$A$6</c:f>
              <c:strCache>
                <c:ptCount val="5"/>
                <c:pt idx="0">
                  <c:v>21/22</c:v>
                </c:pt>
                <c:pt idx="1">
                  <c:v>22/23</c:v>
                </c:pt>
                <c:pt idx="2">
                  <c:v>23/24</c:v>
                </c:pt>
                <c:pt idx="3">
                  <c:v>24/25</c:v>
                </c:pt>
                <c:pt idx="4">
                  <c:v>25/26</c:v>
                </c:pt>
              </c:strCache>
            </c:strRef>
          </c:cat>
          <c:val>
            <c:numRef>
              <c:f>Sheet1!$C$2:$C$6</c:f>
              <c:numCache>
                <c:formatCode>General</c:formatCode>
                <c:ptCount val="5"/>
              </c:numCache>
            </c:numRef>
          </c:val>
          <c:extLst>
            <c:ext xmlns:c16="http://schemas.microsoft.com/office/drawing/2014/chart" uri="{C3380CC4-5D6E-409C-BE32-E72D297353CC}">
              <c16:uniqueId val="{00000001-7744-42E5-8E21-609CD2A7144D}"/>
            </c:ext>
          </c:extLst>
        </c:ser>
        <c:dLbls>
          <c:showLegendKey val="0"/>
          <c:showVal val="0"/>
          <c:showCatName val="0"/>
          <c:showSerName val="0"/>
          <c:showPercent val="0"/>
          <c:showBubbleSize val="0"/>
        </c:dLbls>
        <c:axId val="913149903"/>
        <c:axId val="164112079"/>
      </c:areaChart>
      <c:catAx>
        <c:axId val="913149903"/>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ptos Light" panose="020B0004020202020204" pitchFamily="34" charset="0"/>
                <a:ea typeface="+mn-ea"/>
                <a:cs typeface="+mn-cs"/>
              </a:defRPr>
            </a:pPr>
            <a:endParaRPr lang="en-US"/>
          </a:p>
        </c:txPr>
        <c:crossAx val="164112079"/>
        <c:crosses val="autoZero"/>
        <c:auto val="1"/>
        <c:lblAlgn val="ctr"/>
        <c:lblOffset val="100"/>
        <c:noMultiLvlLbl val="0"/>
      </c:catAx>
      <c:valAx>
        <c:axId val="164112079"/>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ptos Light" panose="020B0004020202020204" pitchFamily="34" charset="0"/>
                <a:ea typeface="+mn-ea"/>
                <a:cs typeface="+mn-cs"/>
              </a:defRPr>
            </a:pPr>
            <a:endParaRPr lang="en-US"/>
          </a:p>
        </c:txPr>
        <c:crossAx val="913149903"/>
        <c:crosses val="autoZero"/>
        <c:crossBetween val="midCat"/>
      </c:valAx>
      <c:spPr>
        <a:noFill/>
        <a:ln>
          <a:noFill/>
        </a:ln>
        <a:effectLst/>
      </c:spPr>
    </c:plotArea>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ptos Light" panose="020B00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
          <c:y val="0"/>
          <c:w val="1"/>
          <c:h val="1"/>
        </c:manualLayout>
      </c:layout>
      <c:barChart>
        <c:barDir val="bar"/>
        <c:grouping val="percentStacked"/>
        <c:varyColors val="0"/>
        <c:ser>
          <c:idx val="0"/>
          <c:order val="0"/>
          <c:tx>
            <c:strRef>
              <c:f>Sheet1!$B$1</c:f>
              <c:strCache>
                <c:ptCount val="1"/>
                <c:pt idx="0">
                  <c:v>Planned</c:v>
                </c:pt>
              </c:strCache>
            </c:strRef>
          </c:tx>
          <c:spPr>
            <a:solidFill>
              <a:srgbClr val="FF9999"/>
            </a:solidFill>
            <a:ln>
              <a:noFill/>
            </a:ln>
            <a:effectLst/>
          </c:spPr>
          <c:invertIfNegative val="0"/>
          <c:dPt>
            <c:idx val="0"/>
            <c:invertIfNegative val="0"/>
            <c:bubble3D val="0"/>
            <c:spPr>
              <a:solidFill>
                <a:srgbClr val="92D050"/>
              </a:solidFill>
              <a:ln>
                <a:noFill/>
              </a:ln>
              <a:effectLst/>
            </c:spPr>
            <c:extLst>
              <c:ext xmlns:c16="http://schemas.microsoft.com/office/drawing/2014/chart" uri="{C3380CC4-5D6E-409C-BE32-E72D297353CC}">
                <c16:uniqueId val="{00000000-BF7E-4C55-A43D-2A06759B695F}"/>
              </c:ext>
            </c:extLst>
          </c:dPt>
          <c:dLbls>
            <c:numFmt formatCode="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ptos Light" panose="020B0004020202020204" pitchFamily="34" charset="0"/>
                    <a:ea typeface="+mn-ea"/>
                    <a:cs typeface="+mn-cs"/>
                  </a:defRPr>
                </a:pPr>
                <a:endParaRPr lang="en-US"/>
              </a:p>
            </c:txPr>
            <c:dLblPos val="inBase"/>
            <c:showLegendKey val="0"/>
            <c:showVal val="1"/>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Sheet1!$B$2</c:f>
              <c:numCache>
                <c:formatCode>0%</c:formatCode>
                <c:ptCount val="1"/>
                <c:pt idx="0">
                  <c:v>0.45</c:v>
                </c:pt>
              </c:numCache>
            </c:numRef>
          </c:val>
          <c:extLst>
            <c:ext xmlns:c16="http://schemas.microsoft.com/office/drawing/2014/chart" uri="{C3380CC4-5D6E-409C-BE32-E72D297353CC}">
              <c16:uniqueId val="{00000000-FC40-4738-9364-B19E6CB0315F}"/>
            </c:ext>
          </c:extLst>
        </c:ser>
        <c:ser>
          <c:idx val="1"/>
          <c:order val="1"/>
          <c:tx>
            <c:strRef>
              <c:f>Sheet1!$C$1</c:f>
              <c:strCache>
                <c:ptCount val="1"/>
                <c:pt idx="0">
                  <c:v>Reactive</c:v>
                </c:pt>
              </c:strCache>
            </c:strRef>
          </c:tx>
          <c:spPr>
            <a:solidFill>
              <a:srgbClr val="FF9999"/>
            </a:solidFill>
            <a:ln>
              <a:noFill/>
            </a:ln>
            <a:effectLst/>
          </c:spPr>
          <c:invertIfNegative val="0"/>
          <c:dLbls>
            <c:numFmt formatCode="0%" sourceLinked="0"/>
            <c:spPr>
              <a:noFill/>
              <a:ln>
                <a:noFill/>
              </a:ln>
              <a:effectLst/>
            </c:spPr>
            <c:txPr>
              <a:bodyPr rot="0" spcFirstLastPara="1" vertOverflow="ellipsis" vert="horz" wrap="square" anchor="ctr" anchorCtr="0"/>
              <a:lstStyle/>
              <a:p>
                <a:pPr algn="r">
                  <a:defRPr sz="1200" b="0" i="0" u="none" strike="noStrike" kern="1200" baseline="0">
                    <a:solidFill>
                      <a:sysClr val="windowText" lastClr="000000"/>
                    </a:solidFill>
                    <a:latin typeface="Aptos Light" panose="020B0004020202020204" pitchFamily="34" charset="0"/>
                    <a:ea typeface="+mn-ea"/>
                    <a:cs typeface="+mn-cs"/>
                  </a:defRPr>
                </a:pPr>
                <a:endParaRPr lang="en-US"/>
              </a:p>
            </c:txPr>
            <c:dLblPos val="inEnd"/>
            <c:showLegendKey val="0"/>
            <c:showVal val="1"/>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Sheet1!$C$2</c:f>
              <c:numCache>
                <c:formatCode>0%</c:formatCode>
                <c:ptCount val="1"/>
                <c:pt idx="0">
                  <c:v>0.55000000000000004</c:v>
                </c:pt>
              </c:numCache>
            </c:numRef>
          </c:val>
          <c:extLst>
            <c:ext xmlns:c16="http://schemas.microsoft.com/office/drawing/2014/chart" uri="{C3380CC4-5D6E-409C-BE32-E72D297353CC}">
              <c16:uniqueId val="{00000001-FC40-4738-9364-B19E6CB0315F}"/>
            </c:ext>
          </c:extLst>
        </c:ser>
        <c:dLbls>
          <c:dLblPos val="ctr"/>
          <c:showLegendKey val="0"/>
          <c:showVal val="1"/>
          <c:showCatName val="0"/>
          <c:showSerName val="0"/>
          <c:showPercent val="0"/>
          <c:showBubbleSize val="0"/>
        </c:dLbls>
        <c:gapWidth val="0"/>
        <c:overlap val="100"/>
        <c:axId val="2038760128"/>
        <c:axId val="1473613807"/>
      </c:barChart>
      <c:catAx>
        <c:axId val="2038760128"/>
        <c:scaling>
          <c:orientation val="minMax"/>
        </c:scaling>
        <c:delete val="1"/>
        <c:axPos val="l"/>
        <c:numFmt formatCode="General" sourceLinked="1"/>
        <c:majorTickMark val="none"/>
        <c:minorTickMark val="none"/>
        <c:tickLblPos val="nextTo"/>
        <c:crossAx val="1473613807"/>
        <c:crosses val="autoZero"/>
        <c:auto val="1"/>
        <c:lblAlgn val="ctr"/>
        <c:lblOffset val="100"/>
        <c:noMultiLvlLbl val="0"/>
      </c:catAx>
      <c:valAx>
        <c:axId val="1473613807"/>
        <c:scaling>
          <c:orientation val="minMax"/>
        </c:scaling>
        <c:delete val="1"/>
        <c:axPos val="b"/>
        <c:numFmt formatCode="0%" sourceLinked="1"/>
        <c:majorTickMark val="none"/>
        <c:minorTickMark val="none"/>
        <c:tickLblPos val="nextTo"/>
        <c:crossAx val="20387601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a:solidFill>
            <a:sysClr val="windowText" lastClr="000000"/>
          </a:solidFill>
          <a:latin typeface="Aptos Light" panose="020B00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etisPPT">
  <a:themeElements>
    <a:clrScheme name="Metis - Default">
      <a:dk1>
        <a:srgbClr val="000000"/>
      </a:dk1>
      <a:lt1>
        <a:srgbClr val="FFFFFF"/>
      </a:lt1>
      <a:dk2>
        <a:srgbClr val="0079C1"/>
      </a:dk2>
      <a:lt2>
        <a:srgbClr val="E7E6E6"/>
      </a:lt2>
      <a:accent1>
        <a:srgbClr val="1A428A"/>
      </a:accent1>
      <a:accent2>
        <a:srgbClr val="CE0E2D"/>
      </a:accent2>
      <a:accent3>
        <a:srgbClr val="0079C1"/>
      </a:accent3>
      <a:accent4>
        <a:srgbClr val="E6B676"/>
      </a:accent4>
      <a:accent5>
        <a:srgbClr val="E3642B"/>
      </a:accent5>
      <a:accent6>
        <a:srgbClr val="717116"/>
      </a:accent6>
      <a:hlink>
        <a:srgbClr val="00703C"/>
      </a:hlink>
      <a:folHlink>
        <a:srgbClr val="1A428A"/>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MetisPPT" id="{0ACF6F45-AB82-4E1A-9A4C-457507E17A21}" vid="{2E6C7955-907C-4550-B988-5E319467A27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7fb6c7a-048e-4401-b6d7-56c1b67c229a" xsi:nil="true"/>
    <lcf76f155ced4ddcb4097134ff3c332f xmlns="66bebdd2-ac0d-49d9-b7cb-71d2ad7e947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EFBA49ED39764C905E530BE168DBA4" ma:contentTypeVersion="10" ma:contentTypeDescription="Create a new document." ma:contentTypeScope="" ma:versionID="5c2521b443b8dafdc8cd8ab865fcee46">
  <xsd:schema xmlns:xsd="http://www.w3.org/2001/XMLSchema" xmlns:xs="http://www.w3.org/2001/XMLSchema" xmlns:p="http://schemas.microsoft.com/office/2006/metadata/properties" xmlns:ns2="66bebdd2-ac0d-49d9-b7cb-71d2ad7e9472" xmlns:ns3="47fb6c7a-048e-4401-b6d7-56c1b67c229a" targetNamespace="http://schemas.microsoft.com/office/2006/metadata/properties" ma:root="true" ma:fieldsID="2a07be10229e781816aca7ec9679ad3b" ns2:_="" ns3:_="">
    <xsd:import namespace="66bebdd2-ac0d-49d9-b7cb-71d2ad7e9472"/>
    <xsd:import namespace="47fb6c7a-048e-4401-b6d7-56c1b67c22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ebdd2-ac0d-49d9-b7cb-71d2ad7e9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a6a2a26-9154-4cd6-80f8-8cacaab54c1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fb6c7a-048e-4401-b6d7-56c1b67c229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ff72a7-676f-4516-9cb4-6953907a17ad}" ma:internalName="TaxCatchAll" ma:showField="CatchAllData" ma:web="47fb6c7a-048e-4401-b6d7-56c1b67c22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3E5BCEF-BA23-4852-B0DF-4224F91A6582}">
  <ds:schemaRefs>
    <ds:schemaRef ds:uri="http://schemas.microsoft.com/sharepoint/v3/contenttype/forms"/>
  </ds:schemaRefs>
</ds:datastoreItem>
</file>

<file path=customXml/itemProps2.xml><?xml version="1.0" encoding="utf-8"?>
<ds:datastoreItem xmlns:ds="http://schemas.openxmlformats.org/officeDocument/2006/customXml" ds:itemID="{30CCBB8E-EE3C-4B3D-A292-37C9035BCFF5}">
  <ds:schemaRefs>
    <ds:schemaRef ds:uri="http://schemas.microsoft.com/office/2006/metadata/properties"/>
    <ds:schemaRef ds:uri="http://schemas.microsoft.com/office/infopath/2007/PartnerControls"/>
    <ds:schemaRef ds:uri="47fb6c7a-048e-4401-b6d7-56c1b67c229a"/>
    <ds:schemaRef ds:uri="66bebdd2-ac0d-49d9-b7cb-71d2ad7e9472"/>
  </ds:schemaRefs>
</ds:datastoreItem>
</file>

<file path=customXml/itemProps3.xml><?xml version="1.0" encoding="utf-8"?>
<ds:datastoreItem xmlns:ds="http://schemas.openxmlformats.org/officeDocument/2006/customXml" ds:itemID="{DF76DE9A-51B3-4739-91F1-2113EE380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ebdd2-ac0d-49d9-b7cb-71d2ad7e9472"/>
    <ds:schemaRef ds:uri="47fb6c7a-048e-4401-b6d7-56c1b67c22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2443CA-D58F-4643-A4E2-33EB8951F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 Template (March 2025)</Template>
  <TotalTime>305</TotalTime>
  <Pages>33</Pages>
  <Words>7221</Words>
  <Characters>41163</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48288</CharactersWithSpaces>
  <SharedDoc>false</SharedDoc>
  <HLinks>
    <vt:vector size="12" baseType="variant">
      <vt:variant>
        <vt:i4>5767190</vt:i4>
      </vt:variant>
      <vt:variant>
        <vt:i4>3</vt:i4>
      </vt:variant>
      <vt:variant>
        <vt:i4>0</vt:i4>
      </vt:variant>
      <vt:variant>
        <vt:i4>5</vt:i4>
      </vt:variant>
      <vt:variant>
        <vt:lpwstr>https://www.standardsforhighways.co.uk/search/html/c5c2c3e5-f7f3-4c94-8254-184e41ccd1a0?standard=DMRB</vt:lpwstr>
      </vt:variant>
      <vt:variant>
        <vt:lpwstr/>
      </vt:variant>
      <vt:variant>
        <vt:i4>4194318</vt:i4>
      </vt:variant>
      <vt:variant>
        <vt:i4>0</vt:i4>
      </vt:variant>
      <vt:variant>
        <vt:i4>0</vt:i4>
      </vt:variant>
      <vt:variant>
        <vt:i4>5</vt:i4>
      </vt:variant>
      <vt:variant>
        <vt:lpwstr>https://www.gov.uk/government/statistical-data-sets/road-condition-statistics-data-tables-rdc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Dagmawi Sisay</dc:creator>
  <cp:keywords/>
  <dc:description/>
  <cp:lastModifiedBy>Phillip Nduoyo</cp:lastModifiedBy>
  <cp:revision>42</cp:revision>
  <cp:lastPrinted>2020-11-25T22:25:00Z</cp:lastPrinted>
  <dcterms:created xsi:type="dcterms:W3CDTF">2026-09-01T12:56:00Z</dcterms:created>
  <dcterms:modified xsi:type="dcterms:W3CDTF">2026-09-16T12:33:00Z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0x01010040EFBA49ED39764C905E530BE168DBA4</vt:lpwstr>
  </property>
  <property fmtid="{D5CDD505-2E9C-101B-9397-08002B2CF9AE}" pid="3" name="MediaServiceImageTags">
    <vt:lpwstr/>
  </property>
</Properties>
</file>